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221177729"/>
        <w:docPartObj>
          <w:docPartGallery w:val="Cover Pages"/>
          <w:docPartUnique/>
        </w:docPartObj>
      </w:sdtPr>
      <w:sdtEndPr>
        <w:rPr>
          <w:i/>
        </w:rPr>
      </w:sdtEndPr>
      <w:sdtContent>
        <w:sdt>
          <w:sdtPr>
            <w:id w:val="-1724750495"/>
          </w:sdtPr>
          <w:sdtEndPr>
            <w:rPr>
              <w:i/>
            </w:rPr>
          </w:sdtEndPr>
          <w:sdtContent>
            <w:p w:rsidR="00AF7D9A" w:rsidRDefault="00583B5C" w:rsidP="000652E5">
              <w:pPr>
                <w:jc w:val="center"/>
              </w:pPr>
              <w:r>
                <w:rPr>
                  <w:noProof/>
                </w:rPr>
                <mc:AlternateContent>
                  <mc:Choice Requires="wps">
                    <w:drawing>
                      <wp:anchor distT="45720" distB="45720" distL="114300" distR="114300" simplePos="0" relativeHeight="251655168" behindDoc="0" locked="0" layoutInCell="1" allowOverlap="1" wp14:anchorId="06DEE91A" wp14:editId="30A143C4">
                        <wp:simplePos x="0" y="0"/>
                        <wp:positionH relativeFrom="margin">
                          <wp:posOffset>1738597</wp:posOffset>
                        </wp:positionH>
                        <wp:positionV relativeFrom="margin">
                          <wp:posOffset>3489713</wp:posOffset>
                        </wp:positionV>
                        <wp:extent cx="4579315" cy="1721922"/>
                        <wp:effectExtent l="76200" t="57150" r="88265" b="107315"/>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9315" cy="1721922"/>
                                </a:xfrm>
                                <a:prstGeom prst="rect">
                                  <a:avLst/>
                                </a:prstGeom>
                                <a:solidFill>
                                  <a:srgbClr val="FFFFFF">
                                    <a:alpha val="81000"/>
                                  </a:srgbClr>
                                </a:solidFill>
                                <a:ln w="9525">
                                  <a:noFill/>
                                  <a:miter lim="800000"/>
                                  <a:headEnd/>
                                  <a:tailEnd/>
                                </a:ln>
                                <a:effectLst>
                                  <a:outerShdw blurRad="44450" dist="27940" dir="5400000" algn="ctr">
                                    <a:srgbClr val="000000">
                                      <a:alpha val="32000"/>
                                    </a:srgbClr>
                                  </a:outerShdw>
                                  <a:softEdge rad="0"/>
                                </a:effectLst>
                                <a:scene3d>
                                  <a:camera prst="orthographicFront">
                                    <a:rot lat="0" lon="0" rev="0"/>
                                  </a:camera>
                                  <a:lightRig rig="balanced" dir="t">
                                    <a:rot lat="0" lon="0" rev="8700000"/>
                                  </a:lightRig>
                                </a:scene3d>
                                <a:sp3d>
                                  <a:bevelT w="152400" h="50800" prst="softRound"/>
                                </a:sp3d>
                              </wps:spPr>
                              <wps:txbx>
                                <w:txbxContent>
                                  <w:p w:rsidR="00B642A9" w:rsidRPr="00B642A9" w:rsidRDefault="00B642A9" w:rsidP="00B642A9">
                                    <w:pPr>
                                      <w:rPr>
                                        <w:i/>
                                        <w:color w:val="002060"/>
                                        <w14:textOutline w14:w="9525" w14:cap="rnd" w14:cmpd="sng" w14:algn="ctr">
                                          <w14:noFill/>
                                          <w14:prstDash w14:val="solid"/>
                                          <w14:bevel/>
                                        </w14:textOutline>
                                        <w14:props3d w14:extrusionH="0" w14:contourW="0" w14:prstMaterial="translucentPowder"/>
                                      </w:rPr>
                                    </w:pPr>
                                    <w:r w:rsidRPr="00B642A9">
                                      <w:rPr>
                                        <w:i/>
                                        <w:color w:val="002060"/>
                                        <w14:textOutline w14:w="9525" w14:cap="rnd" w14:cmpd="sng" w14:algn="ctr">
                                          <w14:noFill/>
                                          <w14:prstDash w14:val="solid"/>
                                          <w14:bevel/>
                                        </w14:textOutline>
                                        <w14:props3d w14:extrusionH="0" w14:contourW="0" w14:prstMaterial="translucentPowder"/>
                                      </w:rPr>
                                      <w:t>«</w:t>
                                    </w:r>
                                    <w:r w:rsidR="00CF6876" w:rsidRPr="00CF6876">
                                      <w:rPr>
                                        <w:i/>
                                        <w:color w:val="002060"/>
                                        <w14:textOutline w14:w="9525" w14:cap="rnd" w14:cmpd="sng" w14:algn="ctr">
                                          <w14:noFill/>
                                          <w14:prstDash w14:val="solid"/>
                                          <w14:bevel/>
                                        </w14:textOutline>
                                        <w14:props3d w14:extrusionH="0" w14:contourW="0" w14:prstMaterial="translucentPowder"/>
                                      </w:rPr>
                                      <w:t>Мир пребывает в великом волнении, и проблемы его, без сомнения, обостряются с каждым днем. Следовательно, мы не должны сидеть в праздности - это будет означать, что мы не выполняем свой священный долг. Бахаулла дал нам Свои Учения не для того, чтобы мы хранили их в тайниках своей души для собственного удовольствия и наслаждения. Он дал их нам, чтобы мы передавали их из уст в уста, пока о них не узнает весь мир, чтобы все имели возможность воспользоваться их благословениями и содержащимся в них вдохновением.</w:t>
                                    </w:r>
                                    <w:r w:rsidRPr="00B642A9">
                                      <w:rPr>
                                        <w:i/>
                                        <w:color w:val="002060"/>
                                        <w14:textOutline w14:w="9525" w14:cap="rnd" w14:cmpd="sng" w14:algn="ctr">
                                          <w14:noFill/>
                                          <w14:prstDash w14:val="solid"/>
                                          <w14:bevel/>
                                        </w14:textOutline>
                                        <w14:props3d w14:extrusionH="0" w14:contourW="0" w14:prstMaterial="translucentPowder"/>
                                      </w:rPr>
                                      <w:t>»</w:t>
                                    </w:r>
                                  </w:p>
                                  <w:p w:rsidR="00F11E5F" w:rsidRPr="00F11E5F" w:rsidRDefault="00B642A9" w:rsidP="00B642A9">
                                    <w:pPr>
                                      <w:jc w:val="right"/>
                                      <w:rPr>
                                        <w:i/>
                                        <w:color w:val="002060"/>
                                        <w14:textOutline w14:w="9525" w14:cap="rnd" w14:cmpd="sng" w14:algn="ctr">
                                          <w14:noFill/>
                                          <w14:prstDash w14:val="solid"/>
                                          <w14:bevel/>
                                        </w14:textOutline>
                                        <w14:props3d w14:extrusionH="0" w14:contourW="0" w14:prstMaterial="translucentPowder"/>
                                      </w:rPr>
                                    </w:pPr>
                                    <w:r w:rsidRPr="00B642A9">
                                      <w:rPr>
                                        <w:i/>
                                        <w:color w:val="002060"/>
                                        <w14:textOutline w14:w="9525" w14:cap="rnd" w14:cmpd="sng" w14:algn="ctr">
                                          <w14:noFill/>
                                          <w14:prstDash w14:val="solid"/>
                                          <w14:bevel/>
                                        </w14:textOutline>
                                        <w14:props3d w14:extrusionH="0" w14:contourW="0" w14:prstMaterial="translucentPowder"/>
                                      </w:rPr>
                                      <w:t xml:space="preserve">— </w:t>
                                    </w:r>
                                    <w:r w:rsidR="00CF6876" w:rsidRPr="00CF6876">
                                      <w:rPr>
                                        <w:i/>
                                        <w:color w:val="002060"/>
                                        <w14:textOutline w14:w="9525" w14:cap="rnd" w14:cmpd="sng" w14:algn="ctr">
                                          <w14:noFill/>
                                          <w14:prstDash w14:val="solid"/>
                                          <w14:bevel/>
                                        </w14:textOutline>
                                        <w14:props3d w14:extrusionH="0" w14:contourW="0" w14:prstMaterial="translucentPowder"/>
                                      </w:rPr>
                                      <w:t>Из письма от имени Шоги Эффенди от 27 марта 1933 года.</w:t>
                                    </w:r>
                                  </w:p>
                                </w:txbxContent>
                              </wps:txbx>
                              <wps:bodyPr rot="0" vert="horz" wrap="square" lIns="180000" tIns="108000" rIns="180000" bIns="45720" anchor="t" anchorCtr="0">
                                <a:noAutofit/>
                                <a:sp3d prstMaterial="translucentPowder"/>
                              </wps:bodyPr>
                            </wps:wsp>
                          </a:graphicData>
                        </a:graphic>
                        <wp14:sizeRelH relativeFrom="margin">
                          <wp14:pctWidth>0</wp14:pctWidth>
                        </wp14:sizeRelH>
                        <wp14:sizeRelV relativeFrom="margin">
                          <wp14:pctHeight>0</wp14:pctHeight>
                        </wp14:sizeRelV>
                      </wp:anchor>
                    </w:drawing>
                  </mc:Choice>
                  <mc:Fallback>
                    <w:pict>
                      <v:shapetype w14:anchorId="06DEE91A" id="_x0000_t202" coordsize="21600,21600" o:spt="202" path="m,l,21600r21600,l21600,xe">
                        <v:stroke joinstyle="miter"/>
                        <v:path gradientshapeok="t" o:connecttype="rect"/>
                      </v:shapetype>
                      <v:shape id="Надпись 2" o:spid="_x0000_s1026" type="#_x0000_t202" style="position:absolute;left:0;text-align:left;margin-left:136.9pt;margin-top:274.8pt;width:360.6pt;height:135.6pt;z-index:251655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" stroked="f">
                        <v:fill opacity="53199f"/>
                        <v:shadow on="t" color="black" opacity="20971f" offset="0,2.2pt"/>
                        <v:textbox inset="5mm,3mm,5mm">
                          <w:txbxContent>
                            <w:p w:rsidR="00B642A9" w:rsidRPr="00B642A9" w:rsidRDefault="00B642A9" w:rsidP="00B642A9">
                              <w:pPr>
                                <w:rPr>
                                  <w:i/>
                                  <w:color w:val="002060"/>
                                  <w14:textOutline w14:w="9525" w14:cap="rnd" w14:cmpd="sng" w14:algn="ctr">
                                    <w14:noFill/>
                                    <w14:prstDash w14:val="solid"/>
                                    <w14:bevel/>
                                  </w14:textOutline>
                                  <w14:props3d w14:extrusionH="0" w14:contourW="0" w14:prstMaterial="translucentPowder"/>
                                </w:rPr>
                              </w:pPr>
                              <w:r w:rsidRPr="00B642A9">
                                <w:rPr>
                                  <w:i/>
                                  <w:color w:val="002060"/>
                                  <w14:textOutline w14:w="9525" w14:cap="rnd" w14:cmpd="sng" w14:algn="ctr">
                                    <w14:noFill/>
                                    <w14:prstDash w14:val="solid"/>
                                    <w14:bevel/>
                                  </w14:textOutline>
                                  <w14:props3d w14:extrusionH="0" w14:contourW="0" w14:prstMaterial="translucentPowder"/>
                                </w:rPr>
                                <w:t>«</w:t>
                              </w:r>
                              <w:r w:rsidR="00CF6876" w:rsidRPr="00CF6876">
                                <w:rPr>
                                  <w:i/>
                                  <w:color w:val="002060"/>
                                  <w14:textOutline w14:w="9525" w14:cap="rnd" w14:cmpd="sng" w14:algn="ctr">
                                    <w14:noFill/>
                                    <w14:prstDash w14:val="solid"/>
                                    <w14:bevel/>
                                  </w14:textOutline>
                                  <w14:props3d w14:extrusionH="0" w14:contourW="0" w14:prstMaterial="translucentPowder"/>
                                </w:rPr>
                                <w:t>Мир пребывает в великом волнении, и проблемы его, без сомнения, обостряются с каждым днем. Следовательно, мы не должны сидеть в праздности - это будет означать, что мы не выполняем свой священный долг. Бахаулла дал нам Свои Учения не для того, чтобы мы хранили их в тайниках своей души для собственного удовольствия и наслаждения. Он дал их нам, чтобы мы передавали их из уст в уста, пока о них не узнает весь мир, чтобы все имели возможность воспользоваться их благословениями и содержащимся в них вдохновением.</w:t>
                              </w:r>
                              <w:r w:rsidRPr="00B642A9">
                                <w:rPr>
                                  <w:i/>
                                  <w:color w:val="002060"/>
                                  <w14:textOutline w14:w="9525" w14:cap="rnd" w14:cmpd="sng" w14:algn="ctr">
                                    <w14:noFill/>
                                    <w14:prstDash w14:val="solid"/>
                                    <w14:bevel/>
                                  </w14:textOutline>
                                  <w14:props3d w14:extrusionH="0" w14:contourW="0" w14:prstMaterial="translucentPowder"/>
                                </w:rPr>
                                <w:t>»</w:t>
                              </w:r>
                            </w:p>
                            <w:p w:rsidR="00F11E5F" w:rsidRPr="00F11E5F" w:rsidRDefault="00B642A9" w:rsidP="00B642A9">
                              <w:pPr>
                                <w:jc w:val="right"/>
                                <w:rPr>
                                  <w:i/>
                                  <w:color w:val="002060"/>
                                  <w14:textOutline w14:w="9525" w14:cap="rnd" w14:cmpd="sng" w14:algn="ctr">
                                    <w14:noFill/>
                                    <w14:prstDash w14:val="solid"/>
                                    <w14:bevel/>
                                  </w14:textOutline>
                                  <w14:props3d w14:extrusionH="0" w14:contourW="0" w14:prstMaterial="translucentPowder"/>
                                </w:rPr>
                              </w:pPr>
                              <w:r w:rsidRPr="00B642A9">
                                <w:rPr>
                                  <w:i/>
                                  <w:color w:val="002060"/>
                                  <w14:textOutline w14:w="9525" w14:cap="rnd" w14:cmpd="sng" w14:algn="ctr">
                                    <w14:noFill/>
                                    <w14:prstDash w14:val="solid"/>
                                    <w14:bevel/>
                                  </w14:textOutline>
                                  <w14:props3d w14:extrusionH="0" w14:contourW="0" w14:prstMaterial="translucentPowder"/>
                                </w:rPr>
                                <w:t xml:space="preserve">— </w:t>
                              </w:r>
                              <w:r w:rsidR="00CF6876" w:rsidRPr="00CF6876">
                                <w:rPr>
                                  <w:i/>
                                  <w:color w:val="002060"/>
                                  <w14:textOutline w14:w="9525" w14:cap="rnd" w14:cmpd="sng" w14:algn="ctr">
                                    <w14:noFill/>
                                    <w14:prstDash w14:val="solid"/>
                                    <w14:bevel/>
                                  </w14:textOutline>
                                  <w14:props3d w14:extrusionH="0" w14:contourW="0" w14:prstMaterial="translucentPowder"/>
                                </w:rPr>
                                <w:t>Из письма от имени Шоги Эффенди от 27 марта 1933 года.</w:t>
                              </w:r>
                            </w:p>
                          </w:txbxContent>
                        </v:textbox>
                        <w10:wrap anchorx="margin" anchory="margin"/>
                      </v:shape>
                    </w:pict>
                  </mc:Fallback>
                </mc:AlternateContent>
              </w:r>
              <w:r w:rsidR="00357B40">
                <w:rPr>
                  <w:noProof/>
                </w:rPr>
                <w:drawing>
                  <wp:inline distT="0" distB="0" distL="0" distR="0" wp14:anchorId="35B18E52" wp14:editId="77ADAAA4">
                    <wp:extent cx="5521960" cy="4642741"/>
                    <wp:effectExtent l="19050" t="0" r="21590" b="2724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39431-jugra.jpg"/>
                            <pic:cNvPicPr/>
                          </pic:nvPicPr>
                          <pic:blipFill rotWithShape="1">
                            <a:blip r:embed="rId11">
                              <a:extLst>
                                <a:ext uri="{28A0092B-C50C-407E-A947-70E740481C1C}">
                                  <a14:useLocalDpi xmlns:a14="http://schemas.microsoft.com/office/drawing/2010/main" val="0"/>
                                </a:ext>
                              </a:extLst>
                            </a:blip>
                            <a:srcRect l="22892" r="23031"/>
                            <a:stretch/>
                          </pic:blipFill>
                          <pic:spPr bwMode="auto">
                            <a:xfrm>
                              <a:off x="0" y="0"/>
                              <a:ext cx="5545676" cy="4662681"/>
                            </a:xfrm>
                            <a:prstGeom prst="roundRect">
                              <a:avLst>
                                <a:gd name="adj" fmla="val 8594"/>
                              </a:avLst>
                            </a:prstGeom>
                            <a:solidFill>
                              <a:srgbClr val="FFFFFF">
                                <a:shade val="85000"/>
                              </a:srgbClr>
                            </a:solidFill>
                            <a:ln>
                              <a:noFill/>
                            </a:ln>
                            <a:effectLst>
                              <a:reflection blurRad="12700" stA="38000" endPos="5000" dist="5000" dir="5400000" sy="-100000" algn="bl" rotWithShape="0"/>
                            </a:effectLst>
                            <a:extLst>
                              <a:ext uri="{53640926-AAD7-44D8-BBD7-CCE9431645EC}">
                                <a14:shadowObscured xmlns:a14="http://schemas.microsoft.com/office/drawing/2010/main"/>
                              </a:ext>
                            </a:extLst>
                          </pic:spPr>
                        </pic:pic>
                      </a:graphicData>
                    </a:graphic>
                  </wp:inline>
                </w:drawing>
              </w:r>
            </w:p>
            <w:p w:rsidR="007F3112" w:rsidRPr="00DF0CAC" w:rsidRDefault="00E42533" w:rsidP="0066780D">
              <w:pPr>
                <w:pStyle w:val="afffffd"/>
                <w:suppressAutoHyphens/>
                <w:ind w:left="113" w:right="113"/>
              </w:pPr>
              <w:sdt>
                <w:sdtPr>
                  <w:alias w:val="Заголовок"/>
                  <w:tag w:val=""/>
                  <w:id w:val="1593964272"/>
                  <w:dataBinding w:prefixMappings="xmlns:ns0='http://purl.org/dc/elements/1.1/' xmlns:ns1='http://schemas.openxmlformats.org/package/2006/metadata/core-properties' " w:xpath="/ns1:coreProperties[1]/ns0:title[1]" w:storeItemID="{6C3C8BC8-F283-45AE-878A-BAB7291924A1}"/>
                  <w:text/>
                </w:sdtPr>
                <w:sdtEndPr/>
                <w:sdtContent>
                  <w:r w:rsidR="007F3112">
                    <w:t>вестник бахаи</w:t>
                  </w:r>
                </w:sdtContent>
              </w:sdt>
            </w:p>
            <w:p w:rsidR="00240A33" w:rsidRDefault="00B57D31" w:rsidP="00240A33">
              <w:pPr>
                <w:rPr>
                  <w:color w:val="404040" w:themeColor="text1" w:themeTint="BF"/>
                  <w:sz w:val="32"/>
                  <w:szCs w:val="32"/>
                </w:rPr>
              </w:pPr>
              <w:r>
                <w:rPr>
                  <w:color w:val="404040" w:themeColor="text1" w:themeTint="BF"/>
                  <w:sz w:val="32"/>
                  <w:szCs w:val="32"/>
                </w:rPr>
                <w:t>Месяц</w:t>
              </w:r>
              <w:r w:rsidR="0023593D">
                <w:rPr>
                  <w:color w:val="404040" w:themeColor="text1" w:themeTint="BF"/>
                  <w:sz w:val="32"/>
                  <w:szCs w:val="32"/>
                </w:rPr>
                <w:t>ы</w:t>
              </w:r>
              <w:r w:rsidR="00240A33" w:rsidRPr="007F3112">
                <w:rPr>
                  <w:color w:val="404040" w:themeColor="text1" w:themeTint="BF"/>
                  <w:sz w:val="32"/>
                  <w:szCs w:val="32"/>
                </w:rPr>
                <w:t xml:space="preserve"> </w:t>
              </w:r>
              <w:r>
                <w:rPr>
                  <w:color w:val="404040" w:themeColor="text1" w:themeTint="BF"/>
                  <w:sz w:val="32"/>
                  <w:szCs w:val="32"/>
                </w:rPr>
                <w:t>Мульк</w:t>
              </w:r>
              <w:r w:rsidR="003B09E0">
                <w:rPr>
                  <w:color w:val="404040" w:themeColor="text1" w:themeTint="BF"/>
                  <w:sz w:val="32"/>
                  <w:szCs w:val="32"/>
                </w:rPr>
                <w:t xml:space="preserve"> </w:t>
              </w:r>
              <w:r w:rsidR="0023593D">
                <w:rPr>
                  <w:color w:val="404040" w:themeColor="text1" w:themeTint="BF"/>
                  <w:sz w:val="32"/>
                  <w:szCs w:val="32"/>
                </w:rPr>
                <w:t xml:space="preserve">и Ала </w:t>
              </w:r>
              <w:r w:rsidR="00465E80">
                <w:rPr>
                  <w:color w:val="404040" w:themeColor="text1" w:themeTint="BF"/>
                  <w:sz w:val="32"/>
                  <w:szCs w:val="32"/>
                </w:rPr>
                <w:t>(</w:t>
              </w:r>
              <w:r>
                <w:rPr>
                  <w:color w:val="404040" w:themeColor="text1" w:themeTint="BF"/>
                  <w:sz w:val="32"/>
                  <w:szCs w:val="32"/>
                </w:rPr>
                <w:t>Господ</w:t>
              </w:r>
              <w:r w:rsidR="00FF3010">
                <w:rPr>
                  <w:color w:val="404040" w:themeColor="text1" w:themeTint="BF"/>
                  <w:sz w:val="32"/>
                  <w:szCs w:val="32"/>
                </w:rPr>
                <w:t>ство</w:t>
              </w:r>
              <w:r w:rsidR="0023593D">
                <w:rPr>
                  <w:color w:val="404040" w:themeColor="text1" w:themeTint="BF"/>
                  <w:sz w:val="32"/>
                  <w:szCs w:val="32"/>
                </w:rPr>
                <w:t xml:space="preserve"> и Возвышенность</w:t>
              </w:r>
              <w:r w:rsidR="00465E80">
                <w:rPr>
                  <w:color w:val="404040" w:themeColor="text1" w:themeTint="BF"/>
                  <w:sz w:val="32"/>
                  <w:szCs w:val="32"/>
                </w:rPr>
                <w:t>)</w:t>
              </w:r>
              <w:r w:rsidR="0023593D">
                <w:rPr>
                  <w:color w:val="404040" w:themeColor="text1" w:themeTint="BF"/>
                  <w:sz w:val="32"/>
                  <w:szCs w:val="32"/>
                </w:rPr>
                <w:t>,</w:t>
              </w:r>
            </w:p>
            <w:p w:rsidR="0023593D" w:rsidRPr="00464D40" w:rsidRDefault="0023593D" w:rsidP="00240A33">
              <w:pPr>
                <w:rPr>
                  <w:color w:val="404040" w:themeColor="text1" w:themeTint="BF"/>
                  <w:sz w:val="32"/>
                  <w:szCs w:val="32"/>
                </w:rPr>
              </w:pPr>
              <w:r>
                <w:rPr>
                  <w:color w:val="404040" w:themeColor="text1" w:themeTint="BF"/>
                  <w:sz w:val="32"/>
                  <w:szCs w:val="32"/>
                </w:rPr>
                <w:t>Вставные дни</w:t>
              </w:r>
              <w:r w:rsidRPr="0023593D">
                <w:rPr>
                  <w:color w:val="404040" w:themeColor="text1" w:themeTint="BF"/>
                  <w:sz w:val="32"/>
                  <w:szCs w:val="32"/>
                </w:rPr>
                <w:t xml:space="preserve"> — </w:t>
              </w:r>
              <w:r>
                <w:rPr>
                  <w:color w:val="404040" w:themeColor="text1" w:themeTint="BF"/>
                  <w:sz w:val="32"/>
                  <w:szCs w:val="32"/>
                </w:rPr>
                <w:t>Айям-и-Ха.</w:t>
              </w:r>
              <w:r w:rsidR="00464D40" w:rsidRPr="00464D40">
                <w:rPr>
                  <w:color w:val="404040" w:themeColor="text1" w:themeTint="BF"/>
                  <w:sz w:val="32"/>
                  <w:szCs w:val="32"/>
                </w:rPr>
                <w:t xml:space="preserve"> </w:t>
              </w:r>
              <w:r w:rsidR="00464D40">
                <w:rPr>
                  <w:color w:val="404040" w:themeColor="text1" w:themeTint="BF"/>
                  <w:sz w:val="32"/>
                  <w:szCs w:val="32"/>
                </w:rPr>
                <w:t>Месяц поста бахаи.</w:t>
              </w:r>
            </w:p>
            <w:p w:rsidR="00A05025" w:rsidRDefault="007F3112" w:rsidP="000B2A80">
              <w:pPr>
                <w:rPr>
                  <w:color w:val="404040" w:themeColor="text1" w:themeTint="BF"/>
                  <w:sz w:val="32"/>
                  <w:szCs w:val="32"/>
                </w:rPr>
              </w:pPr>
              <w:r w:rsidRPr="007F3112">
                <w:rPr>
                  <w:color w:val="404040" w:themeColor="text1" w:themeTint="BF"/>
                  <w:sz w:val="32"/>
                  <w:szCs w:val="32"/>
                </w:rPr>
                <w:t>Выпуск №</w:t>
              </w:r>
              <w:r w:rsidR="003B09E0">
                <w:rPr>
                  <w:color w:val="404040" w:themeColor="text1" w:themeTint="BF"/>
                  <w:sz w:val="32"/>
                  <w:szCs w:val="32"/>
                </w:rPr>
                <w:t>1</w:t>
              </w:r>
              <w:r w:rsidR="00B57D31">
                <w:rPr>
                  <w:color w:val="404040" w:themeColor="text1" w:themeTint="BF"/>
                  <w:sz w:val="32"/>
                  <w:szCs w:val="32"/>
                </w:rPr>
                <w:t>5</w:t>
              </w:r>
              <w:r w:rsidR="0023593D" w:rsidRPr="0023593D">
                <w:rPr>
                  <w:color w:val="404040" w:themeColor="text1" w:themeTint="BF"/>
                  <w:sz w:val="32"/>
                  <w:szCs w:val="32"/>
                </w:rPr>
                <w:t>-16</w:t>
              </w:r>
              <w:r w:rsidRPr="007F3112">
                <w:rPr>
                  <w:color w:val="404040" w:themeColor="text1" w:themeTint="BF"/>
                  <w:sz w:val="32"/>
                  <w:szCs w:val="32"/>
                </w:rPr>
                <w:t>, 171 г. Эры Бахаи —</w:t>
              </w:r>
              <w:r w:rsidR="00B57D31">
                <w:rPr>
                  <w:color w:val="404040" w:themeColor="text1" w:themeTint="BF"/>
                  <w:sz w:val="32"/>
                  <w:szCs w:val="32"/>
                </w:rPr>
                <w:t xml:space="preserve"> </w:t>
              </w:r>
              <w:r w:rsidR="00FF3010">
                <w:rPr>
                  <w:color w:val="404040" w:themeColor="text1" w:themeTint="BF"/>
                  <w:sz w:val="32"/>
                  <w:szCs w:val="32"/>
                </w:rPr>
                <w:t>февраль</w:t>
              </w:r>
              <w:r w:rsidR="0023593D">
                <w:rPr>
                  <w:color w:val="404040" w:themeColor="text1" w:themeTint="BF"/>
                  <w:sz w:val="32"/>
                  <w:szCs w:val="32"/>
                </w:rPr>
                <w:t>-март</w:t>
              </w:r>
              <w:r w:rsidR="00141963">
                <w:rPr>
                  <w:color w:val="404040" w:themeColor="text1" w:themeTint="BF"/>
                  <w:sz w:val="32"/>
                  <w:szCs w:val="32"/>
                </w:rPr>
                <w:t xml:space="preserve"> </w:t>
              </w:r>
              <w:r w:rsidRPr="007F3112">
                <w:rPr>
                  <w:color w:val="404040" w:themeColor="text1" w:themeTint="BF"/>
                  <w:sz w:val="32"/>
                  <w:szCs w:val="32"/>
                </w:rPr>
                <w:t>201</w:t>
              </w:r>
              <w:r w:rsidR="00B642A9">
                <w:rPr>
                  <w:color w:val="404040" w:themeColor="text1" w:themeTint="BF"/>
                  <w:sz w:val="32"/>
                  <w:szCs w:val="32"/>
                </w:rPr>
                <w:t>5 </w:t>
              </w:r>
              <w:r w:rsidRPr="007F3112">
                <w:rPr>
                  <w:color w:val="404040" w:themeColor="text1" w:themeTint="BF"/>
                  <w:sz w:val="32"/>
                  <w:szCs w:val="32"/>
                </w:rPr>
                <w:t>г</w:t>
              </w:r>
              <w:r w:rsidR="00B642A9">
                <w:rPr>
                  <w:color w:val="404040" w:themeColor="text1" w:themeTint="BF"/>
                  <w:sz w:val="32"/>
                  <w:szCs w:val="32"/>
                </w:rPr>
                <w:t>.</w:t>
              </w:r>
            </w:p>
          </w:sdtContent>
        </w:sdt>
      </w:sdtContent>
    </w:sdt>
    <w:sdt>
      <w:sdtPr>
        <w:rPr>
          <w:sz w:val="20"/>
        </w:rPr>
        <w:id w:val="-357510845"/>
        <w:docPartObj>
          <w:docPartGallery w:val="Table of Contents"/>
          <w:docPartUnique/>
        </w:docPartObj>
      </w:sdtPr>
      <w:sdtEndPr>
        <w:rPr>
          <w:b/>
          <w:bCs/>
        </w:rPr>
      </w:sdtEndPr>
      <w:sdtContent>
        <w:p w:rsidR="005439F6" w:rsidRPr="00140A33" w:rsidRDefault="00BA2B38">
          <w:pPr>
            <w:pStyle w:val="affffff0"/>
            <w:rPr>
              <w:lang w:val="en-US"/>
            </w:rPr>
          </w:pPr>
          <w:r w:rsidRPr="00887F4F">
            <w:t>Оглавление</w:t>
          </w:r>
        </w:p>
        <w:p w:rsidR="000B1E48" w:rsidRDefault="00BC099A">
          <w:pPr>
            <w:pStyle w:val="1f7"/>
            <w:tabs>
              <w:tab w:val="right" w:leader="underscore" w:pos="8789"/>
            </w:tabs>
            <w:rPr>
              <w:rFonts w:eastAsiaTheme="minorEastAsia"/>
              <w:noProof/>
              <w:color w:val="auto"/>
              <w:kern w:val="0"/>
              <w:sz w:val="22"/>
              <w:szCs w:val="22"/>
            </w:rPr>
          </w:pPr>
          <w:r>
            <w:fldChar w:fldCharType="begin"/>
          </w:r>
          <w:r>
            <w:instrText xml:space="preserve"> TOC \o "1-1" \h \z \u </w:instrText>
          </w:r>
          <w:r>
            <w:fldChar w:fldCharType="separate"/>
          </w:r>
          <w:hyperlink w:anchor="_Toc413067489" w:history="1">
            <w:r w:rsidR="000B1E48" w:rsidRPr="00644961">
              <w:rPr>
                <w:rStyle w:val="afff8"/>
                <w:noProof/>
              </w:rPr>
              <w:t>Молитвы и Святые Писания</w:t>
            </w:r>
            <w:r w:rsidR="000B1E48">
              <w:rPr>
                <w:noProof/>
                <w:webHidden/>
              </w:rPr>
              <w:tab/>
            </w:r>
            <w:r w:rsidR="000B1E48">
              <w:rPr>
                <w:noProof/>
                <w:webHidden/>
              </w:rPr>
              <w:fldChar w:fldCharType="begin"/>
            </w:r>
            <w:r w:rsidR="000B1E48">
              <w:rPr>
                <w:noProof/>
                <w:webHidden/>
              </w:rPr>
              <w:instrText xml:space="preserve"> PAGEREF _Toc413067489 \h </w:instrText>
            </w:r>
            <w:r w:rsidR="000B1E48">
              <w:rPr>
                <w:noProof/>
                <w:webHidden/>
              </w:rPr>
            </w:r>
            <w:r w:rsidR="000B1E48">
              <w:rPr>
                <w:noProof/>
                <w:webHidden/>
              </w:rPr>
              <w:fldChar w:fldCharType="separate"/>
            </w:r>
            <w:r w:rsidR="000B1E48">
              <w:rPr>
                <w:noProof/>
                <w:webHidden/>
              </w:rPr>
              <w:t>3</w:t>
            </w:r>
            <w:r w:rsidR="000B1E48">
              <w:rPr>
                <w:noProof/>
                <w:webHidden/>
              </w:rPr>
              <w:fldChar w:fldCharType="end"/>
            </w:r>
          </w:hyperlink>
        </w:p>
        <w:p w:rsidR="000B1E48" w:rsidRDefault="000B1E48">
          <w:pPr>
            <w:pStyle w:val="1f7"/>
            <w:tabs>
              <w:tab w:val="right" w:leader="underscore" w:pos="8789"/>
            </w:tabs>
            <w:rPr>
              <w:rFonts w:eastAsiaTheme="minorEastAsia"/>
              <w:noProof/>
              <w:color w:val="auto"/>
              <w:kern w:val="0"/>
              <w:sz w:val="22"/>
              <w:szCs w:val="22"/>
            </w:rPr>
          </w:pPr>
          <w:hyperlink w:anchor="_Toc413067490" w:history="1">
            <w:r w:rsidRPr="00644961">
              <w:rPr>
                <w:rStyle w:val="afff8"/>
                <w:noProof/>
              </w:rPr>
              <w:t>Молитвенная кампания за мир — Национальное духовное собрание Украины</w:t>
            </w:r>
            <w:r>
              <w:rPr>
                <w:noProof/>
                <w:webHidden/>
              </w:rPr>
              <w:tab/>
            </w:r>
            <w:r>
              <w:rPr>
                <w:noProof/>
                <w:webHidden/>
              </w:rPr>
              <w:fldChar w:fldCharType="begin"/>
            </w:r>
            <w:r>
              <w:rPr>
                <w:noProof/>
                <w:webHidden/>
              </w:rPr>
              <w:instrText xml:space="preserve"> PAGEREF _Toc413067490 \h </w:instrText>
            </w:r>
            <w:r>
              <w:rPr>
                <w:noProof/>
                <w:webHidden/>
              </w:rPr>
            </w:r>
            <w:r>
              <w:rPr>
                <w:noProof/>
                <w:webHidden/>
              </w:rPr>
              <w:fldChar w:fldCharType="separate"/>
            </w:r>
            <w:r>
              <w:rPr>
                <w:noProof/>
                <w:webHidden/>
              </w:rPr>
              <w:t>7</w:t>
            </w:r>
            <w:r>
              <w:rPr>
                <w:noProof/>
                <w:webHidden/>
              </w:rPr>
              <w:fldChar w:fldCharType="end"/>
            </w:r>
          </w:hyperlink>
        </w:p>
        <w:p w:rsidR="000B1E48" w:rsidRDefault="000B1E48">
          <w:pPr>
            <w:pStyle w:val="1f7"/>
            <w:tabs>
              <w:tab w:val="right" w:leader="underscore" w:pos="8789"/>
            </w:tabs>
            <w:rPr>
              <w:rFonts w:eastAsiaTheme="minorEastAsia"/>
              <w:noProof/>
              <w:color w:val="auto"/>
              <w:kern w:val="0"/>
              <w:sz w:val="22"/>
              <w:szCs w:val="22"/>
            </w:rPr>
          </w:pPr>
          <w:hyperlink w:anchor="_Toc413067491" w:history="1">
            <w:r w:rsidRPr="00644961">
              <w:rPr>
                <w:rStyle w:val="afff8"/>
                <w:noProof/>
              </w:rPr>
              <w:t>Фотоколлаж событий из мира бахаи</w:t>
            </w:r>
            <w:r>
              <w:rPr>
                <w:noProof/>
                <w:webHidden/>
              </w:rPr>
              <w:tab/>
            </w:r>
            <w:r>
              <w:rPr>
                <w:noProof/>
                <w:webHidden/>
              </w:rPr>
              <w:fldChar w:fldCharType="begin"/>
            </w:r>
            <w:r>
              <w:rPr>
                <w:noProof/>
                <w:webHidden/>
              </w:rPr>
              <w:instrText xml:space="preserve"> PAGEREF _Toc413067491 \h </w:instrText>
            </w:r>
            <w:r>
              <w:rPr>
                <w:noProof/>
                <w:webHidden/>
              </w:rPr>
            </w:r>
            <w:r>
              <w:rPr>
                <w:noProof/>
                <w:webHidden/>
              </w:rPr>
              <w:fldChar w:fldCharType="separate"/>
            </w:r>
            <w:r>
              <w:rPr>
                <w:noProof/>
                <w:webHidden/>
              </w:rPr>
              <w:t>8</w:t>
            </w:r>
            <w:r>
              <w:rPr>
                <w:noProof/>
                <w:webHidden/>
              </w:rPr>
              <w:fldChar w:fldCharType="end"/>
            </w:r>
          </w:hyperlink>
        </w:p>
        <w:p w:rsidR="000B1E48" w:rsidRDefault="000B1E48">
          <w:pPr>
            <w:pStyle w:val="1f7"/>
            <w:tabs>
              <w:tab w:val="right" w:leader="underscore" w:pos="8789"/>
            </w:tabs>
            <w:rPr>
              <w:rFonts w:eastAsiaTheme="minorEastAsia"/>
              <w:noProof/>
              <w:color w:val="auto"/>
              <w:kern w:val="0"/>
              <w:sz w:val="22"/>
              <w:szCs w:val="22"/>
            </w:rPr>
          </w:pPr>
          <w:hyperlink w:anchor="_Toc413067492" w:history="1">
            <w:r w:rsidRPr="00644961">
              <w:rPr>
                <w:rStyle w:val="afff8"/>
                <w:noProof/>
              </w:rPr>
              <w:t xml:space="preserve">Крупицы из Писаний Бахауллы </w:t>
            </w:r>
            <w:r w:rsidRPr="00644961">
              <w:rPr>
                <w:rStyle w:val="afff8"/>
                <w:noProof/>
                <w:lang w:val="en-US"/>
              </w:rPr>
              <w:t>I</w:t>
            </w:r>
            <w:r w:rsidRPr="00644961">
              <w:rPr>
                <w:rStyle w:val="afff8"/>
                <w:noProof/>
              </w:rPr>
              <w:t>-</w:t>
            </w:r>
            <w:r w:rsidRPr="00644961">
              <w:rPr>
                <w:rStyle w:val="afff8"/>
                <w:noProof/>
                <w:lang w:val="en-US"/>
              </w:rPr>
              <w:t>VI</w:t>
            </w:r>
            <w:r>
              <w:rPr>
                <w:noProof/>
                <w:webHidden/>
              </w:rPr>
              <w:tab/>
            </w:r>
            <w:r>
              <w:rPr>
                <w:noProof/>
                <w:webHidden/>
              </w:rPr>
              <w:fldChar w:fldCharType="begin"/>
            </w:r>
            <w:r>
              <w:rPr>
                <w:noProof/>
                <w:webHidden/>
              </w:rPr>
              <w:instrText xml:space="preserve"> PAGEREF _Toc413067492 \h </w:instrText>
            </w:r>
            <w:r>
              <w:rPr>
                <w:noProof/>
                <w:webHidden/>
              </w:rPr>
            </w:r>
            <w:r>
              <w:rPr>
                <w:noProof/>
                <w:webHidden/>
              </w:rPr>
              <w:fldChar w:fldCharType="separate"/>
            </w:r>
            <w:r>
              <w:rPr>
                <w:noProof/>
                <w:webHidden/>
              </w:rPr>
              <w:t>9</w:t>
            </w:r>
            <w:r>
              <w:rPr>
                <w:noProof/>
                <w:webHidden/>
              </w:rPr>
              <w:fldChar w:fldCharType="end"/>
            </w:r>
          </w:hyperlink>
        </w:p>
        <w:p w:rsidR="000B1E48" w:rsidRDefault="000B1E48">
          <w:pPr>
            <w:pStyle w:val="1f7"/>
            <w:tabs>
              <w:tab w:val="right" w:leader="underscore" w:pos="8789"/>
            </w:tabs>
            <w:rPr>
              <w:rFonts w:eastAsiaTheme="minorEastAsia"/>
              <w:noProof/>
              <w:color w:val="auto"/>
              <w:kern w:val="0"/>
              <w:sz w:val="22"/>
              <w:szCs w:val="22"/>
            </w:rPr>
          </w:pPr>
          <w:hyperlink w:anchor="_Toc413067493" w:history="1">
            <w:r w:rsidRPr="00644961">
              <w:rPr>
                <w:rStyle w:val="afff8"/>
                <w:noProof/>
              </w:rPr>
              <w:t>Айям-и-Ха — вставные дни, дни вне времени</w:t>
            </w:r>
            <w:r>
              <w:rPr>
                <w:noProof/>
                <w:webHidden/>
              </w:rPr>
              <w:tab/>
            </w:r>
            <w:r>
              <w:rPr>
                <w:noProof/>
                <w:webHidden/>
              </w:rPr>
              <w:fldChar w:fldCharType="begin"/>
            </w:r>
            <w:r>
              <w:rPr>
                <w:noProof/>
                <w:webHidden/>
              </w:rPr>
              <w:instrText xml:space="preserve"> PAGEREF _Toc413067493 \h </w:instrText>
            </w:r>
            <w:r>
              <w:rPr>
                <w:noProof/>
                <w:webHidden/>
              </w:rPr>
            </w:r>
            <w:r>
              <w:rPr>
                <w:noProof/>
                <w:webHidden/>
              </w:rPr>
              <w:fldChar w:fldCharType="separate"/>
            </w:r>
            <w:r>
              <w:rPr>
                <w:noProof/>
                <w:webHidden/>
              </w:rPr>
              <w:t>12</w:t>
            </w:r>
            <w:r>
              <w:rPr>
                <w:noProof/>
                <w:webHidden/>
              </w:rPr>
              <w:fldChar w:fldCharType="end"/>
            </w:r>
          </w:hyperlink>
        </w:p>
        <w:p w:rsidR="000B1E48" w:rsidRDefault="000B1E48">
          <w:pPr>
            <w:pStyle w:val="1f7"/>
            <w:tabs>
              <w:tab w:val="right" w:leader="underscore" w:pos="8789"/>
            </w:tabs>
            <w:rPr>
              <w:rFonts w:eastAsiaTheme="minorEastAsia"/>
              <w:noProof/>
              <w:color w:val="auto"/>
              <w:kern w:val="0"/>
              <w:sz w:val="22"/>
              <w:szCs w:val="22"/>
            </w:rPr>
          </w:pPr>
          <w:hyperlink w:anchor="_Toc413067494" w:history="1">
            <w:r w:rsidRPr="00644961">
              <w:rPr>
                <w:rStyle w:val="afff8"/>
                <w:noProof/>
              </w:rPr>
              <w:t>Для чего нужен пост бахаи?</w:t>
            </w:r>
            <w:r>
              <w:rPr>
                <w:noProof/>
                <w:webHidden/>
              </w:rPr>
              <w:tab/>
            </w:r>
            <w:r>
              <w:rPr>
                <w:noProof/>
                <w:webHidden/>
              </w:rPr>
              <w:fldChar w:fldCharType="begin"/>
            </w:r>
            <w:r>
              <w:rPr>
                <w:noProof/>
                <w:webHidden/>
              </w:rPr>
              <w:instrText xml:space="preserve"> PAGEREF _Toc413067494 \h </w:instrText>
            </w:r>
            <w:r>
              <w:rPr>
                <w:noProof/>
                <w:webHidden/>
              </w:rPr>
            </w:r>
            <w:r>
              <w:rPr>
                <w:noProof/>
                <w:webHidden/>
              </w:rPr>
              <w:fldChar w:fldCharType="separate"/>
            </w:r>
            <w:r>
              <w:rPr>
                <w:noProof/>
                <w:webHidden/>
              </w:rPr>
              <w:t>13</w:t>
            </w:r>
            <w:r>
              <w:rPr>
                <w:noProof/>
                <w:webHidden/>
              </w:rPr>
              <w:fldChar w:fldCharType="end"/>
            </w:r>
          </w:hyperlink>
        </w:p>
        <w:p w:rsidR="000B1E48" w:rsidRDefault="000B1E48">
          <w:pPr>
            <w:pStyle w:val="1f7"/>
            <w:tabs>
              <w:tab w:val="right" w:leader="underscore" w:pos="8789"/>
            </w:tabs>
            <w:rPr>
              <w:rFonts w:eastAsiaTheme="minorEastAsia"/>
              <w:noProof/>
              <w:color w:val="auto"/>
              <w:kern w:val="0"/>
              <w:sz w:val="22"/>
              <w:szCs w:val="22"/>
            </w:rPr>
          </w:pPr>
          <w:hyperlink w:anchor="_Toc413067495" w:history="1">
            <w:r w:rsidRPr="00644961">
              <w:rPr>
                <w:rStyle w:val="afff8"/>
                <w:noProof/>
              </w:rPr>
              <w:t>Торнтон Чейз, первый бахаи западного полушария</w:t>
            </w:r>
            <w:r>
              <w:rPr>
                <w:noProof/>
                <w:webHidden/>
              </w:rPr>
              <w:tab/>
            </w:r>
            <w:r>
              <w:rPr>
                <w:noProof/>
                <w:webHidden/>
              </w:rPr>
              <w:fldChar w:fldCharType="begin"/>
            </w:r>
            <w:r>
              <w:rPr>
                <w:noProof/>
                <w:webHidden/>
              </w:rPr>
              <w:instrText xml:space="preserve"> PAGEREF _Toc413067495 \h </w:instrText>
            </w:r>
            <w:r>
              <w:rPr>
                <w:noProof/>
                <w:webHidden/>
              </w:rPr>
            </w:r>
            <w:r>
              <w:rPr>
                <w:noProof/>
                <w:webHidden/>
              </w:rPr>
              <w:fldChar w:fldCharType="separate"/>
            </w:r>
            <w:r>
              <w:rPr>
                <w:noProof/>
                <w:webHidden/>
              </w:rPr>
              <w:t>14</w:t>
            </w:r>
            <w:r>
              <w:rPr>
                <w:noProof/>
                <w:webHidden/>
              </w:rPr>
              <w:fldChar w:fldCharType="end"/>
            </w:r>
          </w:hyperlink>
        </w:p>
        <w:p w:rsidR="000B1E48" w:rsidRDefault="000B1E48">
          <w:pPr>
            <w:pStyle w:val="1f7"/>
            <w:tabs>
              <w:tab w:val="right" w:leader="underscore" w:pos="8789"/>
            </w:tabs>
            <w:rPr>
              <w:rFonts w:eastAsiaTheme="minorEastAsia"/>
              <w:noProof/>
              <w:color w:val="auto"/>
              <w:kern w:val="0"/>
              <w:sz w:val="22"/>
              <w:szCs w:val="22"/>
            </w:rPr>
          </w:pPr>
          <w:hyperlink w:anchor="_Toc413067496" w:history="1">
            <w:r w:rsidRPr="00644961">
              <w:rPr>
                <w:rStyle w:val="afff8"/>
                <w:noProof/>
              </w:rPr>
              <w:t>Жемчужинка — детская страница</w:t>
            </w:r>
            <w:r>
              <w:rPr>
                <w:noProof/>
                <w:webHidden/>
              </w:rPr>
              <w:tab/>
            </w:r>
            <w:r>
              <w:rPr>
                <w:noProof/>
                <w:webHidden/>
              </w:rPr>
              <w:fldChar w:fldCharType="begin"/>
            </w:r>
            <w:r>
              <w:rPr>
                <w:noProof/>
                <w:webHidden/>
              </w:rPr>
              <w:instrText xml:space="preserve"> PAGEREF _Toc413067496 \h </w:instrText>
            </w:r>
            <w:r>
              <w:rPr>
                <w:noProof/>
                <w:webHidden/>
              </w:rPr>
            </w:r>
            <w:r>
              <w:rPr>
                <w:noProof/>
                <w:webHidden/>
              </w:rPr>
              <w:fldChar w:fldCharType="separate"/>
            </w:r>
            <w:r>
              <w:rPr>
                <w:noProof/>
                <w:webHidden/>
              </w:rPr>
              <w:t>17</w:t>
            </w:r>
            <w:r>
              <w:rPr>
                <w:noProof/>
                <w:webHidden/>
              </w:rPr>
              <w:fldChar w:fldCharType="end"/>
            </w:r>
          </w:hyperlink>
        </w:p>
        <w:p w:rsidR="000B1E48" w:rsidRDefault="000B1E48">
          <w:pPr>
            <w:pStyle w:val="1f7"/>
            <w:tabs>
              <w:tab w:val="right" w:leader="underscore" w:pos="8789"/>
            </w:tabs>
            <w:rPr>
              <w:rFonts w:eastAsiaTheme="minorEastAsia"/>
              <w:noProof/>
              <w:color w:val="auto"/>
              <w:kern w:val="0"/>
              <w:sz w:val="22"/>
              <w:szCs w:val="22"/>
            </w:rPr>
          </w:pPr>
          <w:hyperlink w:anchor="_Toc413067497" w:history="1">
            <w:r w:rsidRPr="00644961">
              <w:rPr>
                <w:rStyle w:val="afff8"/>
                <w:noProof/>
              </w:rPr>
              <w:t>Вестник Хукукулла №79, Султан 171 г. Э.Б.</w:t>
            </w:r>
            <w:r>
              <w:rPr>
                <w:noProof/>
                <w:webHidden/>
              </w:rPr>
              <w:tab/>
            </w:r>
            <w:r>
              <w:rPr>
                <w:noProof/>
                <w:webHidden/>
              </w:rPr>
              <w:fldChar w:fldCharType="begin"/>
            </w:r>
            <w:r>
              <w:rPr>
                <w:noProof/>
                <w:webHidden/>
              </w:rPr>
              <w:instrText xml:space="preserve"> PAGEREF _Toc413067497 \h </w:instrText>
            </w:r>
            <w:r>
              <w:rPr>
                <w:noProof/>
                <w:webHidden/>
              </w:rPr>
            </w:r>
            <w:r>
              <w:rPr>
                <w:noProof/>
                <w:webHidden/>
              </w:rPr>
              <w:fldChar w:fldCharType="separate"/>
            </w:r>
            <w:r>
              <w:rPr>
                <w:noProof/>
                <w:webHidden/>
              </w:rPr>
              <w:t>18</w:t>
            </w:r>
            <w:r>
              <w:rPr>
                <w:noProof/>
                <w:webHidden/>
              </w:rPr>
              <w:fldChar w:fldCharType="end"/>
            </w:r>
          </w:hyperlink>
        </w:p>
        <w:p w:rsidR="000B1E48" w:rsidRDefault="000B1E48">
          <w:pPr>
            <w:pStyle w:val="1f7"/>
            <w:tabs>
              <w:tab w:val="right" w:leader="underscore" w:pos="8789"/>
            </w:tabs>
            <w:rPr>
              <w:rFonts w:eastAsiaTheme="minorEastAsia"/>
              <w:noProof/>
              <w:color w:val="auto"/>
              <w:kern w:val="0"/>
              <w:sz w:val="22"/>
              <w:szCs w:val="22"/>
            </w:rPr>
          </w:pPr>
          <w:hyperlink w:anchor="_Toc413067498" w:history="1">
            <w:r w:rsidRPr="00644961">
              <w:rPr>
                <w:rStyle w:val="afff8"/>
                <w:noProof/>
              </w:rPr>
              <w:t>Последняя страничка «Вестника бахаи»</w:t>
            </w:r>
            <w:r>
              <w:rPr>
                <w:noProof/>
                <w:webHidden/>
              </w:rPr>
              <w:tab/>
            </w:r>
            <w:r>
              <w:rPr>
                <w:noProof/>
                <w:webHidden/>
              </w:rPr>
              <w:fldChar w:fldCharType="begin"/>
            </w:r>
            <w:r>
              <w:rPr>
                <w:noProof/>
                <w:webHidden/>
              </w:rPr>
              <w:instrText xml:space="preserve"> PAGEREF _Toc413067498 \h </w:instrText>
            </w:r>
            <w:r>
              <w:rPr>
                <w:noProof/>
                <w:webHidden/>
              </w:rPr>
            </w:r>
            <w:r>
              <w:rPr>
                <w:noProof/>
                <w:webHidden/>
              </w:rPr>
              <w:fldChar w:fldCharType="separate"/>
            </w:r>
            <w:r>
              <w:rPr>
                <w:noProof/>
                <w:webHidden/>
              </w:rPr>
              <w:t>28</w:t>
            </w:r>
            <w:r>
              <w:rPr>
                <w:noProof/>
                <w:webHidden/>
              </w:rPr>
              <w:fldChar w:fldCharType="end"/>
            </w:r>
          </w:hyperlink>
        </w:p>
        <w:p w:rsidR="00495111" w:rsidRDefault="00BC099A" w:rsidP="00495111">
          <w:r>
            <w:fldChar w:fldCharType="end"/>
          </w:r>
        </w:p>
      </w:sdtContent>
    </w:sdt>
    <w:p w:rsidR="001B31AE" w:rsidRPr="001B31AE" w:rsidRDefault="001B31AE" w:rsidP="001B31AE">
      <w:bookmarkStart w:id="0" w:name="_GoBack"/>
      <w:bookmarkEnd w:id="0"/>
    </w:p>
    <w:p w:rsidR="001B31AE" w:rsidRDefault="001B31AE" w:rsidP="001B31AE"/>
    <w:p w:rsidR="007E21FD" w:rsidRPr="001B31AE" w:rsidRDefault="007E21FD" w:rsidP="001B31AE">
      <w:pPr>
        <w:sectPr w:rsidR="007E21FD" w:rsidRPr="001B31AE" w:rsidSect="006858DC">
          <w:headerReference w:type="default" r:id="rId12"/>
          <w:footerReference w:type="default" r:id="rId13"/>
          <w:footerReference w:type="first" r:id="rId14"/>
          <w:pgSz w:w="11907" w:h="16839" w:code="9"/>
          <w:pgMar w:top="1134" w:right="1554" w:bottom="1800" w:left="1554" w:header="864" w:footer="709" w:gutter="0"/>
          <w:pgNumType w:start="1"/>
          <w:cols w:space="720"/>
          <w:titlePg/>
          <w:docGrid w:linePitch="360"/>
        </w:sectPr>
      </w:pPr>
    </w:p>
    <w:p w:rsidR="001F0104" w:rsidRPr="00D521EF" w:rsidRDefault="001F0104" w:rsidP="001F0104">
      <w:pPr>
        <w:pStyle w:val="11"/>
      </w:pPr>
      <w:bookmarkStart w:id="1" w:name="_Toc413067489"/>
      <w:r>
        <w:lastRenderedPageBreak/>
        <w:t>М</w:t>
      </w:r>
      <w:r w:rsidR="0071167A">
        <w:t>олитвы</w:t>
      </w:r>
      <w:r w:rsidR="00D521EF" w:rsidRPr="00D521EF">
        <w:t xml:space="preserve"> и Святые Писания</w:t>
      </w:r>
      <w:bookmarkEnd w:id="1"/>
    </w:p>
    <w:p w:rsidR="00E126E7" w:rsidRPr="00E126E7" w:rsidRDefault="00566B68" w:rsidP="00E126E7">
      <w:pPr>
        <w:tabs>
          <w:tab w:val="left" w:pos="2166"/>
        </w:tabs>
        <w:spacing w:line="288" w:lineRule="auto"/>
        <w:rPr>
          <w:i/>
          <w:sz w:val="22"/>
          <w:szCs w:val="21"/>
        </w:rPr>
      </w:pPr>
      <w:r>
        <w:rPr>
          <w:i/>
          <w:sz w:val="22"/>
          <w:szCs w:val="21"/>
        </w:rPr>
        <w:t>«</w:t>
      </w:r>
      <w:r w:rsidR="00E126E7" w:rsidRPr="00E126E7">
        <w:rPr>
          <w:i/>
          <w:sz w:val="22"/>
          <w:szCs w:val="21"/>
        </w:rPr>
        <w:t>НАЧАЛО всего есть познание Бога, и конец всего есть строгое соблюдение того, что ниспослано из чертогов Божественной Воли, коей пронизано все сущее на небесах и все сущее на земле.</w:t>
      </w:r>
    </w:p>
    <w:p w:rsidR="00E126E7" w:rsidRPr="00E126E7" w:rsidRDefault="00E126E7" w:rsidP="00E126E7">
      <w:pPr>
        <w:tabs>
          <w:tab w:val="left" w:pos="2166"/>
        </w:tabs>
        <w:spacing w:line="288" w:lineRule="auto"/>
        <w:rPr>
          <w:i/>
          <w:sz w:val="22"/>
          <w:szCs w:val="21"/>
        </w:rPr>
      </w:pPr>
      <w:r w:rsidRPr="00E126E7">
        <w:rPr>
          <w:i/>
          <w:sz w:val="22"/>
          <w:szCs w:val="21"/>
        </w:rPr>
        <w:t xml:space="preserve">ОТКРОВЕНИЕ, что с незапамятных времен провозглашалось Целью и Обетованием всех </w:t>
      </w:r>
    </w:p>
    <w:p w:rsidR="00E126E7" w:rsidRDefault="00E126E7" w:rsidP="00E126E7">
      <w:pPr>
        <w:tabs>
          <w:tab w:val="left" w:pos="2166"/>
        </w:tabs>
        <w:spacing w:line="288" w:lineRule="auto"/>
        <w:rPr>
          <w:i/>
          <w:sz w:val="22"/>
          <w:szCs w:val="21"/>
        </w:rPr>
      </w:pPr>
      <w:r w:rsidRPr="00E126E7">
        <w:rPr>
          <w:i/>
          <w:sz w:val="22"/>
          <w:szCs w:val="21"/>
        </w:rPr>
        <w:t xml:space="preserve">Возлюбленные Бога, где бы ни собирались они и с кем бы ни встречались, должны выказывать своим отношением к Богу и тем, как они прославляют Его, такое смирение и такую покорность, дабы каждая частица праха под их ногами могла свидетельствовать об их глубокой преданности. Речения сих святых душ должны быть исполнены такой силы, чтобы вострепетали даже частицы праха. Так дoлжно соблюдать им себя, чтобы земля, по коей ступают они, не обратилась к ним со словами: </w:t>
      </w:r>
    </w:p>
    <w:p w:rsidR="00E126E7" w:rsidRPr="00E126E7" w:rsidRDefault="00E126E7" w:rsidP="00E126E7">
      <w:pPr>
        <w:tabs>
          <w:tab w:val="left" w:pos="2166"/>
        </w:tabs>
        <w:spacing w:line="288" w:lineRule="auto"/>
        <w:rPr>
          <w:i/>
          <w:sz w:val="22"/>
          <w:szCs w:val="21"/>
        </w:rPr>
      </w:pPr>
      <w:r>
        <w:rPr>
          <w:i/>
          <w:sz w:val="22"/>
          <w:szCs w:val="21"/>
        </w:rPr>
        <w:t>«</w:t>
      </w:r>
      <w:r w:rsidRPr="00E126E7">
        <w:rPr>
          <w:i/>
          <w:sz w:val="22"/>
          <w:szCs w:val="21"/>
        </w:rPr>
        <w:t xml:space="preserve">Меня следует почитать превыше вас. Ибо смотрите, с какой покорностью несу я бремя, возложенное на меня землепашцем. От меня все живое получает блага, доверенные мне Тем, Кто есть Исток всей благодати. Но, невзирая на честь, оказанную мне, и на бесчисленные свидетельства моего богатства </w:t>
      </w:r>
      <w:r>
        <w:rPr>
          <w:i/>
          <w:sz w:val="22"/>
          <w:szCs w:val="21"/>
        </w:rPr>
        <w:t>—</w:t>
      </w:r>
      <w:r w:rsidRPr="00E126E7">
        <w:rPr>
          <w:i/>
          <w:sz w:val="22"/>
          <w:szCs w:val="21"/>
        </w:rPr>
        <w:t xml:space="preserve"> богатства, питающего все сотворенное, смотри, сколь я смиренна, и оцени, с какой покорностью позволяю </w:t>
      </w:r>
      <w:r>
        <w:rPr>
          <w:i/>
          <w:sz w:val="22"/>
          <w:szCs w:val="21"/>
        </w:rPr>
        <w:t>я людям попирать меня ногами...»</w:t>
      </w:r>
    </w:p>
    <w:p w:rsidR="00E126E7" w:rsidRPr="00E126E7" w:rsidRDefault="00E126E7" w:rsidP="00E126E7">
      <w:pPr>
        <w:tabs>
          <w:tab w:val="left" w:pos="2166"/>
        </w:tabs>
        <w:spacing w:line="288" w:lineRule="auto"/>
        <w:rPr>
          <w:i/>
          <w:sz w:val="22"/>
          <w:szCs w:val="21"/>
        </w:rPr>
      </w:pPr>
      <w:r w:rsidRPr="00E126E7">
        <w:rPr>
          <w:i/>
          <w:sz w:val="22"/>
          <w:szCs w:val="21"/>
        </w:rPr>
        <w:t>Выказывайте терпение, доброжелательность и любовь друг к другу. Если кто-нибудь из вас не в силах воспринять некую истину или пытается постичь ее, явите в разговоре с ним дух предельного мягкосердечия и доброй воли. Содействуйте ему в познании и принятии истины, нимало не считая себя выше или одареннее его.</w:t>
      </w:r>
    </w:p>
    <w:p w:rsidR="00E126E7" w:rsidRPr="00E126E7" w:rsidRDefault="00E126E7" w:rsidP="00E126E7">
      <w:pPr>
        <w:tabs>
          <w:tab w:val="left" w:pos="2166"/>
        </w:tabs>
        <w:spacing w:line="288" w:lineRule="auto"/>
        <w:rPr>
          <w:i/>
          <w:sz w:val="22"/>
          <w:szCs w:val="21"/>
        </w:rPr>
      </w:pPr>
      <w:r w:rsidRPr="00E126E7">
        <w:rPr>
          <w:i/>
          <w:sz w:val="22"/>
          <w:szCs w:val="21"/>
        </w:rPr>
        <w:t xml:space="preserve">Истинный долг человека в сей День </w:t>
      </w:r>
      <w:r w:rsidR="00511B78">
        <w:rPr>
          <w:i/>
          <w:sz w:val="22"/>
          <w:szCs w:val="21"/>
        </w:rPr>
        <w:t xml:space="preserve">— </w:t>
      </w:r>
      <w:r w:rsidRPr="00E126E7">
        <w:rPr>
          <w:i/>
          <w:sz w:val="22"/>
          <w:szCs w:val="21"/>
        </w:rPr>
        <w:t xml:space="preserve">обрести ту долю из потока милости, что Бог изливает на него. Посему да не судите о величии или малости вместилища. Доля одних может уместиться в горсти, доля других </w:t>
      </w:r>
      <w:r w:rsidR="00511B78">
        <w:rPr>
          <w:i/>
          <w:sz w:val="22"/>
          <w:szCs w:val="21"/>
        </w:rPr>
        <w:t>—</w:t>
      </w:r>
      <w:r w:rsidRPr="00E126E7">
        <w:rPr>
          <w:i/>
          <w:sz w:val="22"/>
          <w:szCs w:val="21"/>
        </w:rPr>
        <w:t xml:space="preserve"> в чаше, доля третьих наполнит целый кувшин.</w:t>
      </w:r>
    </w:p>
    <w:p w:rsidR="00E126E7" w:rsidRPr="00E126E7" w:rsidRDefault="00E126E7" w:rsidP="00E126E7">
      <w:pPr>
        <w:tabs>
          <w:tab w:val="left" w:pos="2166"/>
        </w:tabs>
        <w:spacing w:line="288" w:lineRule="auto"/>
        <w:rPr>
          <w:i/>
          <w:sz w:val="22"/>
          <w:szCs w:val="21"/>
        </w:rPr>
      </w:pPr>
      <w:r w:rsidRPr="00E126E7">
        <w:rPr>
          <w:i/>
          <w:sz w:val="22"/>
          <w:szCs w:val="21"/>
        </w:rPr>
        <w:t>Вновь и вновь увещевали Мы возлюбленных Наших уклоняться, нет, бежать ото всего, что источает дух раздора. Мир пребывает в великом хаосе, и умы его обитателей - в крайнем смятении. Мы молим Всемогущего, да осияет Он их милостиво славою Своей Справедливости и да сподобит их отыскать то, что принесет им пользу во все времена и при всех обстоятельствах. Воистину, Он Вседержитель, Всевышний.</w:t>
      </w:r>
    </w:p>
    <w:p w:rsidR="00E126E7" w:rsidRPr="00E126E7" w:rsidRDefault="00E126E7" w:rsidP="00E126E7">
      <w:pPr>
        <w:tabs>
          <w:tab w:val="left" w:pos="2166"/>
        </w:tabs>
        <w:spacing w:line="288" w:lineRule="auto"/>
        <w:rPr>
          <w:i/>
          <w:sz w:val="22"/>
          <w:szCs w:val="21"/>
        </w:rPr>
      </w:pPr>
      <w:r w:rsidRPr="00E126E7">
        <w:rPr>
          <w:i/>
          <w:sz w:val="22"/>
          <w:szCs w:val="21"/>
        </w:rPr>
        <w:t>МИР пребывает в родовых муках, и его смятение нарастает день ото дня. Он обратился к своенравию и неверию. Ждет его столь тяжкая участь, что раскрывать ее сейчас неуместно и несвоевременно. Извращенность его продлится еще долго. Когда же придет назначенный час, вдруг явится то, от чего содрогнется все тело человечества. Тогда и лишь тогда будет развернута Божественная Хоругвь и Райский Соловей воспоет свою песнь.</w:t>
      </w:r>
    </w:p>
    <w:p w:rsidR="00E126E7" w:rsidRPr="00E126E7" w:rsidRDefault="00511B78" w:rsidP="00511B78">
      <w:pPr>
        <w:tabs>
          <w:tab w:val="left" w:pos="2166"/>
        </w:tabs>
        <w:spacing w:line="288" w:lineRule="auto"/>
        <w:jc w:val="right"/>
        <w:rPr>
          <w:i/>
          <w:sz w:val="22"/>
          <w:szCs w:val="21"/>
        </w:rPr>
      </w:pPr>
      <w:r>
        <w:rPr>
          <w:i/>
          <w:sz w:val="22"/>
          <w:szCs w:val="21"/>
        </w:rPr>
        <w:t xml:space="preserve">— </w:t>
      </w:r>
      <w:r w:rsidR="00E126E7" w:rsidRPr="00E126E7">
        <w:rPr>
          <w:i/>
          <w:sz w:val="22"/>
          <w:szCs w:val="21"/>
        </w:rPr>
        <w:t>Крупицы Бахаулла</w:t>
      </w:r>
    </w:p>
    <w:p w:rsidR="00511B78" w:rsidRDefault="00511B78" w:rsidP="00E126E7">
      <w:pPr>
        <w:tabs>
          <w:tab w:val="left" w:pos="2166"/>
        </w:tabs>
        <w:spacing w:line="288" w:lineRule="auto"/>
        <w:rPr>
          <w:i/>
          <w:sz w:val="22"/>
          <w:szCs w:val="21"/>
        </w:rPr>
      </w:pPr>
      <w:r>
        <w:rPr>
          <w:i/>
          <w:sz w:val="22"/>
          <w:szCs w:val="21"/>
        </w:rPr>
        <w:br w:type="page"/>
      </w:r>
    </w:p>
    <w:p w:rsidR="00511B78" w:rsidRDefault="00E126E7" w:rsidP="00E126E7">
      <w:pPr>
        <w:tabs>
          <w:tab w:val="left" w:pos="2166"/>
        </w:tabs>
        <w:spacing w:line="288" w:lineRule="auto"/>
        <w:rPr>
          <w:i/>
          <w:sz w:val="22"/>
          <w:szCs w:val="21"/>
        </w:rPr>
      </w:pPr>
      <w:r w:rsidRPr="00E126E7">
        <w:rPr>
          <w:i/>
          <w:sz w:val="22"/>
          <w:szCs w:val="21"/>
        </w:rPr>
        <w:lastRenderedPageBreak/>
        <w:t>Всякий, кто вкусит сладости сего стиха из Скрижали, явленной в честь Набиля из Кайена, с легкостью уразумеет важность содействия Богу:</w:t>
      </w:r>
    </w:p>
    <w:p w:rsidR="00E126E7" w:rsidRPr="00E126E7" w:rsidRDefault="00511B78" w:rsidP="00E126E7">
      <w:pPr>
        <w:tabs>
          <w:tab w:val="left" w:pos="2166"/>
        </w:tabs>
        <w:spacing w:line="288" w:lineRule="auto"/>
        <w:rPr>
          <w:i/>
          <w:sz w:val="22"/>
          <w:szCs w:val="21"/>
        </w:rPr>
      </w:pPr>
      <w:r>
        <w:rPr>
          <w:i/>
          <w:sz w:val="22"/>
          <w:szCs w:val="21"/>
        </w:rPr>
        <w:t>«</w:t>
      </w:r>
      <w:r w:rsidR="00E126E7" w:rsidRPr="00E126E7">
        <w:rPr>
          <w:i/>
          <w:sz w:val="22"/>
          <w:szCs w:val="21"/>
        </w:rPr>
        <w:t>Человеческая речь есть сущность, что стремится оказать влияние и нуждается в умеренности. Что до ее влияния, то оно зиждется на учтивости, которая, в свою очередь, зависит от отрешенности и чистоты сердца. Что до ее умеренности, то она должна сочетаться с тактом и мудростью, как предписан</w:t>
      </w:r>
      <w:r>
        <w:rPr>
          <w:i/>
          <w:sz w:val="22"/>
          <w:szCs w:val="21"/>
        </w:rPr>
        <w:t>о в Святых Писаниях и Скрижалях»</w:t>
      </w:r>
      <w:r w:rsidR="00E126E7" w:rsidRPr="00E126E7">
        <w:rPr>
          <w:i/>
          <w:sz w:val="22"/>
          <w:szCs w:val="21"/>
        </w:rPr>
        <w:t>.</w:t>
      </w:r>
    </w:p>
    <w:p w:rsidR="00E126E7" w:rsidRPr="00E126E7" w:rsidRDefault="00E126E7" w:rsidP="00E126E7">
      <w:pPr>
        <w:tabs>
          <w:tab w:val="left" w:pos="2166"/>
        </w:tabs>
        <w:spacing w:line="288" w:lineRule="auto"/>
        <w:rPr>
          <w:i/>
          <w:sz w:val="22"/>
          <w:szCs w:val="21"/>
        </w:rPr>
      </w:pPr>
      <w:r w:rsidRPr="00E126E7">
        <w:rPr>
          <w:i/>
          <w:sz w:val="22"/>
          <w:szCs w:val="21"/>
        </w:rPr>
        <w:t xml:space="preserve">О Имя Мое! Речь непременно должна обладать проникновенной силой. Ибо, лишенная сего качества, она перестанет оказывать воздействие. Сие же проникающее воздействие зависит от чистоты духа и незапятнанности сердца. Подобным же образом нужна ей умеренность, без коей слушающий не будет способен вместить ее </w:t>
      </w:r>
      <w:r w:rsidR="00511B78">
        <w:rPr>
          <w:i/>
          <w:sz w:val="22"/>
          <w:szCs w:val="21"/>
        </w:rPr>
        <w:t xml:space="preserve">— </w:t>
      </w:r>
      <w:r w:rsidRPr="00E126E7">
        <w:rPr>
          <w:i/>
          <w:sz w:val="22"/>
          <w:szCs w:val="21"/>
        </w:rPr>
        <w:t>скорее явит он сопротивление с самого начала. А умеренность появится от сочетания речи со знаками Божественной мудрости, что записаны в Священных Книгах и Скрижалях. Итак, когда сущность чьей-либо речи обладает сими двумя качествами, она окажется в высшей степени действенной и станет главнейшей силой, преображающей людские души. Сие есть положение наивысшей победы и небесного владычества. Достигший его наделен силой учить Божиему Делу и одерживать победы над сердцами и умами людей.</w:t>
      </w:r>
    </w:p>
    <w:p w:rsidR="00E126E7" w:rsidRPr="00E126E7" w:rsidRDefault="00E126E7" w:rsidP="00E126E7">
      <w:pPr>
        <w:tabs>
          <w:tab w:val="left" w:pos="2166"/>
        </w:tabs>
        <w:spacing w:line="288" w:lineRule="auto"/>
        <w:rPr>
          <w:i/>
          <w:sz w:val="22"/>
          <w:szCs w:val="21"/>
        </w:rPr>
      </w:pPr>
      <w:r w:rsidRPr="00E126E7">
        <w:rPr>
          <w:i/>
          <w:sz w:val="22"/>
          <w:szCs w:val="21"/>
        </w:rPr>
        <w:t>О Имя Мое! Дневная Звезда речения, в великолепии сияющая от восхода Божественного Откровения, так озарила Свитки и Скрижали, что царство речения и возвышенная обитель понимания трепещут от радости и восторга и сияют великолепием Его света,</w:t>
      </w:r>
      <w:r w:rsidR="00511B78">
        <w:rPr>
          <w:i/>
          <w:sz w:val="22"/>
          <w:szCs w:val="21"/>
        </w:rPr>
        <w:t xml:space="preserve"> —</w:t>
      </w:r>
      <w:r w:rsidRPr="00E126E7">
        <w:rPr>
          <w:i/>
          <w:sz w:val="22"/>
          <w:szCs w:val="21"/>
        </w:rPr>
        <w:t xml:space="preserve"> и все же большинство людей не постигает сего.</w:t>
      </w:r>
    </w:p>
    <w:p w:rsidR="00511B78" w:rsidRDefault="00E126E7" w:rsidP="00E126E7">
      <w:pPr>
        <w:tabs>
          <w:tab w:val="left" w:pos="2166"/>
        </w:tabs>
        <w:spacing w:line="288" w:lineRule="auto"/>
        <w:rPr>
          <w:i/>
          <w:sz w:val="22"/>
          <w:szCs w:val="21"/>
        </w:rPr>
      </w:pPr>
      <w:r w:rsidRPr="00E126E7">
        <w:rPr>
          <w:i/>
          <w:sz w:val="22"/>
          <w:szCs w:val="21"/>
        </w:rPr>
        <w:t>Причина, по которой Перо Провидения снова и снова разъясняло и будет разъяснять предмет помощи и содействия,</w:t>
      </w:r>
      <w:r w:rsidR="00511B78">
        <w:rPr>
          <w:i/>
          <w:sz w:val="22"/>
          <w:szCs w:val="21"/>
        </w:rPr>
        <w:t xml:space="preserve"> —</w:t>
      </w:r>
      <w:r w:rsidRPr="00E126E7">
        <w:rPr>
          <w:i/>
          <w:sz w:val="22"/>
          <w:szCs w:val="21"/>
        </w:rPr>
        <w:t xml:space="preserve"> предостеречь друзей Бога, дабы не свершали они таких деяний, кои могли бы привести к раздорам и смуте. Надлежит им, всем и каждому, настойчиво искать путей помощи Делу Божиему согласно тому, что Мы разъяснили. Сие </w:t>
      </w:r>
      <w:r w:rsidR="00511B78" w:rsidRPr="00511B78">
        <w:rPr>
          <w:i/>
          <w:sz w:val="22"/>
          <w:szCs w:val="21"/>
        </w:rPr>
        <w:t>—</w:t>
      </w:r>
      <w:r w:rsidRPr="00E126E7">
        <w:rPr>
          <w:i/>
          <w:sz w:val="22"/>
          <w:szCs w:val="21"/>
        </w:rPr>
        <w:t xml:space="preserve"> лишь знак Его милости, особо дарованный Его возлюбленным, дабы каждый из них мог достичь</w:t>
      </w:r>
      <w:r w:rsidR="00511B78">
        <w:rPr>
          <w:i/>
          <w:sz w:val="22"/>
          <w:szCs w:val="21"/>
        </w:rPr>
        <w:t xml:space="preserve"> положения, описанного словами:</w:t>
      </w:r>
    </w:p>
    <w:p w:rsidR="00E126E7" w:rsidRPr="00E126E7" w:rsidRDefault="00511B78" w:rsidP="00E126E7">
      <w:pPr>
        <w:tabs>
          <w:tab w:val="left" w:pos="2166"/>
        </w:tabs>
        <w:spacing w:line="288" w:lineRule="auto"/>
        <w:rPr>
          <w:i/>
          <w:sz w:val="22"/>
          <w:szCs w:val="21"/>
        </w:rPr>
      </w:pPr>
      <w:r>
        <w:rPr>
          <w:i/>
          <w:sz w:val="22"/>
          <w:szCs w:val="21"/>
        </w:rPr>
        <w:t>«</w:t>
      </w:r>
      <w:r w:rsidR="00E126E7" w:rsidRPr="00E126E7">
        <w:rPr>
          <w:i/>
          <w:sz w:val="22"/>
          <w:szCs w:val="21"/>
        </w:rPr>
        <w:t xml:space="preserve">Кто вдохновил одну душу </w:t>
      </w:r>
      <w:r>
        <w:rPr>
          <w:i/>
          <w:sz w:val="22"/>
          <w:szCs w:val="21"/>
        </w:rPr>
        <w:t>—</w:t>
      </w:r>
      <w:r w:rsidR="00E126E7" w:rsidRPr="00E126E7">
        <w:rPr>
          <w:i/>
          <w:sz w:val="22"/>
          <w:szCs w:val="21"/>
        </w:rPr>
        <w:t xml:space="preserve"> воист</w:t>
      </w:r>
      <w:r>
        <w:rPr>
          <w:i/>
          <w:sz w:val="22"/>
          <w:szCs w:val="21"/>
        </w:rPr>
        <w:t>ину, вдохновил все человечество»</w:t>
      </w:r>
      <w:r w:rsidR="00E126E7" w:rsidRPr="00E126E7">
        <w:rPr>
          <w:i/>
          <w:sz w:val="22"/>
          <w:szCs w:val="21"/>
        </w:rPr>
        <w:t>.</w:t>
      </w:r>
    </w:p>
    <w:p w:rsidR="00E126E7" w:rsidRPr="00E126E7" w:rsidRDefault="00511B78" w:rsidP="00511B78">
      <w:pPr>
        <w:tabs>
          <w:tab w:val="left" w:pos="2166"/>
        </w:tabs>
        <w:spacing w:line="288" w:lineRule="auto"/>
        <w:jc w:val="right"/>
        <w:rPr>
          <w:i/>
          <w:sz w:val="22"/>
          <w:szCs w:val="21"/>
        </w:rPr>
      </w:pPr>
      <w:r>
        <w:rPr>
          <w:i/>
          <w:sz w:val="22"/>
          <w:szCs w:val="21"/>
        </w:rPr>
        <w:t xml:space="preserve">— </w:t>
      </w:r>
      <w:r w:rsidR="00E126E7" w:rsidRPr="00E126E7">
        <w:rPr>
          <w:i/>
          <w:sz w:val="22"/>
          <w:szCs w:val="21"/>
        </w:rPr>
        <w:t>Бахаулла</w:t>
      </w:r>
      <w:r>
        <w:rPr>
          <w:i/>
          <w:sz w:val="22"/>
          <w:szCs w:val="21"/>
        </w:rPr>
        <w:t>,</w:t>
      </w:r>
      <w:r w:rsidR="00E126E7" w:rsidRPr="00E126E7">
        <w:rPr>
          <w:i/>
          <w:sz w:val="22"/>
          <w:szCs w:val="21"/>
        </w:rPr>
        <w:t xml:space="preserve"> Л</w:t>
      </w:r>
      <w:r w:rsidRPr="00511B78">
        <w:rPr>
          <w:i/>
          <w:sz w:val="22"/>
          <w:szCs w:val="21"/>
        </w:rPr>
        <w:t>аух-и-</w:t>
      </w:r>
      <w:r w:rsidR="00E126E7" w:rsidRPr="00E126E7">
        <w:rPr>
          <w:i/>
          <w:sz w:val="22"/>
          <w:szCs w:val="21"/>
        </w:rPr>
        <w:t>С</w:t>
      </w:r>
      <w:r w:rsidRPr="00511B78">
        <w:rPr>
          <w:i/>
          <w:sz w:val="22"/>
          <w:szCs w:val="21"/>
        </w:rPr>
        <w:t>ийид-и-</w:t>
      </w:r>
      <w:r w:rsidR="00E126E7" w:rsidRPr="00E126E7">
        <w:rPr>
          <w:i/>
          <w:sz w:val="22"/>
          <w:szCs w:val="21"/>
        </w:rPr>
        <w:t>М</w:t>
      </w:r>
      <w:r w:rsidRPr="00511B78">
        <w:rPr>
          <w:i/>
          <w:sz w:val="22"/>
          <w:szCs w:val="21"/>
        </w:rPr>
        <w:t>ихдий-и-</w:t>
      </w:r>
      <w:r w:rsidR="00E126E7" w:rsidRPr="00E126E7">
        <w:rPr>
          <w:i/>
          <w:sz w:val="22"/>
          <w:szCs w:val="21"/>
        </w:rPr>
        <w:t>Д</w:t>
      </w:r>
      <w:r w:rsidRPr="00511B78">
        <w:rPr>
          <w:i/>
          <w:sz w:val="22"/>
          <w:szCs w:val="21"/>
        </w:rPr>
        <w:t xml:space="preserve">ахаджи </w:t>
      </w:r>
      <w:r w:rsidR="00E126E7" w:rsidRPr="00E126E7">
        <w:rPr>
          <w:i/>
          <w:sz w:val="22"/>
          <w:szCs w:val="21"/>
        </w:rPr>
        <w:t>(Скри</w:t>
      </w:r>
      <w:r>
        <w:rPr>
          <w:i/>
          <w:sz w:val="22"/>
          <w:szCs w:val="21"/>
        </w:rPr>
        <w:t>жаль к Сийиду Михдий-и-Дахаджи)</w:t>
      </w:r>
    </w:p>
    <w:p w:rsidR="00511B78" w:rsidRDefault="00511B78" w:rsidP="00E126E7">
      <w:pPr>
        <w:tabs>
          <w:tab w:val="left" w:pos="2166"/>
        </w:tabs>
        <w:spacing w:line="288" w:lineRule="auto"/>
        <w:rPr>
          <w:i/>
          <w:sz w:val="22"/>
          <w:szCs w:val="21"/>
        </w:rPr>
      </w:pPr>
      <w:r>
        <w:rPr>
          <w:i/>
          <w:sz w:val="22"/>
          <w:szCs w:val="21"/>
        </w:rPr>
        <w:br w:type="page"/>
      </w:r>
    </w:p>
    <w:p w:rsidR="00E126E7" w:rsidRPr="00E126E7" w:rsidRDefault="00E126E7" w:rsidP="00E126E7">
      <w:pPr>
        <w:tabs>
          <w:tab w:val="left" w:pos="2166"/>
        </w:tabs>
        <w:spacing w:line="288" w:lineRule="auto"/>
        <w:rPr>
          <w:i/>
          <w:sz w:val="22"/>
          <w:szCs w:val="21"/>
        </w:rPr>
      </w:pPr>
      <w:r w:rsidRPr="00E126E7">
        <w:rPr>
          <w:i/>
          <w:sz w:val="22"/>
          <w:szCs w:val="21"/>
        </w:rPr>
        <w:lastRenderedPageBreak/>
        <w:t>ВО ИМЯ БОГА, ПРЕВОЗНЕСЕННОГО, ВСЕВЫШНЕГО</w:t>
      </w:r>
    </w:p>
    <w:p w:rsidR="00E126E7" w:rsidRPr="00E126E7" w:rsidRDefault="00E126E7" w:rsidP="00E126E7">
      <w:pPr>
        <w:tabs>
          <w:tab w:val="left" w:pos="2166"/>
        </w:tabs>
        <w:spacing w:line="288" w:lineRule="auto"/>
        <w:rPr>
          <w:i/>
          <w:sz w:val="22"/>
          <w:szCs w:val="21"/>
        </w:rPr>
      </w:pPr>
      <w:r w:rsidRPr="00E126E7">
        <w:rPr>
          <w:i/>
          <w:sz w:val="22"/>
          <w:szCs w:val="21"/>
        </w:rPr>
        <w:t xml:space="preserve">ИСТОК всякого блага </w:t>
      </w:r>
      <w:r w:rsidR="00511B78">
        <w:rPr>
          <w:i/>
          <w:sz w:val="22"/>
          <w:szCs w:val="21"/>
        </w:rPr>
        <w:t>—</w:t>
      </w:r>
      <w:r w:rsidRPr="00E126E7">
        <w:rPr>
          <w:i/>
          <w:sz w:val="22"/>
          <w:szCs w:val="21"/>
        </w:rPr>
        <w:t xml:space="preserve"> упование на Бога, покорность Его заповеди и довольство Его святой волей и повелением.</w:t>
      </w:r>
    </w:p>
    <w:p w:rsidR="00E126E7" w:rsidRPr="00E126E7" w:rsidRDefault="00E126E7" w:rsidP="00E126E7">
      <w:pPr>
        <w:tabs>
          <w:tab w:val="left" w:pos="2166"/>
        </w:tabs>
        <w:spacing w:line="288" w:lineRule="auto"/>
        <w:rPr>
          <w:i/>
          <w:sz w:val="22"/>
          <w:szCs w:val="21"/>
        </w:rPr>
      </w:pPr>
      <w:r w:rsidRPr="00E126E7">
        <w:rPr>
          <w:i/>
          <w:sz w:val="22"/>
          <w:szCs w:val="21"/>
        </w:rPr>
        <w:t xml:space="preserve">Суть мудрости </w:t>
      </w:r>
      <w:r w:rsidR="00511B78">
        <w:rPr>
          <w:i/>
          <w:sz w:val="22"/>
          <w:szCs w:val="21"/>
        </w:rPr>
        <w:t>—</w:t>
      </w:r>
      <w:r w:rsidRPr="00E126E7">
        <w:rPr>
          <w:i/>
          <w:sz w:val="22"/>
          <w:szCs w:val="21"/>
        </w:rPr>
        <w:t xml:space="preserve"> страх Божий, трепет пред Его карой и наказанием и постижение Его справедливости и предопределения.</w:t>
      </w:r>
    </w:p>
    <w:p w:rsidR="00E126E7" w:rsidRPr="00E126E7" w:rsidRDefault="00E126E7" w:rsidP="00E126E7">
      <w:pPr>
        <w:tabs>
          <w:tab w:val="left" w:pos="2166"/>
        </w:tabs>
        <w:spacing w:line="288" w:lineRule="auto"/>
        <w:rPr>
          <w:i/>
          <w:sz w:val="22"/>
          <w:szCs w:val="21"/>
        </w:rPr>
      </w:pPr>
      <w:r w:rsidRPr="00E126E7">
        <w:rPr>
          <w:i/>
          <w:sz w:val="22"/>
          <w:szCs w:val="21"/>
        </w:rPr>
        <w:t xml:space="preserve">Суть религии </w:t>
      </w:r>
      <w:r w:rsidR="00511B78">
        <w:rPr>
          <w:i/>
          <w:sz w:val="22"/>
          <w:szCs w:val="21"/>
        </w:rPr>
        <w:t>—</w:t>
      </w:r>
      <w:r w:rsidRPr="00E126E7">
        <w:rPr>
          <w:i/>
          <w:sz w:val="22"/>
          <w:szCs w:val="21"/>
        </w:rPr>
        <w:t xml:space="preserve"> свидетельствовать о том, что явил Господь, и следовать тому, что предписано Им в Его могущественной Книге.</w:t>
      </w:r>
    </w:p>
    <w:p w:rsidR="00E126E7" w:rsidRPr="00E126E7" w:rsidRDefault="00E126E7" w:rsidP="00E126E7">
      <w:pPr>
        <w:tabs>
          <w:tab w:val="left" w:pos="2166"/>
        </w:tabs>
        <w:spacing w:line="288" w:lineRule="auto"/>
        <w:rPr>
          <w:i/>
          <w:sz w:val="22"/>
          <w:szCs w:val="21"/>
        </w:rPr>
      </w:pPr>
      <w:r w:rsidRPr="00E126E7">
        <w:rPr>
          <w:i/>
          <w:sz w:val="22"/>
          <w:szCs w:val="21"/>
        </w:rPr>
        <w:t xml:space="preserve">Исток всякой славы </w:t>
      </w:r>
      <w:r w:rsidR="00511B78">
        <w:rPr>
          <w:i/>
          <w:sz w:val="22"/>
          <w:szCs w:val="21"/>
        </w:rPr>
        <w:t>—</w:t>
      </w:r>
      <w:r w:rsidRPr="00E126E7">
        <w:rPr>
          <w:i/>
          <w:sz w:val="22"/>
          <w:szCs w:val="21"/>
        </w:rPr>
        <w:t xml:space="preserve"> приятие всего ниспосланного Господом и довольство тем, что Бог предписал.</w:t>
      </w:r>
    </w:p>
    <w:p w:rsidR="00E126E7" w:rsidRPr="00E126E7" w:rsidRDefault="00E126E7" w:rsidP="00E126E7">
      <w:pPr>
        <w:tabs>
          <w:tab w:val="left" w:pos="2166"/>
        </w:tabs>
        <w:spacing w:line="288" w:lineRule="auto"/>
        <w:rPr>
          <w:i/>
          <w:sz w:val="22"/>
          <w:szCs w:val="21"/>
        </w:rPr>
      </w:pPr>
      <w:r w:rsidRPr="00E126E7">
        <w:rPr>
          <w:i/>
          <w:sz w:val="22"/>
          <w:szCs w:val="21"/>
        </w:rPr>
        <w:t xml:space="preserve">Суть любви </w:t>
      </w:r>
      <w:r w:rsidR="00511B78">
        <w:rPr>
          <w:i/>
          <w:sz w:val="22"/>
          <w:szCs w:val="21"/>
        </w:rPr>
        <w:t>—</w:t>
      </w:r>
      <w:r w:rsidRPr="00E126E7">
        <w:rPr>
          <w:i/>
          <w:sz w:val="22"/>
          <w:szCs w:val="21"/>
        </w:rPr>
        <w:t xml:space="preserve"> обратиться сердцем к Возлюбленному, отдалиться ото всего, кроме Него, и не желать иного, помимо того, что возжелал Господь.</w:t>
      </w:r>
    </w:p>
    <w:p w:rsidR="00E126E7" w:rsidRPr="00E126E7" w:rsidRDefault="00E126E7" w:rsidP="00E126E7">
      <w:pPr>
        <w:tabs>
          <w:tab w:val="left" w:pos="2166"/>
        </w:tabs>
        <w:spacing w:line="288" w:lineRule="auto"/>
        <w:rPr>
          <w:i/>
          <w:sz w:val="22"/>
          <w:szCs w:val="21"/>
        </w:rPr>
      </w:pPr>
      <w:r w:rsidRPr="00E126E7">
        <w:rPr>
          <w:i/>
          <w:sz w:val="22"/>
          <w:szCs w:val="21"/>
        </w:rPr>
        <w:t xml:space="preserve">Истинное пaмятование </w:t>
      </w:r>
      <w:r w:rsidR="00511B78">
        <w:rPr>
          <w:i/>
          <w:sz w:val="22"/>
          <w:szCs w:val="21"/>
        </w:rPr>
        <w:t>—</w:t>
      </w:r>
      <w:r w:rsidRPr="00E126E7">
        <w:rPr>
          <w:i/>
          <w:sz w:val="22"/>
          <w:szCs w:val="21"/>
        </w:rPr>
        <w:t xml:space="preserve"> поминать Господа, Достохвального, и пренебречь всем иным, кроме Него.</w:t>
      </w:r>
    </w:p>
    <w:p w:rsidR="00E126E7" w:rsidRPr="00E126E7" w:rsidRDefault="00E126E7" w:rsidP="00E126E7">
      <w:pPr>
        <w:tabs>
          <w:tab w:val="left" w:pos="2166"/>
        </w:tabs>
        <w:spacing w:line="288" w:lineRule="auto"/>
        <w:rPr>
          <w:i/>
          <w:sz w:val="22"/>
          <w:szCs w:val="21"/>
        </w:rPr>
      </w:pPr>
      <w:r w:rsidRPr="00E126E7">
        <w:rPr>
          <w:i/>
          <w:sz w:val="22"/>
          <w:szCs w:val="21"/>
        </w:rPr>
        <w:t xml:space="preserve">Истинная опора для слуги </w:t>
      </w:r>
      <w:r w:rsidR="00511B78">
        <w:rPr>
          <w:i/>
          <w:sz w:val="22"/>
          <w:szCs w:val="21"/>
        </w:rPr>
        <w:t>—</w:t>
      </w:r>
      <w:r w:rsidRPr="00E126E7">
        <w:rPr>
          <w:i/>
          <w:sz w:val="22"/>
          <w:szCs w:val="21"/>
        </w:rPr>
        <w:t xml:space="preserve"> заниматься своей профессией и призванием в мире сем, крепко держаться Господа и не искать иного, помимо благодати Его, ибо в Деснице Божией </w:t>
      </w:r>
      <w:r w:rsidR="00511B78">
        <w:rPr>
          <w:i/>
          <w:sz w:val="22"/>
          <w:szCs w:val="21"/>
        </w:rPr>
        <w:t>—</w:t>
      </w:r>
      <w:r w:rsidRPr="00E126E7">
        <w:rPr>
          <w:i/>
          <w:sz w:val="22"/>
          <w:szCs w:val="21"/>
        </w:rPr>
        <w:t xml:space="preserve"> судьба всех слуг Его.</w:t>
      </w:r>
    </w:p>
    <w:p w:rsidR="00E126E7" w:rsidRPr="00E126E7" w:rsidRDefault="00E126E7" w:rsidP="00E126E7">
      <w:pPr>
        <w:tabs>
          <w:tab w:val="left" w:pos="2166"/>
        </w:tabs>
        <w:spacing w:line="288" w:lineRule="auto"/>
        <w:rPr>
          <w:i/>
          <w:sz w:val="22"/>
          <w:szCs w:val="21"/>
        </w:rPr>
      </w:pPr>
      <w:r w:rsidRPr="00E126E7">
        <w:rPr>
          <w:i/>
          <w:sz w:val="22"/>
          <w:szCs w:val="21"/>
        </w:rPr>
        <w:t xml:space="preserve">Суть отрешения </w:t>
      </w:r>
      <w:r w:rsidR="00511B78">
        <w:rPr>
          <w:i/>
          <w:sz w:val="22"/>
          <w:szCs w:val="21"/>
        </w:rPr>
        <w:t>—</w:t>
      </w:r>
      <w:r w:rsidRPr="00E126E7">
        <w:rPr>
          <w:i/>
          <w:sz w:val="22"/>
          <w:szCs w:val="21"/>
        </w:rPr>
        <w:t xml:space="preserve"> обратиться ко двору Господа, войти в Его присутствие, созерцать Его Лик и быть свидетелем пред Ним.</w:t>
      </w:r>
    </w:p>
    <w:p w:rsidR="00E126E7" w:rsidRPr="00E126E7" w:rsidRDefault="00E126E7" w:rsidP="00E126E7">
      <w:pPr>
        <w:tabs>
          <w:tab w:val="left" w:pos="2166"/>
        </w:tabs>
        <w:spacing w:line="288" w:lineRule="auto"/>
        <w:rPr>
          <w:i/>
          <w:sz w:val="22"/>
          <w:szCs w:val="21"/>
        </w:rPr>
      </w:pPr>
      <w:r w:rsidRPr="00E126E7">
        <w:rPr>
          <w:i/>
          <w:sz w:val="22"/>
          <w:szCs w:val="21"/>
        </w:rPr>
        <w:t xml:space="preserve">Суть понимания </w:t>
      </w:r>
      <w:r w:rsidR="00511B78">
        <w:rPr>
          <w:i/>
          <w:sz w:val="22"/>
          <w:szCs w:val="21"/>
        </w:rPr>
        <w:t>—</w:t>
      </w:r>
      <w:r w:rsidRPr="00E126E7">
        <w:rPr>
          <w:i/>
          <w:sz w:val="22"/>
          <w:szCs w:val="21"/>
        </w:rPr>
        <w:t xml:space="preserve"> признавать свою скудость и покоряться Воле Господа, Владыки, Благого, Всесильного.</w:t>
      </w:r>
    </w:p>
    <w:p w:rsidR="00E126E7" w:rsidRPr="00E126E7" w:rsidRDefault="00E126E7" w:rsidP="00E126E7">
      <w:pPr>
        <w:tabs>
          <w:tab w:val="left" w:pos="2166"/>
        </w:tabs>
        <w:spacing w:line="288" w:lineRule="auto"/>
        <w:rPr>
          <w:i/>
          <w:sz w:val="22"/>
          <w:szCs w:val="21"/>
        </w:rPr>
      </w:pPr>
      <w:r w:rsidRPr="00E126E7">
        <w:rPr>
          <w:i/>
          <w:sz w:val="22"/>
          <w:szCs w:val="21"/>
        </w:rPr>
        <w:t xml:space="preserve">Исток мужества и силы </w:t>
      </w:r>
      <w:r w:rsidR="00511B78">
        <w:rPr>
          <w:i/>
          <w:sz w:val="22"/>
          <w:szCs w:val="21"/>
        </w:rPr>
        <w:t>—</w:t>
      </w:r>
      <w:r w:rsidRPr="00E126E7">
        <w:rPr>
          <w:i/>
          <w:sz w:val="22"/>
          <w:szCs w:val="21"/>
        </w:rPr>
        <w:t xml:space="preserve"> провозглашение Слова Божиего и неколебимость в любви к Нему.</w:t>
      </w:r>
    </w:p>
    <w:p w:rsidR="00E126E7" w:rsidRPr="00E126E7" w:rsidRDefault="00E126E7" w:rsidP="00E126E7">
      <w:pPr>
        <w:tabs>
          <w:tab w:val="left" w:pos="2166"/>
        </w:tabs>
        <w:spacing w:line="288" w:lineRule="auto"/>
        <w:rPr>
          <w:i/>
          <w:sz w:val="22"/>
          <w:szCs w:val="21"/>
        </w:rPr>
      </w:pPr>
      <w:r w:rsidRPr="00E126E7">
        <w:rPr>
          <w:i/>
          <w:sz w:val="22"/>
          <w:szCs w:val="21"/>
        </w:rPr>
        <w:t xml:space="preserve">Суть милосердия для слуги </w:t>
      </w:r>
      <w:r w:rsidR="00511B78">
        <w:rPr>
          <w:i/>
          <w:sz w:val="22"/>
          <w:szCs w:val="21"/>
        </w:rPr>
        <w:t>—</w:t>
      </w:r>
      <w:r w:rsidRPr="00E126E7">
        <w:rPr>
          <w:i/>
          <w:sz w:val="22"/>
          <w:szCs w:val="21"/>
        </w:rPr>
        <w:t xml:space="preserve"> поминать благословения Господа своего и возносить Ему хвалу во всякое время и при всех обстоятельствах.</w:t>
      </w:r>
    </w:p>
    <w:p w:rsidR="00E126E7" w:rsidRPr="00E126E7" w:rsidRDefault="00E126E7" w:rsidP="00E126E7">
      <w:pPr>
        <w:tabs>
          <w:tab w:val="left" w:pos="2166"/>
        </w:tabs>
        <w:spacing w:line="288" w:lineRule="auto"/>
        <w:rPr>
          <w:i/>
          <w:sz w:val="22"/>
          <w:szCs w:val="21"/>
        </w:rPr>
      </w:pPr>
      <w:r w:rsidRPr="00E126E7">
        <w:rPr>
          <w:i/>
          <w:sz w:val="22"/>
          <w:szCs w:val="21"/>
        </w:rPr>
        <w:t xml:space="preserve">Суть веры </w:t>
      </w:r>
      <w:r w:rsidR="00511B78">
        <w:rPr>
          <w:i/>
          <w:sz w:val="22"/>
          <w:szCs w:val="21"/>
        </w:rPr>
        <w:t>—</w:t>
      </w:r>
      <w:r w:rsidRPr="00E126E7">
        <w:rPr>
          <w:i/>
          <w:sz w:val="22"/>
          <w:szCs w:val="21"/>
        </w:rPr>
        <w:t xml:space="preserve"> немногочисленность слов и обилие дел; тот же, у кого слов больше, чем дел, да знает воистину </w:t>
      </w:r>
      <w:r w:rsidR="00A26F3A" w:rsidRPr="008964B0">
        <w:rPr>
          <w:i/>
          <w:sz w:val="22"/>
          <w:szCs w:val="21"/>
        </w:rPr>
        <w:t>—</w:t>
      </w:r>
      <w:r w:rsidRPr="00E126E7">
        <w:rPr>
          <w:i/>
          <w:sz w:val="22"/>
          <w:szCs w:val="21"/>
        </w:rPr>
        <w:t xml:space="preserve"> смерть для него лучше жизни.</w:t>
      </w:r>
    </w:p>
    <w:p w:rsidR="00E126E7" w:rsidRPr="00E126E7" w:rsidRDefault="00E126E7" w:rsidP="00E126E7">
      <w:pPr>
        <w:tabs>
          <w:tab w:val="left" w:pos="2166"/>
        </w:tabs>
        <w:spacing w:line="288" w:lineRule="auto"/>
        <w:rPr>
          <w:i/>
          <w:sz w:val="22"/>
          <w:szCs w:val="21"/>
        </w:rPr>
      </w:pPr>
      <w:r w:rsidRPr="00E126E7">
        <w:rPr>
          <w:i/>
          <w:sz w:val="22"/>
          <w:szCs w:val="21"/>
        </w:rPr>
        <w:t xml:space="preserve">Суть истинной защищенности </w:t>
      </w:r>
      <w:r w:rsidR="00511B78">
        <w:rPr>
          <w:i/>
          <w:sz w:val="22"/>
          <w:szCs w:val="21"/>
        </w:rPr>
        <w:t>—</w:t>
      </w:r>
      <w:r w:rsidRPr="00E126E7">
        <w:rPr>
          <w:i/>
          <w:sz w:val="22"/>
          <w:szCs w:val="21"/>
        </w:rPr>
        <w:t xml:space="preserve"> хранить молчание, понимать, что все имеет конец, и отринуть мир сей.</w:t>
      </w:r>
    </w:p>
    <w:p w:rsidR="00E126E7" w:rsidRPr="00E126E7" w:rsidRDefault="00E126E7" w:rsidP="00E126E7">
      <w:pPr>
        <w:tabs>
          <w:tab w:val="left" w:pos="2166"/>
        </w:tabs>
        <w:spacing w:line="288" w:lineRule="auto"/>
        <w:rPr>
          <w:i/>
          <w:sz w:val="22"/>
          <w:szCs w:val="21"/>
        </w:rPr>
      </w:pPr>
      <w:r w:rsidRPr="00E126E7">
        <w:rPr>
          <w:i/>
          <w:sz w:val="22"/>
          <w:szCs w:val="21"/>
        </w:rPr>
        <w:t xml:space="preserve">Исток щедрости </w:t>
      </w:r>
      <w:r w:rsidR="00511B78">
        <w:rPr>
          <w:i/>
          <w:sz w:val="22"/>
          <w:szCs w:val="21"/>
        </w:rPr>
        <w:t>—</w:t>
      </w:r>
      <w:r w:rsidRPr="00E126E7">
        <w:rPr>
          <w:i/>
          <w:sz w:val="22"/>
          <w:szCs w:val="21"/>
        </w:rPr>
        <w:t xml:space="preserve"> тратить свое богатство на себя, на свою семью и на бедных среди собратьев по вере.</w:t>
      </w:r>
    </w:p>
    <w:p w:rsidR="00E126E7" w:rsidRPr="00E126E7" w:rsidRDefault="00E126E7" w:rsidP="00E126E7">
      <w:pPr>
        <w:tabs>
          <w:tab w:val="left" w:pos="2166"/>
        </w:tabs>
        <w:spacing w:line="288" w:lineRule="auto"/>
        <w:rPr>
          <w:i/>
          <w:sz w:val="22"/>
          <w:szCs w:val="21"/>
        </w:rPr>
      </w:pPr>
      <w:r w:rsidRPr="00E126E7">
        <w:rPr>
          <w:i/>
          <w:sz w:val="22"/>
          <w:szCs w:val="21"/>
        </w:rPr>
        <w:t xml:space="preserve">Суть богатства </w:t>
      </w:r>
      <w:r w:rsidR="00511B78">
        <w:rPr>
          <w:i/>
          <w:sz w:val="22"/>
          <w:szCs w:val="21"/>
        </w:rPr>
        <w:t>—</w:t>
      </w:r>
      <w:r w:rsidRPr="00E126E7">
        <w:rPr>
          <w:i/>
          <w:sz w:val="22"/>
          <w:szCs w:val="21"/>
        </w:rPr>
        <w:t xml:space="preserve"> любовь ко Мне; возлюбивший Меня обладает всем, а тот, кто не любит Меня, воистину беден и нищ. Сие явлено Перстом Славы и Великолепия.</w:t>
      </w:r>
    </w:p>
    <w:p w:rsidR="00E126E7" w:rsidRPr="00E126E7" w:rsidRDefault="00E126E7" w:rsidP="00E126E7">
      <w:pPr>
        <w:tabs>
          <w:tab w:val="left" w:pos="2166"/>
        </w:tabs>
        <w:spacing w:line="288" w:lineRule="auto"/>
        <w:rPr>
          <w:i/>
          <w:sz w:val="22"/>
          <w:szCs w:val="21"/>
        </w:rPr>
      </w:pPr>
      <w:r w:rsidRPr="00E126E7">
        <w:rPr>
          <w:i/>
          <w:sz w:val="22"/>
          <w:szCs w:val="21"/>
        </w:rPr>
        <w:t xml:space="preserve">Исток всякого зла для человека </w:t>
      </w:r>
      <w:r w:rsidR="00511B78">
        <w:rPr>
          <w:i/>
          <w:sz w:val="22"/>
          <w:szCs w:val="21"/>
        </w:rPr>
        <w:t>—</w:t>
      </w:r>
      <w:r w:rsidRPr="00E126E7">
        <w:rPr>
          <w:i/>
          <w:sz w:val="22"/>
          <w:szCs w:val="21"/>
        </w:rPr>
        <w:t xml:space="preserve"> отвратиться от Господа и предать свое сердце тому, что нечестиво.</w:t>
      </w:r>
    </w:p>
    <w:p w:rsidR="00E126E7" w:rsidRPr="00E126E7" w:rsidRDefault="00E126E7" w:rsidP="00E126E7">
      <w:pPr>
        <w:tabs>
          <w:tab w:val="left" w:pos="2166"/>
        </w:tabs>
        <w:spacing w:line="288" w:lineRule="auto"/>
        <w:rPr>
          <w:i/>
          <w:sz w:val="22"/>
          <w:szCs w:val="21"/>
        </w:rPr>
      </w:pPr>
      <w:r w:rsidRPr="00E126E7">
        <w:rPr>
          <w:i/>
          <w:sz w:val="22"/>
          <w:szCs w:val="21"/>
        </w:rPr>
        <w:lastRenderedPageBreak/>
        <w:t xml:space="preserve">Самое жестокое пламя </w:t>
      </w:r>
      <w:r w:rsidR="00511B78">
        <w:rPr>
          <w:i/>
          <w:sz w:val="22"/>
          <w:szCs w:val="21"/>
        </w:rPr>
        <w:t>—</w:t>
      </w:r>
      <w:r w:rsidRPr="00E126E7">
        <w:rPr>
          <w:i/>
          <w:sz w:val="22"/>
          <w:szCs w:val="21"/>
        </w:rPr>
        <w:t xml:space="preserve"> сомневаться в </w:t>
      </w:r>
      <w:r w:rsidR="00511B78" w:rsidRPr="00E126E7">
        <w:rPr>
          <w:i/>
          <w:sz w:val="22"/>
          <w:szCs w:val="21"/>
        </w:rPr>
        <w:t>знамениях</w:t>
      </w:r>
      <w:r w:rsidRPr="00E126E7">
        <w:rPr>
          <w:i/>
          <w:sz w:val="22"/>
          <w:szCs w:val="21"/>
        </w:rPr>
        <w:t xml:space="preserve"> Божиих, оспаривать явленное Им, отвергать Его и исполняться гордыни пред Ним.</w:t>
      </w:r>
    </w:p>
    <w:p w:rsidR="00E126E7" w:rsidRPr="00E126E7" w:rsidRDefault="00E126E7" w:rsidP="00E126E7">
      <w:pPr>
        <w:tabs>
          <w:tab w:val="left" w:pos="2166"/>
        </w:tabs>
        <w:spacing w:line="288" w:lineRule="auto"/>
        <w:rPr>
          <w:i/>
          <w:sz w:val="22"/>
          <w:szCs w:val="21"/>
        </w:rPr>
      </w:pPr>
      <w:r w:rsidRPr="00E126E7">
        <w:rPr>
          <w:i/>
          <w:sz w:val="22"/>
          <w:szCs w:val="21"/>
        </w:rPr>
        <w:t xml:space="preserve">Исток всякой учености </w:t>
      </w:r>
      <w:r w:rsidR="00511B78">
        <w:rPr>
          <w:i/>
          <w:sz w:val="22"/>
          <w:szCs w:val="21"/>
        </w:rPr>
        <w:t>—</w:t>
      </w:r>
      <w:r w:rsidRPr="00E126E7">
        <w:rPr>
          <w:i/>
          <w:sz w:val="22"/>
          <w:szCs w:val="21"/>
        </w:rPr>
        <w:t xml:space="preserve"> познание Бога, да будет возвышена Слава Его; достичь же сего нельзя иначе, как чрез познание Его Святого Явления.</w:t>
      </w:r>
    </w:p>
    <w:p w:rsidR="00E126E7" w:rsidRPr="00E126E7" w:rsidRDefault="00E126E7" w:rsidP="00E126E7">
      <w:pPr>
        <w:tabs>
          <w:tab w:val="left" w:pos="2166"/>
        </w:tabs>
        <w:spacing w:line="288" w:lineRule="auto"/>
        <w:rPr>
          <w:i/>
          <w:sz w:val="22"/>
          <w:szCs w:val="21"/>
        </w:rPr>
      </w:pPr>
      <w:r w:rsidRPr="00E126E7">
        <w:rPr>
          <w:i/>
          <w:sz w:val="22"/>
          <w:szCs w:val="21"/>
        </w:rPr>
        <w:t xml:space="preserve">Суть унижения </w:t>
      </w:r>
      <w:r w:rsidR="00511B78">
        <w:rPr>
          <w:i/>
          <w:sz w:val="22"/>
          <w:szCs w:val="21"/>
        </w:rPr>
        <w:t>—</w:t>
      </w:r>
      <w:r w:rsidRPr="00E126E7">
        <w:rPr>
          <w:i/>
          <w:sz w:val="22"/>
          <w:szCs w:val="21"/>
        </w:rPr>
        <w:t xml:space="preserve"> покинуть сень Милосердного и искать пристанища у Лукавого.</w:t>
      </w:r>
    </w:p>
    <w:p w:rsidR="00E126E7" w:rsidRPr="00E126E7" w:rsidRDefault="00E126E7" w:rsidP="00E126E7">
      <w:pPr>
        <w:tabs>
          <w:tab w:val="left" w:pos="2166"/>
        </w:tabs>
        <w:spacing w:line="288" w:lineRule="auto"/>
        <w:rPr>
          <w:i/>
          <w:sz w:val="22"/>
          <w:szCs w:val="21"/>
        </w:rPr>
      </w:pPr>
      <w:r w:rsidRPr="00E126E7">
        <w:rPr>
          <w:i/>
          <w:sz w:val="22"/>
          <w:szCs w:val="21"/>
        </w:rPr>
        <w:t xml:space="preserve">Исток заблуждения </w:t>
      </w:r>
      <w:r w:rsidR="00511B78">
        <w:rPr>
          <w:i/>
          <w:sz w:val="22"/>
          <w:szCs w:val="21"/>
        </w:rPr>
        <w:t>—</w:t>
      </w:r>
      <w:r w:rsidRPr="00E126E7">
        <w:rPr>
          <w:i/>
          <w:sz w:val="22"/>
          <w:szCs w:val="21"/>
        </w:rPr>
        <w:t xml:space="preserve"> усомниться в едином Боге истинном, полагаться на иное, помимо Него, и бежать Его Веления.</w:t>
      </w:r>
    </w:p>
    <w:p w:rsidR="00E126E7" w:rsidRPr="00E126E7" w:rsidRDefault="00E126E7" w:rsidP="00E126E7">
      <w:pPr>
        <w:tabs>
          <w:tab w:val="left" w:pos="2166"/>
        </w:tabs>
        <w:spacing w:line="288" w:lineRule="auto"/>
        <w:rPr>
          <w:i/>
          <w:sz w:val="22"/>
          <w:szCs w:val="21"/>
        </w:rPr>
      </w:pPr>
      <w:r w:rsidRPr="00E126E7">
        <w:rPr>
          <w:i/>
          <w:sz w:val="22"/>
          <w:szCs w:val="21"/>
        </w:rPr>
        <w:t>Истинная потеря у того, чьи дни протекли в совершенном неведении о самом себе.</w:t>
      </w:r>
    </w:p>
    <w:p w:rsidR="00E126E7" w:rsidRPr="00E126E7" w:rsidRDefault="00E126E7" w:rsidP="00E126E7">
      <w:pPr>
        <w:tabs>
          <w:tab w:val="left" w:pos="2166"/>
        </w:tabs>
        <w:spacing w:line="288" w:lineRule="auto"/>
        <w:rPr>
          <w:i/>
          <w:sz w:val="22"/>
          <w:szCs w:val="21"/>
        </w:rPr>
      </w:pPr>
      <w:r w:rsidRPr="00E126E7">
        <w:rPr>
          <w:i/>
          <w:sz w:val="22"/>
          <w:szCs w:val="21"/>
        </w:rPr>
        <w:t>Суть всего, что Мы явили тебе,</w:t>
      </w:r>
      <w:r w:rsidR="00511B78">
        <w:rPr>
          <w:i/>
          <w:sz w:val="22"/>
          <w:szCs w:val="21"/>
        </w:rPr>
        <w:t xml:space="preserve"> —</w:t>
      </w:r>
      <w:r w:rsidRPr="00E126E7">
        <w:rPr>
          <w:i/>
          <w:sz w:val="22"/>
          <w:szCs w:val="21"/>
        </w:rPr>
        <w:t xml:space="preserve"> Справедливость, освобождение от пустых измышлений и подражаний, созерцание славного дела рук Его оком единства и пытливый взгляд на все сущее.</w:t>
      </w:r>
    </w:p>
    <w:p w:rsidR="00E126E7" w:rsidRPr="00E126E7" w:rsidRDefault="00E126E7" w:rsidP="00E126E7">
      <w:pPr>
        <w:tabs>
          <w:tab w:val="left" w:pos="2166"/>
        </w:tabs>
        <w:spacing w:line="288" w:lineRule="auto"/>
        <w:rPr>
          <w:i/>
          <w:sz w:val="22"/>
          <w:szCs w:val="21"/>
        </w:rPr>
      </w:pPr>
      <w:r w:rsidRPr="00E126E7">
        <w:rPr>
          <w:i/>
          <w:sz w:val="22"/>
          <w:szCs w:val="21"/>
        </w:rPr>
        <w:t>Так наставили Мы тебя, явили тебе Слова Мудрости, да будешь ты благодарен Господу, Богу твоему, и да прославишься сим среди всех народов.</w:t>
      </w:r>
      <w:r>
        <w:rPr>
          <w:i/>
          <w:sz w:val="22"/>
          <w:szCs w:val="21"/>
        </w:rPr>
        <w:t>»</w:t>
      </w:r>
    </w:p>
    <w:p w:rsidR="00EC17EF" w:rsidRDefault="00E126E7" w:rsidP="00E126E7">
      <w:pPr>
        <w:tabs>
          <w:tab w:val="left" w:pos="2166"/>
        </w:tabs>
        <w:spacing w:line="288" w:lineRule="auto"/>
        <w:jc w:val="right"/>
        <w:rPr>
          <w:i/>
          <w:sz w:val="22"/>
          <w:szCs w:val="21"/>
        </w:rPr>
      </w:pPr>
      <w:r>
        <w:rPr>
          <w:i/>
          <w:sz w:val="24"/>
          <w:szCs w:val="21"/>
        </w:rPr>
        <w:t xml:space="preserve">— </w:t>
      </w:r>
      <w:r w:rsidRPr="00E126E7">
        <w:rPr>
          <w:i/>
          <w:sz w:val="22"/>
          <w:szCs w:val="21"/>
        </w:rPr>
        <w:t>Бахаулла</w:t>
      </w:r>
      <w:r>
        <w:rPr>
          <w:i/>
          <w:sz w:val="22"/>
          <w:szCs w:val="21"/>
        </w:rPr>
        <w:t xml:space="preserve">, </w:t>
      </w:r>
      <w:r w:rsidRPr="00E126E7">
        <w:rPr>
          <w:i/>
          <w:sz w:val="22"/>
          <w:szCs w:val="21"/>
        </w:rPr>
        <w:t>Асл-и-Куллул-Хайр</w:t>
      </w:r>
      <w:r>
        <w:rPr>
          <w:i/>
          <w:sz w:val="22"/>
          <w:szCs w:val="21"/>
        </w:rPr>
        <w:t xml:space="preserve"> (</w:t>
      </w:r>
      <w:r w:rsidRPr="00E126E7">
        <w:rPr>
          <w:i/>
          <w:sz w:val="22"/>
          <w:szCs w:val="21"/>
        </w:rPr>
        <w:t>Слова Мудрости)</w:t>
      </w:r>
      <w:r w:rsidR="00EC17EF" w:rsidRPr="00EC17EF">
        <w:rPr>
          <w:i/>
          <w:sz w:val="22"/>
          <w:szCs w:val="21"/>
        </w:rPr>
        <w:t>.</w:t>
      </w:r>
    </w:p>
    <w:p w:rsidR="00A42855" w:rsidRDefault="00A42855" w:rsidP="00E126E7">
      <w:pPr>
        <w:tabs>
          <w:tab w:val="left" w:pos="2166"/>
        </w:tabs>
        <w:spacing w:line="288" w:lineRule="auto"/>
        <w:jc w:val="right"/>
        <w:rPr>
          <w:i/>
          <w:sz w:val="22"/>
          <w:szCs w:val="21"/>
        </w:rPr>
      </w:pPr>
    </w:p>
    <w:p w:rsidR="00A42855" w:rsidRPr="00A42855" w:rsidRDefault="00A42855" w:rsidP="00A42855">
      <w:pPr>
        <w:tabs>
          <w:tab w:val="left" w:pos="2166"/>
        </w:tabs>
        <w:spacing w:line="288" w:lineRule="auto"/>
        <w:jc w:val="left"/>
        <w:rPr>
          <w:i/>
          <w:sz w:val="22"/>
          <w:szCs w:val="21"/>
        </w:rPr>
      </w:pPr>
      <w:r>
        <w:rPr>
          <w:i/>
          <w:sz w:val="22"/>
          <w:szCs w:val="21"/>
        </w:rPr>
        <w:t>«</w:t>
      </w:r>
      <w:r w:rsidRPr="00A42855">
        <w:rPr>
          <w:i/>
          <w:sz w:val="22"/>
          <w:szCs w:val="21"/>
        </w:rPr>
        <w:t>Бахаулла часто предсказывал, что наступит время, когда безверие охватит мир и приведет к анархии. Причиной этого беспорядка явится чрезмерная свобода, которой будут одарены еще не подготовленные к ней народы. Вследствие этого будет необходимо возвратиться к коэрцитивному правлению (пользующемуся принудительными мерами) в интересах</w:t>
      </w:r>
      <w:r>
        <w:rPr>
          <w:i/>
          <w:sz w:val="22"/>
          <w:szCs w:val="21"/>
        </w:rPr>
        <w:t xml:space="preserve"> самих же народов для того, что</w:t>
      </w:r>
      <w:r w:rsidRPr="00A42855">
        <w:rPr>
          <w:i/>
          <w:sz w:val="22"/>
          <w:szCs w:val="21"/>
        </w:rPr>
        <w:t>бы устранить беспорядки и волнения.</w:t>
      </w:r>
    </w:p>
    <w:p w:rsidR="00A42855" w:rsidRDefault="00A42855" w:rsidP="00A42855">
      <w:pPr>
        <w:tabs>
          <w:tab w:val="left" w:pos="2166"/>
        </w:tabs>
        <w:spacing w:line="288" w:lineRule="auto"/>
        <w:jc w:val="left"/>
        <w:rPr>
          <w:i/>
          <w:sz w:val="22"/>
          <w:szCs w:val="21"/>
        </w:rPr>
      </w:pPr>
      <w:r w:rsidRPr="00A42855">
        <w:rPr>
          <w:i/>
          <w:sz w:val="22"/>
          <w:szCs w:val="21"/>
        </w:rPr>
        <w:t>Ясно, что каждая нация желает полного самоопределения и свободы действия, но некоторые из них не готовы еще для этого. Преобладающее в мире безверие ведет к анархии и беспорядку. Я всегда говорил, что мирные предложения, последующие за Великой войной, есть только слабое мерцание рассвета, а не солнечный восход</w:t>
      </w:r>
      <w:r>
        <w:rPr>
          <w:i/>
          <w:sz w:val="22"/>
          <w:szCs w:val="21"/>
        </w:rPr>
        <w:t>».</w:t>
      </w:r>
    </w:p>
    <w:p w:rsidR="00A42855" w:rsidRDefault="00A42855" w:rsidP="00A42855">
      <w:pPr>
        <w:tabs>
          <w:tab w:val="left" w:pos="2166"/>
        </w:tabs>
        <w:spacing w:line="288" w:lineRule="auto"/>
        <w:jc w:val="right"/>
        <w:rPr>
          <w:i/>
          <w:sz w:val="22"/>
          <w:szCs w:val="21"/>
        </w:rPr>
      </w:pPr>
      <w:r>
        <w:rPr>
          <w:i/>
          <w:sz w:val="22"/>
          <w:szCs w:val="21"/>
        </w:rPr>
        <w:t>— Абдул-Баха.</w:t>
      </w:r>
    </w:p>
    <w:p w:rsidR="005A6DF1" w:rsidRDefault="005A6DF1" w:rsidP="00B12212">
      <w:pPr>
        <w:tabs>
          <w:tab w:val="left" w:pos="2166"/>
        </w:tabs>
        <w:spacing w:line="288" w:lineRule="auto"/>
      </w:pPr>
      <w:r>
        <w:rPr>
          <w:noProof/>
        </w:rPr>
        <w:drawing>
          <wp:inline distT="0" distB="0" distL="0" distR="0">
            <wp:extent cx="5941060" cy="1973580"/>
            <wp:effectExtent l="19050" t="0" r="21590" b="21717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10373156_10152432580866822_2182843852337879637_o.jpg"/>
                    <pic:cNvPicPr/>
                  </pic:nvPicPr>
                  <pic:blipFill>
                    <a:blip r:embed="rId15">
                      <a:extLst>
                        <a:ext uri="{28A0092B-C50C-407E-A947-70E740481C1C}">
                          <a14:useLocalDpi xmlns:a14="http://schemas.microsoft.com/office/drawing/2010/main" val="0"/>
                        </a:ext>
                      </a:extLst>
                    </a:blip>
                    <a:stretch>
                      <a:fillRect/>
                    </a:stretch>
                  </pic:blipFill>
                  <pic:spPr>
                    <a:xfrm>
                      <a:off x="0" y="0"/>
                      <a:ext cx="5941060" cy="197358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p>
    <w:p w:rsidR="006646CF" w:rsidRDefault="006646CF" w:rsidP="00B12212">
      <w:pPr>
        <w:tabs>
          <w:tab w:val="left" w:pos="2166"/>
        </w:tabs>
        <w:spacing w:line="288" w:lineRule="auto"/>
      </w:pPr>
      <w:r>
        <w:br w:type="page"/>
      </w:r>
    </w:p>
    <w:p w:rsidR="00C45164" w:rsidRPr="00FE6D89" w:rsidRDefault="00FE6D89" w:rsidP="00C45164">
      <w:pPr>
        <w:pStyle w:val="11"/>
      </w:pPr>
      <w:bookmarkStart w:id="2" w:name="_Toc391555392"/>
      <w:bookmarkStart w:id="3" w:name="_Toc394698376"/>
      <w:bookmarkStart w:id="4" w:name="_Toc413067490"/>
      <w:r w:rsidRPr="00FE6D89">
        <w:lastRenderedPageBreak/>
        <w:t>Молитвенная кампания за мир</w:t>
      </w:r>
      <w:r w:rsidR="007B5323">
        <w:t xml:space="preserve"> </w:t>
      </w:r>
      <w:r w:rsidR="001B27BB">
        <w:t>— Национальное духовное собрание Украины</w:t>
      </w:r>
      <w:bookmarkEnd w:id="4"/>
    </w:p>
    <w:p w:rsidR="00BD306F" w:rsidRDefault="005531F9" w:rsidP="005531F9">
      <w:r>
        <w:t>Дорогие друзья!</w:t>
      </w:r>
    </w:p>
    <w:p w:rsidR="005531F9" w:rsidRDefault="009950F2" w:rsidP="005531F9">
      <w:r>
        <w:rPr>
          <w:noProof/>
        </w:rPr>
        <w:drawing>
          <wp:anchor distT="0" distB="0" distL="114300" distR="114300" simplePos="0" relativeHeight="251674624" behindDoc="0" locked="0" layoutInCell="1" allowOverlap="1" wp14:anchorId="0C3DD8F3" wp14:editId="3BB8A1D1">
            <wp:simplePos x="0" y="0"/>
            <wp:positionH relativeFrom="column">
              <wp:posOffset>3486425</wp:posOffset>
            </wp:positionH>
            <wp:positionV relativeFrom="paragraph">
              <wp:posOffset>78716</wp:posOffset>
            </wp:positionV>
            <wp:extent cx="3067050" cy="2130425"/>
            <wp:effectExtent l="19050" t="0" r="19050" b="231775"/>
            <wp:wrapSquare wrapText="bothSides"/>
            <wp:docPr id="2" name="Рисунок 2" descr="http://nahnews.com.ua/wp-content/uploads/2014/10/%D0%B2%D0%BE%D0%B9%D0%BD%D0%B0-%D0%B2-%D1%83%D0%BA%D1%80%D0%B0%D0%B8%D0%BD%D0%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ahnews.com.ua/wp-content/uploads/2014/10/%D0%B2%D0%BE%D0%B9%D0%BD%D0%B0-%D0%B2-%D1%83%D0%BA%D1%80%D0%B0%D0%B8%D0%BD%D0%B5.jpg"/>
                    <pic:cNvPicPr>
                      <a:picLocks noChangeAspect="1" noChangeArrowheads="1"/>
                    </pic:cNvPicPr>
                  </pic:nvPicPr>
                  <pic:blipFill rotWithShape="1">
                    <a:blip r:embed="rId16">
                      <a:extLst>
                        <a:ext uri="{28A0092B-C50C-407E-A947-70E740481C1C}">
                          <a14:useLocalDpi xmlns:a14="http://schemas.microsoft.com/office/drawing/2010/main" val="0"/>
                        </a:ext>
                      </a:extLst>
                    </a:blip>
                    <a:srcRect b="-251"/>
                    <a:stretch/>
                  </pic:blipFill>
                  <pic:spPr bwMode="auto">
                    <a:xfrm>
                      <a:off x="0" y="0"/>
                      <a:ext cx="3067050" cy="213042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31F9">
        <w:t xml:space="preserve">Национальное </w:t>
      </w:r>
      <w:r w:rsidR="005531F9" w:rsidRPr="005531F9">
        <w:t>д</w:t>
      </w:r>
      <w:r w:rsidR="005531F9">
        <w:t xml:space="preserve">уховное </w:t>
      </w:r>
      <w:r w:rsidR="005531F9" w:rsidRPr="005531F9">
        <w:t>с</w:t>
      </w:r>
      <w:r w:rsidR="005531F9">
        <w:t xml:space="preserve">обрание Украины уже неоднократно обращалось ко всем бахаи Украины с просьбой о молитвах за нашу страну и друзей, которые оказались в зоне конфликта. По просьбе одного верующего Национальное </w:t>
      </w:r>
      <w:r w:rsidR="005531F9" w:rsidRPr="005531F9">
        <w:t>д</w:t>
      </w:r>
      <w:r w:rsidR="005531F9">
        <w:t xml:space="preserve">уховное </w:t>
      </w:r>
      <w:r w:rsidR="005531F9" w:rsidRPr="005531F9">
        <w:t>с</w:t>
      </w:r>
      <w:r w:rsidR="005531F9">
        <w:t xml:space="preserve">обрание предлагает всем друзьям принять активное участие в молитвенной кампании, которую мы просим проводить ежедневно с 21 до 22 часов по киевскому времени </w:t>
      </w:r>
      <w:r w:rsidR="005531F9" w:rsidRPr="005531F9">
        <w:t>(</w:t>
      </w:r>
      <w:r w:rsidR="005531F9">
        <w:rPr>
          <w:lang w:val="en-US"/>
        </w:rPr>
        <w:t>GMT</w:t>
      </w:r>
      <w:r w:rsidR="005531F9" w:rsidRPr="005531F9">
        <w:t xml:space="preserve"> +2)</w:t>
      </w:r>
      <w:r w:rsidR="005531F9">
        <w:t xml:space="preserve">. Также друзья могут читать любые молитвы в удобное для каждого из нас время. Мы также знаем, что многие из нас очень любят читать в это время, когда поддержка и защита Бога крайне необходима, </w:t>
      </w:r>
      <w:hyperlink r:id="rId17" w:history="1">
        <w:r w:rsidR="005531F9" w:rsidRPr="00D54B1A">
          <w:rPr>
            <w:rStyle w:val="afff8"/>
          </w:rPr>
          <w:t>Послание к Ахмаду</w:t>
        </w:r>
      </w:hyperlink>
      <w:r w:rsidR="005531F9">
        <w:t>, явленное Бахауллой и обладающее особой силой.</w:t>
      </w:r>
    </w:p>
    <w:p w:rsidR="005531F9" w:rsidRDefault="005531F9" w:rsidP="005531F9">
      <w:r>
        <w:t xml:space="preserve">Просим вас до полного установления мира и спокойствия не прекращать возносить мольбы Благословенной Красоте вместе с друзьями, знакомыми и родственниками независимо от их религиозной принадлежности, а также приглашать всех желающих присоединиться в своих домах к молитвам </w:t>
      </w:r>
      <w:hyperlink r:id="rId18" w:history="1">
        <w:r w:rsidRPr="00D54B1A">
          <w:rPr>
            <w:rStyle w:val="afff8"/>
          </w:rPr>
          <w:t>Всемирного Дома Справедливости</w:t>
        </w:r>
      </w:hyperlink>
      <w:r>
        <w:t xml:space="preserve">, о которых он заверяет нас в письме Национальному </w:t>
      </w:r>
      <w:r w:rsidRPr="005531F9">
        <w:t>д</w:t>
      </w:r>
      <w:r>
        <w:t xml:space="preserve">уховному </w:t>
      </w:r>
      <w:r w:rsidRPr="005531F9">
        <w:t>с</w:t>
      </w:r>
      <w:r>
        <w:t>обрания бахаи Украины:</w:t>
      </w:r>
    </w:p>
    <w:p w:rsidR="005531F9" w:rsidRPr="005531F9" w:rsidRDefault="005531F9" w:rsidP="005531F9">
      <w:pPr>
        <w:ind w:left="720"/>
        <w:rPr>
          <w:i/>
        </w:rPr>
      </w:pPr>
      <w:r w:rsidRPr="005531F9">
        <w:rPr>
          <w:i/>
        </w:rPr>
        <w:t>«Не сомневайтесь в пылких молитвах Дома Справедливости у Священного Порога за то, чтобы Бахаулла удостоил всех, кто страдает, Своей надежной защитой, и чтобы ваша страна вскоре обрела мир и покой».</w:t>
      </w:r>
    </w:p>
    <w:p w:rsidR="005531F9" w:rsidRPr="005531F9" w:rsidRDefault="005531F9" w:rsidP="005531F9">
      <w:pPr>
        <w:ind w:left="720"/>
        <w:rPr>
          <w:i/>
        </w:rPr>
      </w:pPr>
      <w:r w:rsidRPr="005531F9">
        <w:rPr>
          <w:i/>
        </w:rPr>
        <w:t>«Пусть эти слова Учителя послужат источником руководства и воодушевления для каждого верующего в вашей стране:</w:t>
      </w:r>
    </w:p>
    <w:p w:rsidR="005531F9" w:rsidRPr="005531F9" w:rsidRDefault="005531F9" w:rsidP="005531F9">
      <w:pPr>
        <w:ind w:left="1440"/>
        <w:rPr>
          <w:i/>
        </w:rPr>
      </w:pPr>
      <w:r>
        <w:rPr>
          <w:i/>
        </w:rPr>
        <w:t>«</w:t>
      </w:r>
      <w:r w:rsidRPr="005531F9">
        <w:rPr>
          <w:i/>
        </w:rPr>
        <w:t>Что же до вас, о возлюбленные Господа, уверенно ступайте по стезе Дела Его, и исполнитесь решимости столь великой, дабы оставаться непоколебимыми, пусть даже ужасные бедствия обрушатся на мир. Каковы бы ни были обстоятельства, не поддавайтесь смятению. Стойте крепко подобно скалам высоким, сияйте как звезды на небосклоне жизни, яркими светильниками возгоритесь в собраниях единения, являйте смиренность и кротость пред друзьями, будьте сердцем безгрешны. Станьте знаками водительства и светочами благочестия, отрешенными от мира, держащимися опоры крепкой и надежной, источая дух жизни, вошедшими в Ковчег спасения. Взойдите над миром зарею щедрости; станьте рассветом таинств жизни; будьте местами, где возгорается вдохновение, душами, причастившимися Духа Святого, очарованными Господом, отрешенными ото всего, кроме Него, возвышенными в святости над качествами человечества, облаченными сиянием совершенств ангелов небесных, дабы вам был пожалован величайший из всех даров, в се новое время, в сей дивный век.</w:t>
      </w:r>
      <w:r>
        <w:rPr>
          <w:i/>
        </w:rPr>
        <w:t>»</w:t>
      </w:r>
    </w:p>
    <w:p w:rsidR="005531F9" w:rsidRDefault="005531F9" w:rsidP="005531F9">
      <w:pPr>
        <w:ind w:left="720"/>
      </w:pPr>
      <w:r w:rsidRPr="005531F9">
        <w:rPr>
          <w:i/>
        </w:rPr>
        <w:t>Будьте уверены в любящих молитвах Дома Справедливости в Святых Усыпальницах о том, чтобы Благословенная Красота взял дорогих друзей в Украине под полог Своей защиты и утвердил их поступь по мере того, как они содействуют триумфу Его Дела».</w:t>
      </w:r>
    </w:p>
    <w:p w:rsidR="00C45164" w:rsidRDefault="00D22CE2" w:rsidP="00D22CE2">
      <w:pPr>
        <w:jc w:val="right"/>
      </w:pPr>
      <w:r>
        <w:t xml:space="preserve">— </w:t>
      </w:r>
      <w:hyperlink r:id="rId19" w:history="1">
        <w:r w:rsidR="005531F9" w:rsidRPr="00D54B1A">
          <w:rPr>
            <w:rStyle w:val="afff8"/>
          </w:rPr>
          <w:t>Всемирный Дом Справедливости</w:t>
        </w:r>
      </w:hyperlink>
    </w:p>
    <w:p w:rsidR="00D64213" w:rsidRPr="00D64213" w:rsidRDefault="00D64213" w:rsidP="00D64213">
      <w:pPr>
        <w:pStyle w:val="11"/>
      </w:pPr>
      <w:bookmarkStart w:id="5" w:name="Фотоколлаж"/>
      <w:bookmarkStart w:id="6" w:name="_Toc413067491"/>
      <w:bookmarkEnd w:id="5"/>
      <w:r>
        <w:lastRenderedPageBreak/>
        <w:t>Фотоколлаж событий из мира бахаи</w:t>
      </w:r>
      <w:bookmarkEnd w:id="6"/>
    </w:p>
    <w:p w:rsidR="004869DF" w:rsidRDefault="00825FB7" w:rsidP="00D64213">
      <w:pPr>
        <w:rPr>
          <w:noProof/>
        </w:rPr>
      </w:pPr>
      <w:r>
        <w:rPr>
          <w:noProof/>
        </w:rPr>
        <w:drawing>
          <wp:inline distT="0" distB="0" distL="0" distR="0">
            <wp:extent cx="2291342" cy="2268000"/>
            <wp:effectExtent l="19050" t="0" r="13970" b="247015"/>
            <wp:docPr id="41" name="Рисунок 41" descr="https://pp.vk.me/c621321/v621321504/11fc4/V8vHhORXmDg.jpg" title="Возведение внешней части Усыпальницы Баба (Хайфа, Израиль).">
              <a:hlinkClick xmlns:a="http://schemas.openxmlformats.org/drawingml/2006/main" r:id="rId20" tooltip="Возведение внешней части Усыпальницы Баба (Хайфа, Израиль)."/>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vk.me/c621321/v621321504/11fc4/V8vHhORXmDg.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91342" cy="2268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r w:rsidR="005338D5">
        <w:rPr>
          <w:noProof/>
        </w:rPr>
        <w:drawing>
          <wp:inline distT="0" distB="0" distL="0" distR="0">
            <wp:extent cx="3516337" cy="2268000"/>
            <wp:effectExtent l="19050" t="0" r="27305" b="247015"/>
            <wp:docPr id="1" name="Рисунок 1" descr="http://1.bp.blogspot.com/-7XirfQlOrPo/VN-IPRqZaZI/AAAAAAAAKUk/qJtILxlbmBo/s1600/Canadian%2BNational%2BBaha%27i%2BConvention%2Bcirca%2B1980s-1.jpg">
              <a:hlinkClick xmlns:a="http://schemas.openxmlformats.org/drawingml/2006/main" r:id="rId20" tooltip="Hand of the Cause John Robarts, Counselor Angus Cowan and delegates attending the Canadian National Baha'i Convention, circa 1980's.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bp.blogspot.com/-7XirfQlOrPo/VN-IPRqZaZI/AAAAAAAAKUk/qJtILxlbmBo/s1600/Canadian%2BNational%2BBaha%27i%2BConvention%2Bcirca%2B1980s-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16337" cy="2268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p>
    <w:p w:rsidR="00016405" w:rsidRDefault="00017A19" w:rsidP="00D64213">
      <w:pPr>
        <w:rPr>
          <w:noProof/>
        </w:rPr>
      </w:pPr>
      <w:r>
        <w:rPr>
          <w:noProof/>
        </w:rPr>
        <w:drawing>
          <wp:inline distT="0" distB="0" distL="0" distR="0">
            <wp:extent cx="2889936" cy="1314000"/>
            <wp:effectExtent l="19050" t="0" r="24765" b="153035"/>
            <wp:docPr id="42" name="Рисунок 42">
              <a:hlinkClick xmlns:a="http://schemas.openxmlformats.org/drawingml/2006/main" r:id="rId20" tooltip="Проект Дома поклонения бахаи для Папуа Новой Гвинеи."/>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With+Glazing+Final.jpg"/>
                    <pic:cNvPicPr/>
                  </pic:nvPicPr>
                  <pic:blipFill>
                    <a:blip r:embed="rId23">
                      <a:extLst>
                        <a:ext uri="{28A0092B-C50C-407E-A947-70E740481C1C}">
                          <a14:useLocalDpi xmlns:a14="http://schemas.microsoft.com/office/drawing/2010/main" val="0"/>
                        </a:ext>
                      </a:extLst>
                    </a:blip>
                    <a:stretch>
                      <a:fillRect/>
                    </a:stretch>
                  </pic:blipFill>
                  <pic:spPr>
                    <a:xfrm>
                      <a:off x="0" y="0"/>
                      <a:ext cx="2889936" cy="1314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r>
        <w:rPr>
          <w:noProof/>
        </w:rPr>
        <w:drawing>
          <wp:inline distT="0" distB="0" distL="0" distR="0">
            <wp:extent cx="2889936" cy="1314000"/>
            <wp:effectExtent l="19050" t="0" r="24765" b="153035"/>
            <wp:docPr id="43" name="Рисунок 43">
              <a:hlinkClick xmlns:a="http://schemas.openxmlformats.org/drawingml/2006/main" r:id="rId20" tooltip="Проект Дома поклонения бахаи для Папуа Новой Гвинеи."/>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6+-+View+Through+Occulus+Sepia.jpg"/>
                    <pic:cNvPicPr/>
                  </pic:nvPicPr>
                  <pic:blipFill>
                    <a:blip r:embed="rId24">
                      <a:extLst>
                        <a:ext uri="{28A0092B-C50C-407E-A947-70E740481C1C}">
                          <a14:useLocalDpi xmlns:a14="http://schemas.microsoft.com/office/drawing/2010/main" val="0"/>
                        </a:ext>
                      </a:extLst>
                    </a:blip>
                    <a:stretch>
                      <a:fillRect/>
                    </a:stretch>
                  </pic:blipFill>
                  <pic:spPr>
                    <a:xfrm>
                      <a:off x="0" y="0"/>
                      <a:ext cx="2889936" cy="1314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p>
    <w:p w:rsidR="008D0C96" w:rsidRDefault="008D0C96" w:rsidP="00D64213">
      <w:pPr>
        <w:rPr>
          <w:noProof/>
        </w:rPr>
      </w:pPr>
      <w:r>
        <w:rPr>
          <w:noProof/>
        </w:rPr>
        <w:drawing>
          <wp:inline distT="0" distB="0" distL="0" distR="0">
            <wp:extent cx="2191305" cy="1260000"/>
            <wp:effectExtent l="19050" t="0" r="19050" b="149860"/>
            <wp:docPr id="44" name="Рисунок 44" descr="https://fbcdn-sphotos-g-a.akamaihd.net/hphotos-ak-xpa1/v/t1.0-9/10624689_767047340046607_4949984145328267858_n.jpg?oh=30246cce68936ca9bf4ff72a654de264&amp;oe=5556014E&amp;__gda__=1435909878_a71b78ab4aee76877e3aba7065886d20">
              <a:hlinkClick xmlns:a="http://schemas.openxmlformats.org/drawingml/2006/main" r:id="rId20" tooltip="Один из проектов дизайна Храма бахаи в Чили. Замечательный проект в виде капли воды."/>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bcdn-sphotos-g-a.akamaihd.net/hphotos-ak-xpa1/v/t1.0-9/10624689_767047340046607_4949984145328267858_n.jpg?oh=30246cce68936ca9bf4ff72a654de264&amp;oe=5556014E&amp;__gda__=1435909878_a71b78ab4aee76877e3aba7065886d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91305" cy="126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r>
        <w:rPr>
          <w:noProof/>
        </w:rPr>
        <w:drawing>
          <wp:inline distT="0" distB="0" distL="0" distR="0">
            <wp:extent cx="1938462" cy="1260000"/>
            <wp:effectExtent l="19050" t="0" r="24130" b="149860"/>
            <wp:docPr id="45" name="Рисунок 45" descr="https://fbcdn-sphotos-h-a.akamaihd.net/hphotos-ak-xfp1/v/t1.0-9/10978593_767047383379936_8333205883391192453_n.jpg?oh=3fd1da9cfe5431ffa4a49bf83d68e8fd&amp;oe=5588929B&amp;__gda__=1430898706_32980b9dc57a2d508892dded139dd5e8">
              <a:hlinkClick xmlns:a="http://schemas.openxmlformats.org/drawingml/2006/main" r:id="rId20" tooltip="Один из проектов дизайна Храма бахаи в Чили. Замечательный проект в виде капли воды."/>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bcdn-sphotos-h-a.akamaihd.net/hphotos-ak-xfp1/v/t1.0-9/10978593_767047383379936_8333205883391192453_n.jpg?oh=3fd1da9cfe5431ffa4a49bf83d68e8fd&amp;oe=5588929B&amp;__gda__=1430898706_32980b9dc57a2d508892dded139dd5e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38462" cy="126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r w:rsidR="008563A5">
        <w:rPr>
          <w:noProof/>
        </w:rPr>
        <w:drawing>
          <wp:inline distT="0" distB="0" distL="0" distR="0">
            <wp:extent cx="1569767" cy="1260000"/>
            <wp:effectExtent l="19050" t="0" r="11430" b="149860"/>
            <wp:docPr id="46" name="Рисунок 46" descr="https://scontent-fra.xx.fbcdn.net/hphotos-xpa1/v/t1.0-9/10978500_767047343379940_6352276910657522554_n.jpg?oh=b595ba8c785f287948c2b67e8bf823da&amp;oe=554A99CA">
              <a:hlinkClick xmlns:a="http://schemas.openxmlformats.org/drawingml/2006/main" r:id="rId20" tooltip="Один из проектов дизайна Храма бахаи в Чили. Замечательный проект в виде капли воды."/>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fra.xx.fbcdn.net/hphotos-xpa1/v/t1.0-9/10978500_767047343379940_6352276910657522554_n.jpg?oh=b595ba8c785f287948c2b67e8bf823da&amp;oe=554A99C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69767" cy="126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p>
    <w:p w:rsidR="00D43DAB" w:rsidRDefault="00D43DAB" w:rsidP="00D64213">
      <w:pPr>
        <w:rPr>
          <w:noProof/>
        </w:rPr>
      </w:pPr>
      <w:r>
        <w:rPr>
          <w:noProof/>
        </w:rPr>
        <w:drawing>
          <wp:inline distT="0" distB="0" distL="0" distR="0">
            <wp:extent cx="1145373" cy="1620000"/>
            <wp:effectExtent l="19050" t="0" r="17145" b="18986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919 — Shoghi Effendi (right) and Fujita, 1919.jpg"/>
                    <pic:cNvPicPr/>
                  </pic:nvPicPr>
                  <pic:blipFill>
                    <a:blip r:embed="rId28">
                      <a:extLst>
                        <a:ext uri="{28A0092B-C50C-407E-A947-70E740481C1C}">
                          <a14:useLocalDpi xmlns:a14="http://schemas.microsoft.com/office/drawing/2010/main" val="0"/>
                        </a:ext>
                      </a:extLst>
                    </a:blip>
                    <a:stretch>
                      <a:fillRect/>
                    </a:stretch>
                  </pic:blipFill>
                  <pic:spPr>
                    <a:xfrm>
                      <a:off x="0" y="0"/>
                      <a:ext cx="1145373" cy="162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r>
        <w:rPr>
          <w:noProof/>
        </w:rPr>
        <w:drawing>
          <wp:inline distT="0" distB="0" distL="0" distR="0">
            <wp:extent cx="1786085" cy="1620000"/>
            <wp:effectExtent l="19050" t="0" r="24130" b="18986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0405578_591469997619574_5923424263121632834_n.jpg"/>
                    <pic:cNvPicPr/>
                  </pic:nvPicPr>
                  <pic:blipFill>
                    <a:blip r:embed="rId29">
                      <a:extLst>
                        <a:ext uri="{28A0092B-C50C-407E-A947-70E740481C1C}">
                          <a14:useLocalDpi xmlns:a14="http://schemas.microsoft.com/office/drawing/2010/main" val="0"/>
                        </a:ext>
                      </a:extLst>
                    </a:blip>
                    <a:stretch>
                      <a:fillRect/>
                    </a:stretch>
                  </pic:blipFill>
                  <pic:spPr>
                    <a:xfrm>
                      <a:off x="0" y="0"/>
                      <a:ext cx="1786085" cy="162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r>
        <w:rPr>
          <w:noProof/>
        </w:rPr>
        <w:drawing>
          <wp:inline distT="0" distB="0" distL="0" distR="0">
            <wp:extent cx="1620000" cy="1620000"/>
            <wp:effectExtent l="19050" t="0" r="18415" b="18986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904469_10100632024384909_4145126168086662536_o.jpg"/>
                    <pic:cNvPicPr/>
                  </pic:nvPicPr>
                  <pic:blipFill>
                    <a:blip r:embed="rId30">
                      <a:extLst>
                        <a:ext uri="{28A0092B-C50C-407E-A947-70E740481C1C}">
                          <a14:useLocalDpi xmlns:a14="http://schemas.microsoft.com/office/drawing/2010/main" val="0"/>
                        </a:ext>
                      </a:extLst>
                    </a:blip>
                    <a:stretch>
                      <a:fillRect/>
                    </a:stretch>
                  </pic:blipFill>
                  <pic:spPr>
                    <a:xfrm>
                      <a:off x="0" y="0"/>
                      <a:ext cx="1620000" cy="162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r w:rsidR="00B454D1">
        <w:rPr>
          <w:noProof/>
        </w:rPr>
        <w:drawing>
          <wp:inline distT="0" distB="0" distL="0" distR="0">
            <wp:extent cx="916276" cy="1620000"/>
            <wp:effectExtent l="19050" t="0" r="17780" b="18986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0857993_788676804539106_5873738120779001185_n.jpg"/>
                    <pic:cNvPicPr/>
                  </pic:nvPicPr>
                  <pic:blipFill>
                    <a:blip r:embed="rId31">
                      <a:extLst>
                        <a:ext uri="{28A0092B-C50C-407E-A947-70E740481C1C}">
                          <a14:useLocalDpi xmlns:a14="http://schemas.microsoft.com/office/drawing/2010/main" val="0"/>
                        </a:ext>
                      </a:extLst>
                    </a:blip>
                    <a:stretch>
                      <a:fillRect/>
                    </a:stretch>
                  </pic:blipFill>
                  <pic:spPr>
                    <a:xfrm>
                      <a:off x="0" y="0"/>
                      <a:ext cx="916276" cy="162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p>
    <w:p w:rsidR="00D64213" w:rsidRPr="003F1F08" w:rsidRDefault="00D64213" w:rsidP="00016405">
      <w:pPr>
        <w:jc w:val="center"/>
      </w:pPr>
      <w:r>
        <w:br w:type="page"/>
      </w:r>
    </w:p>
    <w:p w:rsidR="001B1A79" w:rsidRPr="00A26F3A" w:rsidRDefault="001B1A79" w:rsidP="001B1A79">
      <w:pPr>
        <w:pStyle w:val="11"/>
      </w:pPr>
      <w:bookmarkStart w:id="7" w:name="_Toc396312085"/>
      <w:bookmarkStart w:id="8" w:name="_Toc402959824"/>
      <w:bookmarkStart w:id="9" w:name="_Toc404468954"/>
      <w:bookmarkStart w:id="10" w:name="_Toc404468955"/>
      <w:bookmarkStart w:id="11" w:name="_Toc413067492"/>
      <w:bookmarkEnd w:id="2"/>
      <w:bookmarkEnd w:id="3"/>
      <w:r>
        <w:lastRenderedPageBreak/>
        <w:t>Крупицы из Писаний Б</w:t>
      </w:r>
      <w:r w:rsidR="003B2076">
        <w:t>ахауллы</w:t>
      </w:r>
      <w:r w:rsidR="00D06520" w:rsidRPr="00D06520">
        <w:t xml:space="preserve"> </w:t>
      </w:r>
      <w:r w:rsidR="00CC0664">
        <w:rPr>
          <w:lang w:val="en-US"/>
        </w:rPr>
        <w:t>I</w:t>
      </w:r>
      <w:r w:rsidR="00CC0664" w:rsidRPr="00D06520">
        <w:t>-</w:t>
      </w:r>
      <w:r w:rsidR="00CC0664">
        <w:rPr>
          <w:lang w:val="en-US"/>
        </w:rPr>
        <w:t>VI</w:t>
      </w:r>
      <w:bookmarkEnd w:id="11"/>
    </w:p>
    <w:p w:rsidR="003E6EB8" w:rsidRPr="003E6EB8" w:rsidRDefault="003E6EB8" w:rsidP="003E6EB8">
      <w:r>
        <w:rPr>
          <w:noProof/>
        </w:rPr>
        <w:drawing>
          <wp:inline distT="0" distB="0" distL="0" distR="0" wp14:anchorId="6CEDC2A9" wp14:editId="7851ADAD">
            <wp:extent cx="5941060" cy="2508250"/>
            <wp:effectExtent l="19050" t="0" r="21590" b="27305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he-Dreams-and-Visions-that-Inspired-the-Prophets-900x380.jpg"/>
                    <pic:cNvPicPr/>
                  </pic:nvPicPr>
                  <pic:blipFill>
                    <a:blip r:embed="rId32">
                      <a:extLst>
                        <a:ext uri="{28A0092B-C50C-407E-A947-70E740481C1C}">
                          <a14:useLocalDpi xmlns:a14="http://schemas.microsoft.com/office/drawing/2010/main" val="0"/>
                        </a:ext>
                      </a:extLst>
                    </a:blip>
                    <a:stretch>
                      <a:fillRect/>
                    </a:stretch>
                  </pic:blipFill>
                  <pic:spPr>
                    <a:xfrm>
                      <a:off x="0" y="0"/>
                      <a:ext cx="5941060" cy="250825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p>
    <w:p w:rsidR="00CC0664" w:rsidRPr="00CC0664" w:rsidRDefault="00CC0664" w:rsidP="00CC0664">
      <w:pPr>
        <w:ind w:left="720"/>
        <w:jc w:val="left"/>
        <w:rPr>
          <w:i/>
          <w:sz w:val="22"/>
        </w:rPr>
      </w:pPr>
      <w:r w:rsidRPr="00CC0664">
        <w:rPr>
          <w:i/>
        </w:rPr>
        <w:t>Отрывки из различных произведений Бахауллы, собранные и переведённые на английский Шоги</w:t>
      </w:r>
      <w:r w:rsidR="001C2580">
        <w:rPr>
          <w:i/>
          <w:lang w:val="en-US"/>
        </w:rPr>
        <w:t> </w:t>
      </w:r>
      <w:r w:rsidRPr="00CC0664">
        <w:rPr>
          <w:i/>
        </w:rPr>
        <w:t>Эффенди, Хранителем Веры Бахаи. Эти крупицы из важнейших Писаний Бахауллы дают ключ к пониманию Его Учения, согласно которому «все религии рассматриваются не иначе, как</w:t>
      </w:r>
      <w:r w:rsidR="001C2580">
        <w:rPr>
          <w:i/>
          <w:lang w:val="en-US"/>
        </w:rPr>
        <w:t> </w:t>
      </w:r>
      <w:r w:rsidRPr="00CC0664">
        <w:rPr>
          <w:i/>
        </w:rPr>
        <w:t>последовательные этапы вечной и непрерывной эволюции единой религии, Божественной и</w:t>
      </w:r>
      <w:r w:rsidR="001C2580">
        <w:rPr>
          <w:i/>
          <w:lang w:val="en-US"/>
        </w:rPr>
        <w:t> </w:t>
      </w:r>
      <w:r w:rsidRPr="00CC0664">
        <w:rPr>
          <w:i/>
        </w:rPr>
        <w:t>неделимой, и Откровение Бахаи составляет одну из ступеней этого процесса».</w:t>
      </w:r>
    </w:p>
    <w:p w:rsidR="001B1A79" w:rsidRPr="00A26F3A" w:rsidRDefault="0064005A" w:rsidP="001B1A79">
      <w:pPr>
        <w:pStyle w:val="21"/>
      </w:pPr>
      <w:r>
        <w:rPr>
          <w:lang w:val="en-US"/>
        </w:rPr>
        <w:t>I</w:t>
      </w:r>
      <w:r w:rsidRPr="00A26F3A">
        <w:t>.</w:t>
      </w:r>
      <w:r w:rsidR="001B1A79" w:rsidRPr="00A26F3A">
        <w:t xml:space="preserve"> </w:t>
      </w:r>
      <w:r w:rsidR="001B1A79" w:rsidRPr="001B1A79">
        <w:t>А</w:t>
      </w:r>
      <w:r w:rsidR="001B1A79" w:rsidRPr="00A26F3A">
        <w:t>̄</w:t>
      </w:r>
      <w:r w:rsidR="001B1A79" w:rsidRPr="001B1A79">
        <w:t>к</w:t>
      </w:r>
      <w:r w:rsidR="001B1A79" w:rsidRPr="00A26F3A">
        <w:t>̣</w:t>
      </w:r>
      <w:r w:rsidR="001B1A79" w:rsidRPr="001B1A79">
        <w:t>а</w:t>
      </w:r>
      <w:r w:rsidR="001B1A79" w:rsidRPr="00A26F3A">
        <w:t xml:space="preserve">̅ </w:t>
      </w:r>
      <w:r w:rsidR="001B1A79" w:rsidRPr="001B1A79">
        <w:t>Мух</w:t>
      </w:r>
      <w:r w:rsidR="001B1A79" w:rsidRPr="00A26F3A">
        <w:t>̣</w:t>
      </w:r>
      <w:r w:rsidR="001B1A79" w:rsidRPr="001B1A79">
        <w:t>аммаду</w:t>
      </w:r>
      <w:r w:rsidR="001B1A79" w:rsidRPr="00A26F3A">
        <w:t xml:space="preserve"> </w:t>
      </w:r>
      <w:r w:rsidR="001B1A79" w:rsidRPr="001B1A79">
        <w:t>Хасану</w:t>
      </w:r>
    </w:p>
    <w:p w:rsidR="001B1A79" w:rsidRDefault="001B1A79" w:rsidP="001B1A79">
      <w:r>
        <w:t>Восхвалён и восславлен Ты, о Господи, мой Боже! Как мне помянуть Тебя, если уверен я, что ни один язык, сколь бы ни была глубока его мудрость, не в силах достойно возвеличить имя Твоё, ни птица сердца человеческого, сколь бы ни было огромно её желание, не в силах даже мечтать о вознесении на</w:t>
      </w:r>
      <w:r w:rsidR="00154CAA">
        <w:t> </w:t>
      </w:r>
      <w:r>
        <w:t>небеса Твоего величия и знания?</w:t>
      </w:r>
    </w:p>
    <w:p w:rsidR="001B1A79" w:rsidRDefault="001B1A79" w:rsidP="001B1A79">
      <w:r>
        <w:t>Если я назову Тебя, о мой Боже, Всепонимающим, то должен буду признать, что Те, Кто суть высшие Воплощения понимания, сотворены силою Твоего веления. А если Я превознесу Тебя как Всемудрого, то мне также придется признать, что сами Родники мудрости забили по Твоей воле. А если Я провозглашу Тебя Несравненным, то вскоре пойму, что Те, Кои представляют сокровенную сущность единства, посланы Тобой и есть лишь свидетельства Твоего творения. А если возвеличу Я Тебя как Ведателя всего сотворенного, то должен буду признать, что Те, Кто суть Квинтэссенция знания,</w:t>
      </w:r>
      <w:r w:rsidRPr="001B1A79">
        <w:t xml:space="preserve"> </w:t>
      </w:r>
      <w:r>
        <w:t>— лишь создания и</w:t>
      </w:r>
      <w:r w:rsidR="00154CAA">
        <w:t> </w:t>
      </w:r>
      <w:r>
        <w:t>орудия Твоего Промысла.</w:t>
      </w:r>
    </w:p>
    <w:p w:rsidR="001B1A79" w:rsidRDefault="001B1A79" w:rsidP="001B1A79">
      <w:r>
        <w:t>Возвышен, неизмеримо возвышен Ты над тщаниями смертных постичь Твою тайну, описать Твою славу или хоть намеком указать на природу Твоей Сущности. Ведь к чему бы ни привели сии старания, никогда им не переступить пределы, установленные для Твоих созданий, ибо усилия сии вызваны Твоим велением и порождены Твоим созидательным порывом. Высочайшие чувства, что святейшие из</w:t>
      </w:r>
      <w:r w:rsidR="00154CAA">
        <w:t> </w:t>
      </w:r>
      <w:r>
        <w:t>святых могут выразить, восхваляя Тебя, и глубочайшая мудрость, кою ученейшие из людей могут изречь, стремясь постичь Твою природу, — все вращается вкруг Того Средоточия, кое всецело подчинено Твоему владычеству, поклоняется Твоей Красоте и приводится в движение действием Твоего Пера.</w:t>
      </w:r>
    </w:p>
    <w:p w:rsidR="001B1A79" w:rsidRDefault="001B1A79" w:rsidP="001B1A79">
      <w:r>
        <w:t>О нет, огради меня, Боже, от того, дабы изрек Я такие слова, кои неизбежно подразумевали бы существование некоей прямой связи между Пером Откровения Твоего и сущностью всего сотворенного. Вознесены, о сколь вознесены Те, что близки к Тебе, надо всяким представлением о такой связи! Ни</w:t>
      </w:r>
      <w:r w:rsidR="00154CAA">
        <w:t> </w:t>
      </w:r>
      <w:r>
        <w:t>одно сравнение или подобие никоим образом не способно воздать должное Древу Откровения Твоего, и заграждены все пути к постижению Явления Твоей Сущности и Рассвета Твоей Красоты.</w:t>
      </w:r>
    </w:p>
    <w:p w:rsidR="001B1A79" w:rsidRDefault="001B1A79" w:rsidP="001B1A79">
      <w:r>
        <w:lastRenderedPageBreak/>
        <w:t>Далеко, сколь далеко от славы Твоей всё, что смертный может утверждать о Тебе либо приписывать Тебе, или та хвала, коей может он восславлять Тебя! Любая обязанность, определенная Тобой для слуг Твоих, что велит им бесконечно превозносить величие Твое и славу, есть лишь знак Твоей милости к</w:t>
      </w:r>
      <w:r w:rsidR="00154CAA">
        <w:t> </w:t>
      </w:r>
      <w:r>
        <w:t>ним, дабы могли они достичь состояния, коим наделена их сокровенная суть, — состояния самопознания.</w:t>
      </w:r>
    </w:p>
    <w:p w:rsidR="001B1A79" w:rsidRDefault="001B1A79" w:rsidP="001B1A79">
      <w:r>
        <w:t>Никто, помимо Тебя, никогда не был способен измерить глубины тайны Твоей или достойно превознести величие Твое. Вовеки пребудешь Ты Непостижимым, превыше всякой хвалы человеческой. Нет Бога иного, кроме Тебя, Недосягаемого, Всесильного, Всеведущего, Святого Святых.</w:t>
      </w:r>
    </w:p>
    <w:p w:rsidR="001B1A79" w:rsidRDefault="0064005A" w:rsidP="00154CAA">
      <w:pPr>
        <w:pStyle w:val="21"/>
      </w:pPr>
      <w:r>
        <w:rPr>
          <w:lang w:val="en-US"/>
        </w:rPr>
        <w:t>II</w:t>
      </w:r>
      <w:r w:rsidR="00154CAA">
        <w:t xml:space="preserve">. </w:t>
      </w:r>
      <w:r w:rsidR="00154CAA" w:rsidRPr="00154CAA">
        <w:t>Хува аль-шахид аль-сами аль-'алим аль-хаким</w:t>
      </w:r>
    </w:p>
    <w:p w:rsidR="001B1A79" w:rsidRDefault="001B1A79" w:rsidP="001B1A79">
      <w:r>
        <w:t>Начало всего есть познание Бога, и конец всего есть строгое соблюдение того, что ниспослано из чертогов Божественной Воли, коей пронизано все сущее на небесах и все сущее на земле.</w:t>
      </w:r>
    </w:p>
    <w:p w:rsidR="001B1A79" w:rsidRDefault="0064005A" w:rsidP="00154CAA">
      <w:pPr>
        <w:pStyle w:val="21"/>
      </w:pPr>
      <w:r>
        <w:rPr>
          <w:lang w:val="en-US"/>
        </w:rPr>
        <w:t>III</w:t>
      </w:r>
      <w:r w:rsidR="00154CAA">
        <w:t xml:space="preserve">. </w:t>
      </w:r>
      <w:r w:rsidR="00154CAA" w:rsidRPr="00154CAA">
        <w:t>Устаду Мух̣аммаду Салма̅ни̅</w:t>
      </w:r>
    </w:p>
    <w:p w:rsidR="001B1A79" w:rsidRDefault="001B1A79" w:rsidP="001B1A79">
      <w:r>
        <w:t>Откровение, что с незапамятных времен провозглашалось Целью и Обетованием всех Пророков Бога и</w:t>
      </w:r>
      <w:r w:rsidR="0064005A">
        <w:rPr>
          <w:lang w:val="en-US"/>
        </w:rPr>
        <w:t> </w:t>
      </w:r>
      <w:r>
        <w:t>заветнейшим Желанием Его Посланников, ныне, по всеохватной Воле Вседержителя и Его неодолимому велению, явлено людям. Пришествие такого Откровения предвещено во всех Священных Писаниях. Воззри, как вопреки сему возвещению человечество сбилось с его пути и заградилось от его славы.</w:t>
      </w:r>
    </w:p>
    <w:p w:rsidR="001B1A79" w:rsidRDefault="001B1A79" w:rsidP="001B1A79">
      <w:r>
        <w:t>Скажи: О вы, возлюбившие Единого Бога истинного! Стремитесь искренне признать и познать Его и</w:t>
      </w:r>
      <w:r w:rsidR="0064005A">
        <w:rPr>
          <w:lang w:val="en-US"/>
        </w:rPr>
        <w:t> </w:t>
      </w:r>
      <w:r>
        <w:t>как подобает блюсти Его заповеди. Сие есть Откровение, в коем пролившему ради него одну лишь каплю крови наградой будет великое множество океанов. Остерегайтесь, о друзья, лишиться сей бесценной благодати и пренебречь его высочайшим положением.</w:t>
      </w:r>
    </w:p>
    <w:p w:rsidR="001B1A79" w:rsidRDefault="001B1A79" w:rsidP="001B1A79">
      <w:r>
        <w:t>Задумайтесь о том, сколь много жизней приносилось и до сих пор приносится в жертву в мире, что введён в заблуждение призраком, порождённым тщетными мечтаниями его народов. Возблагодарите Бога, ибо достигли вы Желания сердец ваших и соединились с Тем, Кто есть Обетованный всех народов. При поддержке Единого Бога истинного — да возвеличится слава Его — оберегайте чистоту положения, достигнутого вами, и держитесь того, что способствует распространению Дела Его. Он, воистину, предписывает вам то, что праведно и что возвышает положение человека. Да будет славен Всемилостивый, Явитель сей дивной Скрижали.</w:t>
      </w:r>
    </w:p>
    <w:p w:rsidR="001B1A79" w:rsidRDefault="0064005A" w:rsidP="0064005A">
      <w:pPr>
        <w:pStyle w:val="21"/>
      </w:pPr>
      <w:r>
        <w:rPr>
          <w:lang w:val="en-US"/>
        </w:rPr>
        <w:t>IV</w:t>
      </w:r>
      <w:r w:rsidRPr="0064005A">
        <w:t>.</w:t>
      </w:r>
      <w:r>
        <w:t xml:space="preserve"> </w:t>
      </w:r>
      <w:r w:rsidRPr="0064005A">
        <w:t>Г̣уламу Х̣усайну</w:t>
      </w:r>
    </w:p>
    <w:p w:rsidR="001B1A79" w:rsidRDefault="001B1A79" w:rsidP="001B1A79">
      <w:r>
        <w:t>Сие есть День, когда высочайшие милости Бога излиты на людей, День, когда величайшая благодать Его наполнила все сотворенное. Всем народам земли надлежит уладить свои разногласия и в полнейшем единстве и мире пребывать под сенью Древа Его заботы и милосердия. Следует им держаться всего, что в сей День возвеличивает их и содействует их высшему благу. Счастливы те, кого всеславное Перо подвиглось упомянуть, и блаженны те, чьи имена, по непостижимому велению Нашему, предпочли Мы сокрыть.</w:t>
      </w:r>
    </w:p>
    <w:p w:rsidR="001B1A79" w:rsidRDefault="001B1A79" w:rsidP="001B1A79">
      <w:r>
        <w:t>Молите Единого Бога истинного, дабы по милостивому промыслу Его всем людям была оказана поддержка в исполнении того, что угодно Нам. Вскоре нынешний порядок будет свернут, и на смену ему предстанет новый. Воистину, Господь твой речет правду, и Он — Ведатель незримого.</w:t>
      </w:r>
    </w:p>
    <w:p w:rsidR="0064005A" w:rsidRPr="0064005A" w:rsidRDefault="0064005A" w:rsidP="0064005A">
      <w:pPr>
        <w:pStyle w:val="21"/>
      </w:pPr>
      <w:r>
        <w:rPr>
          <w:lang w:val="en-US"/>
        </w:rPr>
        <w:t>V</w:t>
      </w:r>
      <w:r w:rsidRPr="0064005A">
        <w:t>. К̣аулуху та'ала би-рухи ки дар к̣алам-и а'ла мастур аст</w:t>
      </w:r>
    </w:p>
    <w:p w:rsidR="0064005A" w:rsidRDefault="0064005A" w:rsidP="0064005A">
      <w:r>
        <w:t>Сие есть День, когда Океан милости Божией явлен людям, День, когда Дневное Светило Его милосердия излило на них свое сияние, День, когда облака Его щедрых благодеяний осенили все человечество. Пришло время поддержать и ободрить удрученных вдохновенным дуновением любви и дружества, животворными водами миролюбия и сострадания.</w:t>
      </w:r>
    </w:p>
    <w:p w:rsidR="0064005A" w:rsidRDefault="0064005A" w:rsidP="0064005A">
      <w:r>
        <w:t xml:space="preserve">Возлюбленные Бога, где бы ни собирались они и с кем бы ни встречались, должны выказывать своим отношением к Богу и тем, как они прославляют Его, такое смирение и такую покорность, дабы каждая мельчайшая частица праха под их ногами свидетельствовала об их глубокой преданности. Речения сих святых душ должны быть исполнены такой силы, дабы вострепетали даже сами частицы праха. Должно им так вести себя, дабы земля, по коей они ступают, никогда не обратилась к ним со словами: </w:t>
      </w:r>
    </w:p>
    <w:p w:rsidR="0064005A" w:rsidRPr="0064005A" w:rsidRDefault="0064005A" w:rsidP="0064005A">
      <w:pPr>
        <w:ind w:left="720"/>
        <w:rPr>
          <w:i/>
        </w:rPr>
      </w:pPr>
      <w:r w:rsidRPr="0064005A">
        <w:rPr>
          <w:i/>
        </w:rPr>
        <w:lastRenderedPageBreak/>
        <w:t>«Меня следует почитать превыше вас. Ибо смотрите, как терпеливо несу я бремя, возложенное на меня землепашцем. От меня все живое непрестанно получает блага, доверенные мне Тем, Кто есть Исток всей благодати. Но, невзирая на честь, оказанную мне, и на бесчисленные свидетельства моего богатства — богатства, питающего все сотворенное, смотрите, сколь я смиренна, глядите, с какой полной покорностью я позволяю людям попирать меня ногами...»</w:t>
      </w:r>
    </w:p>
    <w:p w:rsidR="0064005A" w:rsidRDefault="0064005A" w:rsidP="0064005A">
      <w:r>
        <w:t>Выказывайте терпение, добросердечие и любовь друг к другу. Если кто-либо из вас не в силах воспринять некую истину или пытается постичь ее, явите в разговоре с ним дух предельной доброты и благожелательности. Содействуйте ему в познании и принятии истины, нимало не считая себя выше или одареннее его.</w:t>
      </w:r>
    </w:p>
    <w:p w:rsidR="0064005A" w:rsidRDefault="0064005A" w:rsidP="0064005A">
      <w:r>
        <w:t>Истинный долг человека в сей День — обрести ту долю из потока милости, что Бог изливает на него. Посему да не судите о величии или малости вместилища. Доля одних может уместиться в горсти, доля других — в чаше, доля третьих наполнит целый кувшин.</w:t>
      </w:r>
    </w:p>
    <w:p w:rsidR="0064005A" w:rsidRDefault="0064005A" w:rsidP="0064005A">
      <w:r>
        <w:t>Каждому взору надлежит в сей День обратиться к тому, что лучше всего послужит Делу Божиему. Тот, Кто есть Вечная Истина, да будет Мне свидетелем! Ничто в сей День не принесет большего вреда Делу, чем вражда и ссоры, препирательства, отчуждение и равнодушие среди Божиих возлюбленных. Бегите сего, уповая на силу Бога и Его державную помощь, и старайтесь связать воедино сердца человеческие во Имя Его — Объединитель, Всезнающий, Всемудрый.</w:t>
      </w:r>
    </w:p>
    <w:p w:rsidR="0064005A" w:rsidRDefault="0064005A" w:rsidP="0064005A">
      <w:r>
        <w:t>Молите Единого Бога истинного, дабы сподобил Он вас ощутить благоухание деяний, что вершатся на Его стезе, и изведать сладость смирения и покорности, явленных ради Него. Забудьте о себе и обратите взор на ближнего своего. Направьте силы свои на то, что способствует воспитанию человеков. Ничто не было и никогда не будет сокрыто от Бога. Если последуете стезей Его, на вас изольются несметные и нетленные благословения Его. Сие есть светозарная Скрижаль, стихи коей стекли с движущегося Пера Того, Кто есть Господь всех миров. Обдумайте сие в сердце своем и будьте из тех, кои соблюдают ее заповеди.</w:t>
      </w:r>
    </w:p>
    <w:p w:rsidR="0064005A" w:rsidRDefault="0064005A" w:rsidP="0064005A">
      <w:pPr>
        <w:pStyle w:val="21"/>
      </w:pPr>
      <w:r>
        <w:t>VI.</w:t>
      </w:r>
    </w:p>
    <w:p w:rsidR="0064005A" w:rsidRDefault="0064005A" w:rsidP="0064005A">
      <w:r>
        <w:t>Смотри, как разные народы и племена земные ожидают пришествия Обетованного. Но стоило явиться Тому, Кто есть Солнце Истины, как все отвернулись от Него, кроме тех, кого Бог пожелал направить. Мы не смеем в сей День поднять завесу, скрывающую возвышенное положение, коего может достичь любой из истинно верующих, ибо иные не перенесут радость, вызванную подобным откровением, они лишатся чувств и умрут.</w:t>
      </w:r>
    </w:p>
    <w:p w:rsidR="0064005A" w:rsidRDefault="0064005A" w:rsidP="0064005A">
      <w:r>
        <w:t>Тот, Кто есть Сердце и Средоточие Байана, писал:</w:t>
      </w:r>
    </w:p>
    <w:p w:rsidR="0064005A" w:rsidRPr="0064005A" w:rsidRDefault="0064005A" w:rsidP="0064005A">
      <w:pPr>
        <w:ind w:left="720"/>
        <w:rPr>
          <w:i/>
        </w:rPr>
      </w:pPr>
      <w:r w:rsidRPr="0064005A">
        <w:rPr>
          <w:i/>
        </w:rPr>
        <w:t>«Зародыш, в коем заключены скрытые возможности грядущего Откровения, наделен большей силою, нежели силы всех, что следуют за Мной».</w:t>
      </w:r>
    </w:p>
    <w:p w:rsidR="0064005A" w:rsidRDefault="0064005A" w:rsidP="0064005A">
      <w:r>
        <w:t>И еще Он говорил:</w:t>
      </w:r>
    </w:p>
    <w:p w:rsidR="0064005A" w:rsidRPr="0064005A" w:rsidRDefault="0064005A" w:rsidP="0064005A">
      <w:pPr>
        <w:ind w:left="720"/>
        <w:rPr>
          <w:i/>
        </w:rPr>
      </w:pPr>
      <w:r w:rsidRPr="0064005A">
        <w:rPr>
          <w:i/>
        </w:rPr>
        <w:t>«Из всех слов почтения, что Я выразил Тому, Кто придет после Меня, величайшее есть сие письменное признание Мое в том, что ни одно Мое слово не может достойно описать Его и ни одно упоминание о Нем в Моей Книге, Байане, не воздает должное Его Делу».</w:t>
      </w:r>
    </w:p>
    <w:p w:rsidR="0064005A" w:rsidRDefault="0064005A" w:rsidP="0064005A">
      <w:r>
        <w:t>О том, кто исследовал океанские глубины, таящиеся за сими возвышенными словами, и осознал их важность, можно сказать, что он узрел проблеск невыразимой славы, коей было наделено сие могущественное, сие высокое и пресвятое Откровение. Судя по величию сего Откровения, можно без труда представить, какой славой будут облечены его верные последователи. Клянусь праведностью Единого Бога истинного! Само дыхание сих душ ценнее всех сокровищ земли. Счастлив достигший сего, и горе беспечному.</w:t>
      </w:r>
    </w:p>
    <w:p w:rsidR="00AB3B9B" w:rsidRDefault="00AB3B9B" w:rsidP="00AB3B9B">
      <w:pPr>
        <w:pStyle w:val="11"/>
      </w:pPr>
      <w:bookmarkStart w:id="12" w:name="_Toc413067493"/>
      <w:r>
        <w:rPr>
          <w:noProof/>
        </w:rPr>
        <w:lastRenderedPageBreak/>
        <w:drawing>
          <wp:anchor distT="0" distB="0" distL="114300" distR="114300" simplePos="0" relativeHeight="251676672" behindDoc="0" locked="0" layoutInCell="1" allowOverlap="1" wp14:anchorId="42E91CB5" wp14:editId="03FF2E5D">
            <wp:simplePos x="0" y="0"/>
            <wp:positionH relativeFrom="column">
              <wp:posOffset>3284855</wp:posOffset>
            </wp:positionH>
            <wp:positionV relativeFrom="paragraph">
              <wp:posOffset>455930</wp:posOffset>
            </wp:positionV>
            <wp:extent cx="3318510" cy="2216785"/>
            <wp:effectExtent l="19050" t="0" r="15240" b="221615"/>
            <wp:wrapSquare wrapText="bothSides"/>
            <wp:docPr id="199" name="Рисунок 199" descr="https://fbcdn-sphotos-h-a.akamaihd.net/hphotos-ak-xpf1/v/t1.0-9/s851x315/11017546_776434599107881_2361741235555785623_n.jpg?oh=07e55a15202fb5a06c0c86c896c80cdc&amp;oe=55956161&amp;__gda__=1435652060_d68fb90990e6843af724efb8afa9fd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h-a.akamaihd.net/hphotos-ak-xpf1/v/t1.0-9/s851x315/11017546_776434599107881_2361741235555785623_n.jpg?oh=07e55a15202fb5a06c0c86c896c80cdc&amp;oe=55956161&amp;__gda__=1435652060_d68fb90990e6843af724efb8afa9fdb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18510" cy="221678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t>Айям-и-Ха — вставные дни, дни вне времени</w:t>
      </w:r>
      <w:bookmarkEnd w:id="12"/>
    </w:p>
    <w:p w:rsidR="00AB3B9B" w:rsidRDefault="00AB3B9B" w:rsidP="00AB3B9B">
      <w:r>
        <w:t>С заходом солнца 25 февраля мы вступили в волшебную череду дней, называемых мистическим словом «Айам-и-Ха».</w:t>
      </w:r>
    </w:p>
    <w:p w:rsidR="00AB3B9B" w:rsidRDefault="00AB3B9B" w:rsidP="00AB3B9B">
      <w:r>
        <w:t>Нам хорошо известно, что по календарю бахаи год состоит из 19 месяцев по 19 дней в каждом и, таким образом, до солнечного года ему не хватает четырех (в високосный год пяти) дней. Эти дни, называемые также вставными днями, помещены между предпоследним и последним месяцами года и носят название Айам-и-Ха — дни веселья, гостеприимства и подношения подарков.</w:t>
      </w:r>
    </w:p>
    <w:p w:rsidR="00AB3B9B" w:rsidRDefault="00AB3B9B" w:rsidP="00AB3B9B">
      <w:r>
        <w:t>Об этих днях Бахаулла писал:</w:t>
      </w:r>
    </w:p>
    <w:p w:rsidR="00AB3B9B" w:rsidRDefault="00AB3B9B" w:rsidP="00AB3B9B">
      <w:pPr>
        <w:ind w:left="720"/>
        <w:rPr>
          <w:i/>
        </w:rPr>
      </w:pPr>
      <w:r w:rsidRPr="00AB3B9B">
        <w:rPr>
          <w:i/>
        </w:rPr>
        <w:t>«Во дни сии людям Баха подобает устраивать хорошее угощение для себя и своих родных, а кроме них – для бедных и нуждающихся, и с радостью и ликованием приветствовать и славить Господа своего, петь ему хвалу и возвеличивать Имя Его».</w:t>
      </w:r>
    </w:p>
    <w:p w:rsidR="00AB3B9B" w:rsidRPr="00AB3B9B" w:rsidRDefault="00AB3B9B" w:rsidP="00AB3B9B">
      <w:r w:rsidRPr="00AB3B9B">
        <w:t>Бахаулла сделал вставные дни «проявлениями буквы „Ха“», то есть согласно символике — Днями Сущности Божьей. Получается, что эти дни стоят в стороне от обычного цикла недель и месяцев и системы измерения времени, используемой людьми. Они «не связаны ограничениями года и месяцев его» — подобно тому, как безгранична абсолютная по своей природе священная Сущность Бога.</w:t>
      </w:r>
    </w:p>
    <w:p w:rsidR="00AB3B9B" w:rsidRPr="00AB3B9B" w:rsidRDefault="00AB3B9B" w:rsidP="00AB3B9B">
      <w:r w:rsidRPr="00AB3B9B">
        <w:t>Таким образом, Айам-и-Ха можно считать днями вне времени, символизирующими вечность, бесконечность, таинство и непознаваемую Сущность Бога.</w:t>
      </w:r>
    </w:p>
    <w:p w:rsidR="00AB3B9B" w:rsidRPr="00AB3B9B" w:rsidRDefault="00AB3B9B" w:rsidP="00AB3B9B">
      <w:r w:rsidRPr="00AB3B9B">
        <w:t>Задумывались ли вы когда-нибудь о подобном положении Айам-и-Ха?</w:t>
      </w:r>
    </w:p>
    <w:p w:rsidR="00AB3B9B" w:rsidRPr="00AB3B9B" w:rsidRDefault="00AB3B9B" w:rsidP="00AB3B9B">
      <w:pPr>
        <w:ind w:left="720"/>
        <w:rPr>
          <w:i/>
        </w:rPr>
      </w:pPr>
      <w:r w:rsidRPr="00AB3B9B">
        <w:rPr>
          <w:i/>
        </w:rPr>
        <w:t>«Боже, мое Пламя и мой Свет! Вот начались дни, кои Ты нарек Айям-и-Ха в Книге Твоей, о Царь Имен, и близок пост, предписанный Твоим Наивозвышенным Пером к соблюдению для всех, что суть в царстве Твоего творения. Молю Тебя, о мой Господи, ради сих дней и ради всех тех, кто в это время ухватился за нить Твоих заповедей и взялся за древко Твоих наставлений: позволь, чтобы всякому определено было место в пределах Твоего двора и седалище при явлении сияния от света Твоего лика.</w:t>
      </w:r>
    </w:p>
    <w:p w:rsidR="00AB3B9B" w:rsidRPr="00AB3B9B" w:rsidRDefault="00AB3B9B" w:rsidP="00AB3B9B">
      <w:pPr>
        <w:ind w:left="720"/>
        <w:rPr>
          <w:i/>
        </w:rPr>
      </w:pPr>
      <w:r w:rsidRPr="00AB3B9B">
        <w:rPr>
          <w:i/>
        </w:rPr>
        <w:t>Вот, о мой Господи, слуги Твои, коих ни одна порочная склонность не отвратила от того, что ниспослал Ты в Твоей Книге. Они преклонились пред Делом Твоим и приняли Книгу Твою с таким рвением, что рождается от Тебя, и блюли предписанное Тобой, и предпочли следовать тому, что ниспослано Тобой.</w:t>
      </w:r>
    </w:p>
    <w:p w:rsidR="00AB3B9B" w:rsidRPr="00AB3B9B" w:rsidRDefault="00AB3B9B" w:rsidP="00AB3B9B">
      <w:pPr>
        <w:ind w:left="720"/>
        <w:rPr>
          <w:i/>
        </w:rPr>
      </w:pPr>
      <w:r w:rsidRPr="00AB3B9B">
        <w:rPr>
          <w:i/>
        </w:rPr>
        <w:t>Ты видишь, Господи, как они признали и исповедовали то, что Ты открыл в Твоих Писаниях. Дай же им испить, о мой Господи, вод Твоей вечности из рук Твоей благости. Определи же для них воздаяние, что следует тому, кто погрузился в океан присутствия Твоего и вкусил отборного вина встречи с Тобой.</w:t>
      </w:r>
    </w:p>
    <w:p w:rsidR="00AB3B9B" w:rsidRPr="00AB3B9B" w:rsidRDefault="00AB3B9B" w:rsidP="00AB3B9B">
      <w:pPr>
        <w:ind w:left="720"/>
        <w:rPr>
          <w:i/>
        </w:rPr>
      </w:pPr>
      <w:r w:rsidRPr="00AB3B9B">
        <w:rPr>
          <w:i/>
        </w:rPr>
        <w:t>Умоляю Тебя, о Царь царей и Сострадатель поверженных, определи им благое мира сего и мира грядущего. Предназначь им и то, что не открыто никем из сотворенных Тобою и причисли их к тем, что окружают Тебя и ходят близ Твоего престола во всяком из Твоих миров.</w:t>
      </w:r>
    </w:p>
    <w:p w:rsidR="00AB3B9B" w:rsidRPr="00AB3B9B" w:rsidRDefault="00AB3B9B" w:rsidP="00AB3B9B">
      <w:pPr>
        <w:ind w:left="720"/>
        <w:rPr>
          <w:i/>
        </w:rPr>
      </w:pPr>
      <w:r w:rsidRPr="00AB3B9B">
        <w:rPr>
          <w:i/>
        </w:rPr>
        <w:t>Ты, воистину, еси Всемогущий, Всезнающий, Всеведающий.»</w:t>
      </w:r>
    </w:p>
    <w:p w:rsidR="00AB3B9B" w:rsidRDefault="00AB3B9B" w:rsidP="00AB3B9B">
      <w:pPr>
        <w:jc w:val="right"/>
      </w:pPr>
      <w:r>
        <w:t>— Бахаулла</w:t>
      </w:r>
    </w:p>
    <w:p w:rsidR="00AB3B9B" w:rsidRPr="00AB3B9B" w:rsidRDefault="00AB3B9B" w:rsidP="00AB3B9B"/>
    <w:p w:rsidR="00522A40" w:rsidRPr="00277BC7" w:rsidRDefault="00F85046" w:rsidP="00AB3B9B">
      <w:pPr>
        <w:pStyle w:val="11"/>
      </w:pPr>
      <w:bookmarkStart w:id="13" w:name="_Toc413067494"/>
      <w:r>
        <w:rPr>
          <w:b/>
          <w:noProof/>
        </w:rPr>
        <w:lastRenderedPageBreak/>
        <w:drawing>
          <wp:anchor distT="0" distB="0" distL="114300" distR="114300" simplePos="0" relativeHeight="251675648" behindDoc="0" locked="0" layoutInCell="1" allowOverlap="1" wp14:anchorId="0A0BD8E5" wp14:editId="038C8DAE">
            <wp:simplePos x="0" y="0"/>
            <wp:positionH relativeFrom="column">
              <wp:posOffset>2955625</wp:posOffset>
            </wp:positionH>
            <wp:positionV relativeFrom="paragraph">
              <wp:posOffset>463550</wp:posOffset>
            </wp:positionV>
            <wp:extent cx="3498215" cy="2466975"/>
            <wp:effectExtent l="19050" t="0" r="26035" b="276225"/>
            <wp:wrapSquare wrapText="bothSides"/>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10991557_824509460935786_7967639619355780106_o.jpg"/>
                    <pic:cNvPicPr/>
                  </pic:nvPicPr>
                  <pic:blipFill>
                    <a:blip r:embed="rId34">
                      <a:extLst>
                        <a:ext uri="{28A0092B-C50C-407E-A947-70E740481C1C}">
                          <a14:useLocalDpi xmlns:a14="http://schemas.microsoft.com/office/drawing/2010/main" val="0"/>
                        </a:ext>
                      </a:extLst>
                    </a:blip>
                    <a:stretch>
                      <a:fillRect/>
                    </a:stretch>
                  </pic:blipFill>
                  <pic:spPr>
                    <a:xfrm>
                      <a:off x="0" y="0"/>
                      <a:ext cx="3498215" cy="246697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005B1357">
        <w:t>Для чего нужен п</w:t>
      </w:r>
      <w:r w:rsidR="00277BC7" w:rsidRPr="00277BC7">
        <w:t>ост бахаи</w:t>
      </w:r>
      <w:r w:rsidR="005B1357">
        <w:t>?</w:t>
      </w:r>
      <w:bookmarkEnd w:id="13"/>
    </w:p>
    <w:p w:rsidR="007F7F81" w:rsidRPr="00B77EFF" w:rsidRDefault="00E42533" w:rsidP="00277BC7">
      <w:pPr>
        <w:rPr>
          <w:b/>
        </w:rPr>
      </w:pPr>
      <w:hyperlink r:id="rId35" w:history="1">
        <w:r w:rsidR="007F7F81" w:rsidRPr="00B77EFF">
          <w:rPr>
            <w:rStyle w:val="afff8"/>
            <w:b/>
          </w:rPr>
          <w:t>Время восхода и захода солнца для всех городов</w:t>
        </w:r>
        <w:r w:rsidR="00B77EFF">
          <w:rPr>
            <w:rStyle w:val="afff8"/>
            <w:b/>
          </w:rPr>
          <w:t xml:space="preserve"> мира по координатам</w:t>
        </w:r>
        <w:r w:rsidR="007F7F81" w:rsidRPr="00B77EFF">
          <w:rPr>
            <w:rStyle w:val="afff8"/>
            <w:b/>
          </w:rPr>
          <w:t>.</w:t>
        </w:r>
      </w:hyperlink>
    </w:p>
    <w:p w:rsidR="00277BC7" w:rsidRDefault="00277BC7" w:rsidP="00277BC7">
      <w:r>
        <w:t xml:space="preserve">Пост бахаи соблюдается со 2 по 21 марта каждого года и заключается в воздержании от пищи и питья (для курильщиков — и от курения) от восхода до заката. От поста освобождены больные люди, беременные и кормящие матери, люди, занятые тяжелым физическим трудом, а также путешествующие. Материальные аспекты поста (кто может быть освобожден от него и проч.) очень подробно разъяснены в Книге Законов Бахауллы Китаб-и-Агдас, которую в электронном виде можно </w:t>
      </w:r>
      <w:hyperlink r:id="rId36" w:anchor="p2204" w:history="1">
        <w:r w:rsidRPr="0035635F">
          <w:rPr>
            <w:rStyle w:val="afff8"/>
          </w:rPr>
          <w:t>найти</w:t>
        </w:r>
        <w:r w:rsidR="0035635F" w:rsidRPr="0035635F">
          <w:rPr>
            <w:rStyle w:val="afff8"/>
          </w:rPr>
          <w:t xml:space="preserve"> здесь</w:t>
        </w:r>
      </w:hyperlink>
      <w:r>
        <w:t>. Что же касается духовных аспектов, то они весьма разнообразны, и объяснить их кратко будет довольно сложно. Как объясняет Абдул-Баха:</w:t>
      </w:r>
    </w:p>
    <w:p w:rsidR="00277BC7" w:rsidRDefault="00277BC7" w:rsidP="00277BC7">
      <w:r>
        <w:t>Материальный пост есть внешнее проявление поста духовного; он есть символ самоограничения, обуздания страстей, обретения духовных качеств, растворения души в небесном дуновении и воспламенения ее огнем любви к Богу.</w:t>
      </w:r>
    </w:p>
    <w:p w:rsidR="00277BC7" w:rsidRDefault="00277BC7" w:rsidP="00277BC7">
      <w:r>
        <w:t>Таким образом, пост — это время интенсивной «духовной работы" над собой (тем более что для этого есть больше времени — ведь не надо тратить его на обед). Каждый бахаи, вероятно, мог бы рассказать немало удивительных историй о том, какие озарения приходили во время поста к нему лично или к его друзьям. Но мы не будем заниматься пересказом подобных историй, поскольку боимся, что нам не хватит убедительности, и они зазвучат в наших устах просто как сказки.</w:t>
      </w:r>
    </w:p>
    <w:p w:rsidR="00277BC7" w:rsidRDefault="00277BC7" w:rsidP="00277BC7">
      <w:r>
        <w:t>Что касается Вашего вопроса о том, «как его стоит соблюдать", то мы можем предложить несколько идей, которые хотя и не являются законом, но содержатся, тем не менее, в Писаниях веры бахаи. Например, в одной из молитв Бахаулла говорит:</w:t>
      </w:r>
    </w:p>
    <w:p w:rsidR="00277BC7" w:rsidRDefault="00277BC7" w:rsidP="00277BC7">
      <w:r>
        <w:t>Видишь, о Боже Милости, Ты, Чья сила проницает всё сущее, как слуги Твои, Твои рабы, в согласии с волей Твоей соблюдают в дневную пору пост, предписанный Тобой, как встают они на утренней заре, дабы помянуть Имя Твое и вознести Тебе хвалу, надеясь получить свою долю от тех благ, что хранятся в сокровищницах милости Твоей и щедрости.</w:t>
      </w:r>
    </w:p>
    <w:p w:rsidR="00277BC7" w:rsidRDefault="00277BC7" w:rsidP="00277BC7">
      <w:r>
        <w:t>Исходя из этих слов, можно предположить, что более правильным было бы вставать на заре и читать молитвы, затем завтракать (или сначала завтракать, а потом читать молитвы), а не спать до полудня, чтобы потом поменьше оставалось терпеть до вечера :-). Вообще соблюдение поста — это не просто «разгрузочные дни", и молитвы здесь имеют большое значение. Можно считать, что точно так же, как ежедневная обязательная молитва бахаи является подведением итогов за прошедший день и энергетической подзарядкой для дня грядущего, точно так же и пост является подведением итогов за прошедший год и подзарядкой на будущее. Например, Бахаулла так говорит о первом дне по завершении поста (и первом дне нового года у бахаи):</w:t>
      </w:r>
    </w:p>
    <w:p w:rsidR="00277BC7" w:rsidRPr="007F7F81" w:rsidRDefault="00277BC7" w:rsidP="007F7F81">
      <w:pPr>
        <w:ind w:left="720"/>
        <w:rPr>
          <w:i/>
        </w:rPr>
      </w:pPr>
      <w:r w:rsidRPr="007F7F81">
        <w:rPr>
          <w:i/>
        </w:rPr>
        <w:t>Счастлив тот, кто вступает в первый день месяца Баха, день, посвященный Богом сему Великому Имени. И да будет благословен тот, кто свидетельствует в сей день о дарах, коими Бог пожаловал его...</w:t>
      </w:r>
    </w:p>
    <w:p w:rsidR="00522A40" w:rsidRDefault="00277BC7" w:rsidP="00277BC7">
      <w:r>
        <w:t>Иными словами, человек, прошедший через пост, наверняка особенно отчетливо увидит те дары, которыми пожаловал его Бог за прошедший год...</w:t>
      </w:r>
    </w:p>
    <w:p w:rsidR="006314B5" w:rsidRDefault="006314B5" w:rsidP="006314B5">
      <w:pPr>
        <w:jc w:val="right"/>
      </w:pPr>
      <w:r>
        <w:t xml:space="preserve">Источник: </w:t>
      </w:r>
      <w:hyperlink r:id="rId37" w:history="1">
        <w:r w:rsidRPr="00030853">
          <w:rPr>
            <w:rStyle w:val="afff8"/>
          </w:rPr>
          <w:t>http://chupin.ru/bahai.ru.library/answers/a018.html</w:t>
        </w:r>
      </w:hyperlink>
    </w:p>
    <w:p w:rsidR="00856274" w:rsidRDefault="00B66F32" w:rsidP="00856274">
      <w:pPr>
        <w:pStyle w:val="11"/>
      </w:pPr>
      <w:bookmarkStart w:id="14" w:name="_Toc413067495"/>
      <w:r>
        <w:rPr>
          <w:noProof/>
        </w:rPr>
        <w:lastRenderedPageBreak/>
        <w:drawing>
          <wp:anchor distT="0" distB="0" distL="114300" distR="114300" simplePos="0" relativeHeight="251678720" behindDoc="0" locked="0" layoutInCell="1" allowOverlap="1" wp14:anchorId="23BFB166" wp14:editId="0C055719">
            <wp:simplePos x="0" y="0"/>
            <wp:positionH relativeFrom="column">
              <wp:posOffset>3293110</wp:posOffset>
            </wp:positionH>
            <wp:positionV relativeFrom="paragraph">
              <wp:posOffset>395605</wp:posOffset>
            </wp:positionV>
            <wp:extent cx="3152140" cy="3502025"/>
            <wp:effectExtent l="19050" t="0" r="10160" b="346075"/>
            <wp:wrapSquare wrapText="bothSides"/>
            <wp:docPr id="223" name="Рисунок 223" descr="http://centenary.bahai.us/sites/default/files/imagecache/lightbox-large/images/press_clippings/Thornton%20Chase%20%281847-191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centenary.bahai.us/sites/default/files/imagecache/lightbox-large/images/press_clippings/Thornton%20Chase%20%281847-1912%29.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52140" cy="350202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00856274" w:rsidRPr="00856274">
        <w:t>Торнтон Чейз</w:t>
      </w:r>
      <w:r w:rsidR="00856274">
        <w:t>, первый бахаи западного полушария</w:t>
      </w:r>
      <w:bookmarkEnd w:id="14"/>
    </w:p>
    <w:p w:rsidR="00856274" w:rsidRDefault="00856274" w:rsidP="00856274">
      <w:r>
        <w:t>Торнтон Чейз родился в Спрингфилде, штат Массачусетс 22</w:t>
      </w:r>
      <w:r w:rsidR="00B66F32">
        <w:t> </w:t>
      </w:r>
      <w:r>
        <w:t>февраля 1847 года. Проведя в Спрингфилде детские и юношеские годы, он во время гражданской войны в Америке записывается в армию, где в итоге получает капитанское звание. После войны он учится в Университете Брауна. Позже он переезжает в Чикаго и становится страховым агентом. Торнтон увлекался рыбалкой и интересовался музыкой, обладал приятным баритоном и даже пел в местных операх.</w:t>
      </w:r>
    </w:p>
    <w:p w:rsidR="00856274" w:rsidRDefault="00856274" w:rsidP="00856274">
      <w:r>
        <w:t xml:space="preserve">Торнтона всегда интересовала религия, но он никогда до конца не принимал существующие доктрины или течения, о которых узнавал. Он стал последователем учения Эммануила Сведенборга, великого шведского мистика. Однако не был полностью удовлетворен этим и, в конце концов, отошел от этого течения. Тем не менее, он всегда был убежден, что «Божественный День» грядет и целеустремленно искал новое «Божье слово». </w:t>
      </w:r>
    </w:p>
    <w:p w:rsidR="00856274" w:rsidRDefault="00856274" w:rsidP="00856274">
      <w:r>
        <w:t>По свидетельству его близкого друга, Карла Шеффлера, Торнтон впервые услышал о Вере Бахаи от Вильяма Ф. Джеймса. Ему рассказали о человеке, который провозглашал, что Бог «идет по земле». Была устроена встреча с д-ром Ибрагимом Хейралла</w:t>
      </w:r>
      <w:r>
        <w:rPr>
          <w:rStyle w:val="afffffff"/>
        </w:rPr>
        <w:footnoteReference w:id="1"/>
      </w:r>
      <w:r>
        <w:t xml:space="preserve"> – тем, кому принадлежали такие утверждения. Торнтон Чейз позже напишет об этом в своем введении в Веру следующее:</w:t>
      </w:r>
    </w:p>
    <w:p w:rsidR="00856274" w:rsidRPr="00856274" w:rsidRDefault="00856274" w:rsidP="00856274">
      <w:pPr>
        <w:ind w:left="720"/>
        <w:rPr>
          <w:i/>
        </w:rPr>
      </w:pPr>
      <w:r w:rsidRPr="00856274">
        <w:rPr>
          <w:i/>
        </w:rPr>
        <w:t>«В июне 1894 года господин из Чикаго пожелал изучать санскрит, чтобы продвинуться в своем исследовании древних религиозных систем. При поиске учителя он встретил сирийца (Ибрагима Хейралла), который недавно приехал в Чикаго из Египта, и кто рассказал ему о Движении Бахаи… Представлялось важным изучить эти заявления как можно тщательнее, т.к. свидетельства жизни и учения Бахаолла, его сына Аббаса Эфенди, «Величайшей Ветви», также известного как Абдул-Баха, соотносились с утверждениями множества священных пророчеств и с вековыми ожиданиями человечества. Другие ищущие истину также стали интересоваться изучением предмета, в результате чего в 1894 году пятеро признали учение истинным».</w:t>
      </w:r>
      <w:r w:rsidRPr="00856274">
        <w:rPr>
          <w:rStyle w:val="afffffff"/>
          <w:i/>
        </w:rPr>
        <w:footnoteReference w:id="2"/>
      </w:r>
    </w:p>
    <w:p w:rsidR="00856274" w:rsidRDefault="00856274" w:rsidP="00856274">
      <w:r>
        <w:t>В тот же год Торнтон Чейз стал бахаи, и, воспользовавшись своей работой в страховом деле, позволяющей ему совершать много поездок, стал распространять учение Бахауллы. Старания обучать стали занимать его все больше, и скоро он стал мало интересоваться своим бизнесом; его доход стал сокращаться. Джон Бош пишет:</w:t>
      </w:r>
    </w:p>
    <w:p w:rsidR="00856274" w:rsidRPr="00856274" w:rsidRDefault="00856274" w:rsidP="00856274">
      <w:pPr>
        <w:ind w:left="720"/>
        <w:rPr>
          <w:i/>
        </w:rPr>
      </w:pPr>
      <w:r w:rsidRPr="00856274">
        <w:rPr>
          <w:i/>
        </w:rPr>
        <w:t xml:space="preserve">«В то время Торнтон Чейз занимал важное положение в страховом деле в Чикаго, с зарплатой в 750$ в месяц, которая уменьшалась с каждым годом, потому что Вера стала значить для него больше, чем его бизнес. Перед тем как приехать в Сан-Франциско он всегда отправлял Джону телеграмму. Они останавливались в разных отелях, но ужинали вместе. Он был очень высокого роста, почти метр девяносто. Он после ужина всегда съедал два или три мороженного, он начинал, всегда откусывая с середины большой кусок. К одиннадцати он мог сказать «Теперь Джон, </w:t>
      </w:r>
      <w:r w:rsidRPr="00856274">
        <w:rPr>
          <w:i/>
        </w:rPr>
        <w:lastRenderedPageBreak/>
        <w:t>пора доставить тебя домой». Держась за руки, они отправлялись в отель Джона, непрестанно говоря о Деле. Они садились в холле. Около часа ночи я заявлял: «Теперь, г-н Чейз пора доставить тебя домой». Мы строили догадки, что участковый думает о нас. Однажды ночью мы провожали друг друга до четырех утра»</w:t>
      </w:r>
      <w:r w:rsidRPr="00856274">
        <w:rPr>
          <w:rStyle w:val="afffffff"/>
          <w:i/>
        </w:rPr>
        <w:footnoteReference w:id="3"/>
      </w:r>
      <w:r w:rsidRPr="00856274">
        <w:rPr>
          <w:i/>
        </w:rPr>
        <w:t>.</w:t>
      </w:r>
    </w:p>
    <w:p w:rsidR="00856274" w:rsidRDefault="00856274" w:rsidP="00856274">
      <w:r>
        <w:t>Торнтон Чейз страстно желал получать новую информацию, раскрываемую Учителем, и признал важность административного порядка. В это самое время многие отходили от Веры из-за трудности принять учение и водительство Абдул-Баха.</w:t>
      </w:r>
    </w:p>
    <w:p w:rsidR="00856274" w:rsidRDefault="00B66F32" w:rsidP="00856274">
      <w:r>
        <w:rPr>
          <w:noProof/>
        </w:rPr>
        <w:drawing>
          <wp:anchor distT="0" distB="0" distL="114300" distR="114300" simplePos="0" relativeHeight="251677696" behindDoc="0" locked="0" layoutInCell="1" allowOverlap="1" wp14:anchorId="0BE499D0" wp14:editId="5BED70AA">
            <wp:simplePos x="0" y="0"/>
            <wp:positionH relativeFrom="column">
              <wp:posOffset>2861945</wp:posOffset>
            </wp:positionH>
            <wp:positionV relativeFrom="paragraph">
              <wp:posOffset>83652</wp:posOffset>
            </wp:positionV>
            <wp:extent cx="3593465" cy="2691130"/>
            <wp:effectExtent l="19050" t="0" r="26035" b="280670"/>
            <wp:wrapSquare wrapText="bothSides"/>
            <wp:docPr id="222" name="Рисунок 222" descr="http://righteousbruin.files.wordpress.com/2012/01/85bdd-z223426551.jpg?w=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righteousbruin.files.wordpress.com/2012/01/85bdd-z223426551.jpg?w=64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93465" cy="269113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00856274">
        <w:t>В апреле 1907 Торнтон совершает паломничество в Акку и позднее записывает свои впечатления в небольшой книжке «В Галилее». Он несколько раз встречался с Учителем. Во время его последнего визита к Учителю, Абдул-Баха особое внимание уделил единству среди верующих и объяснил, что это единственное средство, благодаря которому может развиваться Вера. Он также уточнил, что постройка Храма в Америке будет способствовать достижению этого состояния единства.</w:t>
      </w:r>
    </w:p>
    <w:p w:rsidR="00856274" w:rsidRDefault="00856274" w:rsidP="00856274">
      <w:r>
        <w:t>После возвращения с паломничества, компания, где работал Торнтон, перевела его в Калифорнию в надежде, что он там будет больше времени уделять работе и меньше отвлекаться на Веру. Люди, с которыми он работал, часто чувствовали себя воодушевленными</w:t>
      </w:r>
      <w:r w:rsidR="00F219A1">
        <w:rPr>
          <w:rStyle w:val="afffffff"/>
        </w:rPr>
        <w:footnoteReference w:id="4"/>
      </w:r>
      <w:r>
        <w:t xml:space="preserve"> в его присутствии, и по существу он стал еще больше времени уделять Делу.</w:t>
      </w:r>
    </w:p>
    <w:p w:rsidR="00F219A1" w:rsidRDefault="00856274" w:rsidP="00856274">
      <w:r>
        <w:t>Торнтон Чейз пишет еще одну книгу, которую издают в 1919 году через семь лет после его смерти, озаглавленную «Откровение Бахаи». В книге, среди всего прочего, содержалось краткое изложение истории Веры. В одной из глав он пишет:</w:t>
      </w:r>
    </w:p>
    <w:p w:rsidR="00856274" w:rsidRPr="00F219A1" w:rsidRDefault="00856274" w:rsidP="00F219A1">
      <w:pPr>
        <w:ind w:left="720"/>
        <w:rPr>
          <w:i/>
        </w:rPr>
      </w:pPr>
      <w:r w:rsidRPr="00F219A1">
        <w:rPr>
          <w:i/>
        </w:rPr>
        <w:t>«Век за веком, на протяжении всей истории человечества, является Тот, кто сообщает людям Слово Бога, божественные предписания как жить и что делать чтобы достичь более высокого, небесного положения, преодолеть прежние состояния и вести такую жизнь, которая должна быть неизменно безгрешной, сов</w:t>
      </w:r>
      <w:r w:rsidR="00F219A1" w:rsidRPr="00F219A1">
        <w:rPr>
          <w:i/>
        </w:rPr>
        <w:t>ершенной и приносящей пользу»</w:t>
      </w:r>
      <w:r w:rsidR="00F219A1" w:rsidRPr="00F219A1">
        <w:rPr>
          <w:rStyle w:val="afffffff"/>
          <w:i/>
        </w:rPr>
        <w:footnoteReference w:id="5"/>
      </w:r>
      <w:r w:rsidRPr="00F219A1">
        <w:rPr>
          <w:i/>
        </w:rPr>
        <w:t>.</w:t>
      </w:r>
    </w:p>
    <w:p w:rsidR="00856274" w:rsidRDefault="00856274" w:rsidP="00856274">
      <w:r>
        <w:t>9 августа 1912 года Торнтон пишет поэму об Абдул-Баха, которую публикуют в «</w:t>
      </w:r>
      <w:r w:rsidR="00F219A1">
        <w:t>Звезде Запада</w:t>
      </w:r>
      <w:r>
        <w:t>»</w:t>
      </w:r>
      <w:r w:rsidR="00F219A1">
        <w:rPr>
          <w:rStyle w:val="afffffff"/>
        </w:rPr>
        <w:footnoteReference w:id="6"/>
      </w:r>
      <w:r>
        <w:t>. Джон Бош шлет телеграмму Абдул-Баха в Дублин, Нью-Гемпшир, умоляя Его приехать в Калифорнию. Имя Торнтона значится среди подписавших телеграмму.</w:t>
      </w:r>
    </w:p>
    <w:p w:rsidR="00856274" w:rsidRDefault="00856274" w:rsidP="00856274">
      <w:r>
        <w:t>После болезни, продолжавшейся несколько недель, Торнтон Чейз уходит в Царство Абха 30 сентября 1912 года в Лос-Анджелесе в Калифорнии. Он оставляет все свои бумаги и книги Джону Бошу. К сожалению, г-жа Чейз сожгла около 1500 писем до того, как Джон успел забрать их из Лос-Анджелеса.</w:t>
      </w:r>
    </w:p>
    <w:p w:rsidR="00D71878" w:rsidRDefault="00D71878" w:rsidP="00856274">
      <w:r>
        <w:br w:type="page"/>
      </w:r>
    </w:p>
    <w:p w:rsidR="00856274" w:rsidRDefault="00856274" w:rsidP="00856274">
      <w:r>
        <w:lastRenderedPageBreak/>
        <w:t>Учитель узнал о смерти Торнтона, когда прибыл в Сан-Франциско 4 октября 1912 года. Он специально приехал в «Город ангелов» и 18 октября</w:t>
      </w:r>
      <w:r w:rsidR="00F219A1">
        <w:rPr>
          <w:rStyle w:val="afffffff"/>
        </w:rPr>
        <w:footnoteReference w:id="7"/>
      </w:r>
      <w:r>
        <w:t xml:space="preserve"> в субботу в час дня прибыл на кладбище в Инглвуд. Там на глазах у 25 верующих он припал к земле, затем встал у изголовья, лицом на восток, протянул руки к небесам и нараспев произнес молитву</w:t>
      </w:r>
      <w:r w:rsidR="00F219A1">
        <w:rPr>
          <w:rStyle w:val="afffffff"/>
        </w:rPr>
        <w:footnoteReference w:id="8"/>
      </w:r>
      <w:r>
        <w:t xml:space="preserve">. Вечером того же дня Абдул-Баха в своей </w:t>
      </w:r>
      <w:r w:rsidR="00AD7EE0">
        <w:t>речи говорил о Торнтоне Чейзе</w:t>
      </w:r>
      <w:r w:rsidR="00AD7EE0">
        <w:rPr>
          <w:rStyle w:val="afffffff"/>
        </w:rPr>
        <w:footnoteReference w:id="9"/>
      </w:r>
      <w:r>
        <w:t>.</w:t>
      </w:r>
    </w:p>
    <w:p w:rsidR="00856274" w:rsidRDefault="00856274" w:rsidP="00856274">
      <w:r>
        <w:t xml:space="preserve">Община бахаи в Инглвуд в Калифорнии ежегодно в последний выходной сентября поминает Торнтона Чейза у его могилы. На простом могильном камне, который широким основанием лежит на </w:t>
      </w:r>
      <w:r w:rsidR="00AD7EE0">
        <w:t>земле, начертаны слова Учителя.</w:t>
      </w:r>
    </w:p>
    <w:p w:rsidR="00856274" w:rsidRDefault="00B92485" w:rsidP="00F94BA2">
      <w:pPr>
        <w:jc w:val="center"/>
      </w:pPr>
      <w:r>
        <w:rPr>
          <w:noProof/>
        </w:rPr>
        <w:drawing>
          <wp:inline distT="0" distB="0" distL="0" distR="0">
            <wp:extent cx="5008677" cy="3755150"/>
            <wp:effectExtent l="19050" t="0" r="20955" b="379095"/>
            <wp:docPr id="221" name="Рисунок 221" descr="http://4.bp.blogspot.com/-orT8j6IUkHA/Tp_Pb-tLOdI/AAAAAAAAAiE/wrDtTr0KNh0/s1600/gravesite+Thornton+Ch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4.bp.blogspot.com/-orT8j6IUkHA/Tp_Pb-tLOdI/AAAAAAAAAiE/wrDtTr0KNh0/s1600/gravesite+Thornton+Chas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11126" cy="3756986"/>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p>
    <w:p w:rsidR="00856274" w:rsidRDefault="00B92485" w:rsidP="00856274">
      <w:r>
        <w:t xml:space="preserve">Источник: </w:t>
      </w:r>
      <w:r w:rsidR="00856274">
        <w:t>«</w:t>
      </w:r>
      <w:r w:rsidR="00856274" w:rsidRPr="00856274">
        <w:t>Торнтон Чейз, первый американский бахаи и первый бахаи из западного полушария. Истории из жизни первых верующих.</w:t>
      </w:r>
      <w:r w:rsidR="00856274">
        <w:t>» Н. Ричард Франсис, 1998 (Сокращенный перевод</w:t>
      </w:r>
      <w:r w:rsidR="00D54B1A">
        <w:t>,</w:t>
      </w:r>
      <w:r w:rsidR="00856274">
        <w:t xml:space="preserve"> не переведены слова Абдул-Баха)</w:t>
      </w:r>
      <w:r w:rsidR="00D54B1A">
        <w:t>.</w:t>
      </w:r>
    </w:p>
    <w:p w:rsidR="00B92485" w:rsidRDefault="00B92485" w:rsidP="00856274">
      <w:r>
        <w:t xml:space="preserve">Источник перевода: </w:t>
      </w:r>
      <w:hyperlink r:id="rId41" w:history="1">
        <w:r w:rsidRPr="00030853">
          <w:rPr>
            <w:rStyle w:val="afff8"/>
          </w:rPr>
          <w:t>http://www.bahaiarc.org/kb/bios/43-bios/961-thornton-chase</w:t>
        </w:r>
      </w:hyperlink>
    </w:p>
    <w:bookmarkStart w:id="15" w:name="_Toc413067496"/>
    <w:p w:rsidR="00316BBE" w:rsidRDefault="00316BBE" w:rsidP="00316BBE">
      <w:pPr>
        <w:pStyle w:val="11"/>
      </w:pPr>
      <w:r>
        <w:rPr>
          <w:noProof/>
        </w:rPr>
        <w:lastRenderedPageBreak/>
        <mc:AlternateContent>
          <mc:Choice Requires="wpg">
            <w:drawing>
              <wp:anchor distT="0" distB="0" distL="114300" distR="114300" simplePos="0" relativeHeight="251662336" behindDoc="1" locked="0" layoutInCell="1" allowOverlap="1" wp14:anchorId="0CCD57B3" wp14:editId="3CAA38A8">
                <wp:simplePos x="0" y="0"/>
                <wp:positionH relativeFrom="page">
                  <wp:posOffset>885190</wp:posOffset>
                </wp:positionH>
                <wp:positionV relativeFrom="page">
                  <wp:posOffset>1478357</wp:posOffset>
                </wp:positionV>
                <wp:extent cx="5466701" cy="1623695"/>
                <wp:effectExtent l="0" t="0" r="58420" b="0"/>
                <wp:wrapNone/>
                <wp:docPr id="5" name="Группа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6701" cy="1623695"/>
                          <a:chOff x="1071" y="714"/>
                          <a:chExt cx="9784" cy="2906"/>
                        </a:xfrm>
                      </wpg:grpSpPr>
                      <wpg:grpSp>
                        <wpg:cNvPr id="6" name="Group 3"/>
                        <wpg:cNvGrpSpPr>
                          <a:grpSpLocks/>
                        </wpg:cNvGrpSpPr>
                        <wpg:grpSpPr bwMode="auto">
                          <a:xfrm>
                            <a:off x="2803" y="2327"/>
                            <a:ext cx="7983" cy="1205"/>
                            <a:chOff x="2803" y="2327"/>
                            <a:chExt cx="7983" cy="1205"/>
                          </a:xfrm>
                        </wpg:grpSpPr>
                        <wps:wsp>
                          <wps:cNvPr id="12" name="Freeform 4"/>
                          <wps:cNvSpPr>
                            <a:spLocks/>
                          </wps:cNvSpPr>
                          <wps:spPr bwMode="auto">
                            <a:xfrm>
                              <a:off x="2803" y="2327"/>
                              <a:ext cx="7983" cy="1205"/>
                            </a:xfrm>
                            <a:custGeom>
                              <a:avLst/>
                              <a:gdLst>
                                <a:gd name="T0" fmla="+- 0 10786 2803"/>
                                <a:gd name="T1" fmla="*/ T0 w 7983"/>
                                <a:gd name="T2" fmla="+- 0 3176 2327"/>
                                <a:gd name="T3" fmla="*/ 3176 h 1205"/>
                                <a:gd name="T4" fmla="+- 0 10060 2803"/>
                                <a:gd name="T5" fmla="*/ T4 w 7983"/>
                                <a:gd name="T6" fmla="+- 0 3176 2327"/>
                                <a:gd name="T7" fmla="*/ 3176 h 1205"/>
                                <a:gd name="T8" fmla="+- 0 10339 2803"/>
                                <a:gd name="T9" fmla="*/ T8 w 7983"/>
                                <a:gd name="T10" fmla="+- 0 3178 2327"/>
                                <a:gd name="T11" fmla="*/ 3178 h 1205"/>
                                <a:gd name="T12" fmla="+- 0 10362 2803"/>
                                <a:gd name="T13" fmla="*/ T12 w 7983"/>
                                <a:gd name="T14" fmla="+- 0 3179 2327"/>
                                <a:gd name="T15" fmla="*/ 3179 h 1205"/>
                                <a:gd name="T16" fmla="+- 0 10377 2803"/>
                                <a:gd name="T17" fmla="*/ T16 w 7983"/>
                                <a:gd name="T18" fmla="+- 0 3204 2327"/>
                                <a:gd name="T19" fmla="*/ 3204 h 1205"/>
                                <a:gd name="T20" fmla="+- 0 10377 2803"/>
                                <a:gd name="T21" fmla="*/ T20 w 7983"/>
                                <a:gd name="T22" fmla="+- 0 3212 2327"/>
                                <a:gd name="T23" fmla="*/ 3212 h 1205"/>
                                <a:gd name="T24" fmla="+- 0 10376 2803"/>
                                <a:gd name="T25" fmla="*/ T24 w 7983"/>
                                <a:gd name="T26" fmla="+- 0 3219 2327"/>
                                <a:gd name="T27" fmla="*/ 3219 h 1205"/>
                                <a:gd name="T28" fmla="+- 0 10374 2803"/>
                                <a:gd name="T29" fmla="*/ T28 w 7983"/>
                                <a:gd name="T30" fmla="+- 0 3228 2327"/>
                                <a:gd name="T31" fmla="*/ 3228 h 1205"/>
                                <a:gd name="T32" fmla="+- 0 10369 2803"/>
                                <a:gd name="T33" fmla="*/ T32 w 7983"/>
                                <a:gd name="T34" fmla="+- 0 3246 2327"/>
                                <a:gd name="T35" fmla="*/ 3246 h 1205"/>
                                <a:gd name="T36" fmla="+- 0 10362 2803"/>
                                <a:gd name="T37" fmla="*/ T36 w 7983"/>
                                <a:gd name="T38" fmla="+- 0 3267 2327"/>
                                <a:gd name="T39" fmla="*/ 3267 h 1205"/>
                                <a:gd name="T40" fmla="+- 0 10355 2803"/>
                                <a:gd name="T41" fmla="*/ T40 w 7983"/>
                                <a:gd name="T42" fmla="+- 0 3289 2327"/>
                                <a:gd name="T43" fmla="*/ 3289 h 1205"/>
                                <a:gd name="T44" fmla="+- 0 10349 2803"/>
                                <a:gd name="T45" fmla="*/ T44 w 7983"/>
                                <a:gd name="T46" fmla="+- 0 3313 2327"/>
                                <a:gd name="T47" fmla="*/ 3313 h 1205"/>
                                <a:gd name="T48" fmla="+- 0 10346 2803"/>
                                <a:gd name="T49" fmla="*/ T48 w 7983"/>
                                <a:gd name="T50" fmla="+- 0 3324 2327"/>
                                <a:gd name="T51" fmla="*/ 3324 h 1205"/>
                                <a:gd name="T52" fmla="+- 0 10343 2803"/>
                                <a:gd name="T53" fmla="*/ T52 w 7983"/>
                                <a:gd name="T54" fmla="+- 0 3336 2327"/>
                                <a:gd name="T55" fmla="*/ 3336 h 1205"/>
                                <a:gd name="T56" fmla="+- 0 10342 2803"/>
                                <a:gd name="T57" fmla="*/ T56 w 7983"/>
                                <a:gd name="T58" fmla="+- 0 3349 2327"/>
                                <a:gd name="T59" fmla="*/ 3349 h 1205"/>
                                <a:gd name="T60" fmla="+- 0 10340 2803"/>
                                <a:gd name="T61" fmla="*/ T60 w 7983"/>
                                <a:gd name="T62" fmla="+- 0 3361 2327"/>
                                <a:gd name="T63" fmla="*/ 3361 h 1205"/>
                                <a:gd name="T64" fmla="+- 0 10340 2803"/>
                                <a:gd name="T65" fmla="*/ T64 w 7983"/>
                                <a:gd name="T66" fmla="+- 0 3386 2327"/>
                                <a:gd name="T67" fmla="*/ 3386 h 1205"/>
                                <a:gd name="T68" fmla="+- 0 10359 2803"/>
                                <a:gd name="T69" fmla="*/ T68 w 7983"/>
                                <a:gd name="T70" fmla="+- 0 3447 2327"/>
                                <a:gd name="T71" fmla="*/ 3447 h 1205"/>
                                <a:gd name="T72" fmla="+- 0 10402 2803"/>
                                <a:gd name="T73" fmla="*/ T72 w 7983"/>
                                <a:gd name="T74" fmla="+- 0 3492 2327"/>
                                <a:gd name="T75" fmla="*/ 3492 h 1205"/>
                                <a:gd name="T76" fmla="+- 0 10456 2803"/>
                                <a:gd name="T77" fmla="*/ T76 w 7983"/>
                                <a:gd name="T78" fmla="+- 0 3520 2327"/>
                                <a:gd name="T79" fmla="*/ 3520 h 1205"/>
                                <a:gd name="T80" fmla="+- 0 10467 2803"/>
                                <a:gd name="T81" fmla="*/ T80 w 7983"/>
                                <a:gd name="T82" fmla="+- 0 3523 2327"/>
                                <a:gd name="T83" fmla="*/ 3523 h 1205"/>
                                <a:gd name="T84" fmla="+- 0 10477 2803"/>
                                <a:gd name="T85" fmla="*/ T84 w 7983"/>
                                <a:gd name="T86" fmla="+- 0 3526 2327"/>
                                <a:gd name="T87" fmla="*/ 3526 h 1205"/>
                                <a:gd name="T88" fmla="+- 0 10487 2803"/>
                                <a:gd name="T89" fmla="*/ T88 w 7983"/>
                                <a:gd name="T90" fmla="+- 0 3528 2327"/>
                                <a:gd name="T91" fmla="*/ 3528 h 1205"/>
                                <a:gd name="T92" fmla="+- 0 10498 2803"/>
                                <a:gd name="T93" fmla="*/ T92 w 7983"/>
                                <a:gd name="T94" fmla="+- 0 3530 2327"/>
                                <a:gd name="T95" fmla="*/ 3530 h 1205"/>
                                <a:gd name="T96" fmla="+- 0 10509 2803"/>
                                <a:gd name="T97" fmla="*/ T96 w 7983"/>
                                <a:gd name="T98" fmla="+- 0 3531 2327"/>
                                <a:gd name="T99" fmla="*/ 3531 h 1205"/>
                                <a:gd name="T100" fmla="+- 0 10519 2803"/>
                                <a:gd name="T101" fmla="*/ T100 w 7983"/>
                                <a:gd name="T102" fmla="+- 0 3532 2327"/>
                                <a:gd name="T103" fmla="*/ 3532 h 1205"/>
                                <a:gd name="T104" fmla="+- 0 10530 2803"/>
                                <a:gd name="T105" fmla="*/ T104 w 7983"/>
                                <a:gd name="T106" fmla="+- 0 3531 2327"/>
                                <a:gd name="T107" fmla="*/ 3531 h 1205"/>
                                <a:gd name="T108" fmla="+- 0 10552 2803"/>
                                <a:gd name="T109" fmla="*/ T108 w 7983"/>
                                <a:gd name="T110" fmla="+- 0 3529 2327"/>
                                <a:gd name="T111" fmla="*/ 3529 h 1205"/>
                                <a:gd name="T112" fmla="+- 0 10616 2803"/>
                                <a:gd name="T113" fmla="*/ T112 w 7983"/>
                                <a:gd name="T114" fmla="+- 0 3508 2327"/>
                                <a:gd name="T115" fmla="*/ 3508 h 1205"/>
                                <a:gd name="T116" fmla="+- 0 10654 2803"/>
                                <a:gd name="T117" fmla="*/ T116 w 7983"/>
                                <a:gd name="T118" fmla="+- 0 3481 2327"/>
                                <a:gd name="T119" fmla="*/ 3481 h 1205"/>
                                <a:gd name="T120" fmla="+- 0 10664 2803"/>
                                <a:gd name="T121" fmla="*/ T120 w 7983"/>
                                <a:gd name="T122" fmla="+- 0 3473 2327"/>
                                <a:gd name="T123" fmla="*/ 3473 h 1205"/>
                                <a:gd name="T124" fmla="+- 0 10703 2803"/>
                                <a:gd name="T125" fmla="*/ T124 w 7983"/>
                                <a:gd name="T126" fmla="+- 0 3418 2327"/>
                                <a:gd name="T127" fmla="*/ 3418 h 1205"/>
                                <a:gd name="T128" fmla="+- 0 10732 2803"/>
                                <a:gd name="T129" fmla="*/ T128 w 7983"/>
                                <a:gd name="T130" fmla="+- 0 3348 2327"/>
                                <a:gd name="T131" fmla="*/ 3348 h 1205"/>
                                <a:gd name="T132" fmla="+- 0 10757 2803"/>
                                <a:gd name="T133" fmla="*/ T132 w 7983"/>
                                <a:gd name="T134" fmla="+- 0 3267 2327"/>
                                <a:gd name="T135" fmla="*/ 3267 h 1205"/>
                                <a:gd name="T136" fmla="+- 0 10774 2803"/>
                                <a:gd name="T137" fmla="*/ T136 w 7983"/>
                                <a:gd name="T138" fmla="+- 0 3217 2327"/>
                                <a:gd name="T139" fmla="*/ 3217 h 1205"/>
                                <a:gd name="T140" fmla="+- 0 10786 2803"/>
                                <a:gd name="T141" fmla="*/ T140 w 7983"/>
                                <a:gd name="T142" fmla="+- 0 3176 2327"/>
                                <a:gd name="T143" fmla="*/ 3176 h 1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7983" h="1205">
                                  <a:moveTo>
                                    <a:pt x="7983" y="849"/>
                                  </a:moveTo>
                                  <a:lnTo>
                                    <a:pt x="7257" y="849"/>
                                  </a:lnTo>
                                  <a:lnTo>
                                    <a:pt x="7536" y="851"/>
                                  </a:lnTo>
                                  <a:lnTo>
                                    <a:pt x="7559" y="852"/>
                                  </a:lnTo>
                                  <a:lnTo>
                                    <a:pt x="7574" y="877"/>
                                  </a:lnTo>
                                  <a:lnTo>
                                    <a:pt x="7574" y="885"/>
                                  </a:lnTo>
                                  <a:lnTo>
                                    <a:pt x="7573" y="892"/>
                                  </a:lnTo>
                                  <a:lnTo>
                                    <a:pt x="7571" y="901"/>
                                  </a:lnTo>
                                  <a:lnTo>
                                    <a:pt x="7566" y="919"/>
                                  </a:lnTo>
                                  <a:lnTo>
                                    <a:pt x="7559" y="940"/>
                                  </a:lnTo>
                                  <a:lnTo>
                                    <a:pt x="7552" y="962"/>
                                  </a:lnTo>
                                  <a:lnTo>
                                    <a:pt x="7546" y="986"/>
                                  </a:lnTo>
                                  <a:lnTo>
                                    <a:pt x="7543" y="997"/>
                                  </a:lnTo>
                                  <a:lnTo>
                                    <a:pt x="7540" y="1009"/>
                                  </a:lnTo>
                                  <a:lnTo>
                                    <a:pt x="7539" y="1022"/>
                                  </a:lnTo>
                                  <a:lnTo>
                                    <a:pt x="7537" y="1034"/>
                                  </a:lnTo>
                                  <a:lnTo>
                                    <a:pt x="7537" y="1059"/>
                                  </a:lnTo>
                                  <a:lnTo>
                                    <a:pt x="7556" y="1120"/>
                                  </a:lnTo>
                                  <a:lnTo>
                                    <a:pt x="7599" y="1165"/>
                                  </a:lnTo>
                                  <a:lnTo>
                                    <a:pt x="7653" y="1193"/>
                                  </a:lnTo>
                                  <a:lnTo>
                                    <a:pt x="7664" y="1196"/>
                                  </a:lnTo>
                                  <a:lnTo>
                                    <a:pt x="7674" y="1199"/>
                                  </a:lnTo>
                                  <a:lnTo>
                                    <a:pt x="7684" y="1201"/>
                                  </a:lnTo>
                                  <a:lnTo>
                                    <a:pt x="7695" y="1203"/>
                                  </a:lnTo>
                                  <a:lnTo>
                                    <a:pt x="7706" y="1204"/>
                                  </a:lnTo>
                                  <a:lnTo>
                                    <a:pt x="7716" y="1205"/>
                                  </a:lnTo>
                                  <a:lnTo>
                                    <a:pt x="7727" y="1204"/>
                                  </a:lnTo>
                                  <a:lnTo>
                                    <a:pt x="7749" y="1202"/>
                                  </a:lnTo>
                                  <a:lnTo>
                                    <a:pt x="7813" y="1181"/>
                                  </a:lnTo>
                                  <a:lnTo>
                                    <a:pt x="7851" y="1154"/>
                                  </a:lnTo>
                                  <a:lnTo>
                                    <a:pt x="7861" y="1146"/>
                                  </a:lnTo>
                                  <a:lnTo>
                                    <a:pt x="7900" y="1091"/>
                                  </a:lnTo>
                                  <a:lnTo>
                                    <a:pt x="7929" y="1021"/>
                                  </a:lnTo>
                                  <a:lnTo>
                                    <a:pt x="7954" y="940"/>
                                  </a:lnTo>
                                  <a:lnTo>
                                    <a:pt x="7971" y="890"/>
                                  </a:lnTo>
                                  <a:lnTo>
                                    <a:pt x="7983" y="849"/>
                                  </a:lnTo>
                                  <a:close/>
                                </a:path>
                              </a:pathLst>
                            </a:custGeom>
                            <a:solidFill>
                              <a:srgbClr val="80B3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5"/>
                          <wps:cNvSpPr>
                            <a:spLocks/>
                          </wps:cNvSpPr>
                          <wps:spPr bwMode="auto">
                            <a:xfrm>
                              <a:off x="2803" y="2327"/>
                              <a:ext cx="7983" cy="1205"/>
                            </a:xfrm>
                            <a:custGeom>
                              <a:avLst/>
                              <a:gdLst>
                                <a:gd name="T0" fmla="+- 0 2867 2803"/>
                                <a:gd name="T1" fmla="*/ T0 w 7983"/>
                                <a:gd name="T2" fmla="+- 0 2341 2327"/>
                                <a:gd name="T3" fmla="*/ 2341 h 1205"/>
                                <a:gd name="T4" fmla="+- 0 2803 2803"/>
                                <a:gd name="T5" fmla="*/ T4 w 7983"/>
                                <a:gd name="T6" fmla="+- 0 2341 2327"/>
                                <a:gd name="T7" fmla="*/ 2341 h 1205"/>
                                <a:gd name="T8" fmla="+- 0 2803 2803"/>
                                <a:gd name="T9" fmla="*/ T8 w 7983"/>
                                <a:gd name="T10" fmla="+- 0 3221 2327"/>
                                <a:gd name="T11" fmla="*/ 3221 h 1205"/>
                                <a:gd name="T12" fmla="+- 0 2827 2803"/>
                                <a:gd name="T13" fmla="*/ T12 w 7983"/>
                                <a:gd name="T14" fmla="+- 0 3221 2327"/>
                                <a:gd name="T15" fmla="*/ 3221 h 1205"/>
                                <a:gd name="T16" fmla="+- 0 2845 2803"/>
                                <a:gd name="T17" fmla="*/ T16 w 7983"/>
                                <a:gd name="T18" fmla="+- 0 3220 2327"/>
                                <a:gd name="T19" fmla="*/ 3220 h 1205"/>
                                <a:gd name="T20" fmla="+- 0 2867 2803"/>
                                <a:gd name="T21" fmla="*/ T20 w 7983"/>
                                <a:gd name="T22" fmla="+- 0 3220 2327"/>
                                <a:gd name="T23" fmla="*/ 3220 h 1205"/>
                                <a:gd name="T24" fmla="+- 0 10786 2803"/>
                                <a:gd name="T25" fmla="*/ T24 w 7983"/>
                                <a:gd name="T26" fmla="+- 0 3176 2327"/>
                                <a:gd name="T27" fmla="*/ 3176 h 1205"/>
                                <a:gd name="T28" fmla="+- 0 10808 2803"/>
                                <a:gd name="T29" fmla="*/ T28 w 7983"/>
                                <a:gd name="T30" fmla="+- 0 3103 2327"/>
                                <a:gd name="T31" fmla="*/ 3103 h 1205"/>
                                <a:gd name="T32" fmla="+- 0 10826 2803"/>
                                <a:gd name="T33" fmla="*/ T32 w 7983"/>
                                <a:gd name="T34" fmla="+- 0 3042 2327"/>
                                <a:gd name="T35" fmla="*/ 3042 h 1205"/>
                                <a:gd name="T36" fmla="+- 0 10844 2803"/>
                                <a:gd name="T37" fmla="*/ T36 w 7983"/>
                                <a:gd name="T38" fmla="+- 0 2981 2327"/>
                                <a:gd name="T39" fmla="*/ 2981 h 1205"/>
                                <a:gd name="T40" fmla="+- 0 10862 2803"/>
                                <a:gd name="T41" fmla="*/ T40 w 7983"/>
                                <a:gd name="T42" fmla="+- 0 2919 2327"/>
                                <a:gd name="T43" fmla="*/ 2919 h 1205"/>
                                <a:gd name="T44" fmla="+- 0 10894 2803"/>
                                <a:gd name="T45" fmla="*/ T44 w 7983"/>
                                <a:gd name="T46" fmla="+- 0 2801 2327"/>
                                <a:gd name="T47" fmla="*/ 2801 h 1205"/>
                                <a:gd name="T48" fmla="+- 0 10920 2803"/>
                                <a:gd name="T49" fmla="*/ T48 w 7983"/>
                                <a:gd name="T50" fmla="+- 0 2700 2327"/>
                                <a:gd name="T51" fmla="*/ 2700 h 1205"/>
                                <a:gd name="T52" fmla="+- 0 10933 2803"/>
                                <a:gd name="T53" fmla="*/ T52 w 7983"/>
                                <a:gd name="T54" fmla="+- 0 2641 2327"/>
                                <a:gd name="T55" fmla="*/ 2641 h 1205"/>
                                <a:gd name="T56" fmla="+- 0 10937 2803"/>
                                <a:gd name="T57" fmla="*/ T56 w 7983"/>
                                <a:gd name="T58" fmla="+- 0 2625 2327"/>
                                <a:gd name="T59" fmla="*/ 2625 h 1205"/>
                                <a:gd name="T60" fmla="+- 0 10939 2803"/>
                                <a:gd name="T61" fmla="*/ T60 w 7983"/>
                                <a:gd name="T62" fmla="+- 0 2611 2327"/>
                                <a:gd name="T63" fmla="*/ 2611 h 1205"/>
                                <a:gd name="T64" fmla="+- 0 10941 2803"/>
                                <a:gd name="T65" fmla="*/ T64 w 7983"/>
                                <a:gd name="T66" fmla="+- 0 2601 2327"/>
                                <a:gd name="T67" fmla="*/ 2601 h 1205"/>
                                <a:gd name="T68" fmla="+- 0 10942 2803"/>
                                <a:gd name="T69" fmla="*/ T68 w 7983"/>
                                <a:gd name="T70" fmla="+- 0 2581 2327"/>
                                <a:gd name="T71" fmla="*/ 2581 h 1205"/>
                                <a:gd name="T72" fmla="+- 0 10943 2803"/>
                                <a:gd name="T73" fmla="*/ T72 w 7983"/>
                                <a:gd name="T74" fmla="+- 0 2562 2327"/>
                                <a:gd name="T75" fmla="*/ 2562 h 1205"/>
                                <a:gd name="T76" fmla="+- 0 10942 2803"/>
                                <a:gd name="T77" fmla="*/ T76 w 7983"/>
                                <a:gd name="T78" fmla="+- 0 2545 2327"/>
                                <a:gd name="T79" fmla="*/ 2545 h 1205"/>
                                <a:gd name="T80" fmla="+- 0 10928 2803"/>
                                <a:gd name="T81" fmla="*/ T80 w 7983"/>
                                <a:gd name="T82" fmla="+- 0 2482 2327"/>
                                <a:gd name="T83" fmla="*/ 2482 h 1205"/>
                                <a:gd name="T84" fmla="+- 0 10889 2803"/>
                                <a:gd name="T85" fmla="*/ T84 w 7983"/>
                                <a:gd name="T86" fmla="+- 0 2421 2327"/>
                                <a:gd name="T87" fmla="*/ 2421 h 1205"/>
                                <a:gd name="T88" fmla="+- 0 10832 2803"/>
                                <a:gd name="T89" fmla="*/ T88 w 7983"/>
                                <a:gd name="T90" fmla="+- 0 2378 2327"/>
                                <a:gd name="T91" fmla="*/ 2378 h 1205"/>
                                <a:gd name="T92" fmla="+- 0 10775 2803"/>
                                <a:gd name="T93" fmla="*/ T92 w 7983"/>
                                <a:gd name="T94" fmla="+- 0 2354 2327"/>
                                <a:gd name="T95" fmla="*/ 2354 h 1205"/>
                                <a:gd name="T96" fmla="+- 0 2867 2803"/>
                                <a:gd name="T97" fmla="*/ T96 w 7983"/>
                                <a:gd name="T98" fmla="+- 0 2341 2327"/>
                                <a:gd name="T99" fmla="*/ 2341 h 1205"/>
                                <a:gd name="T100" fmla="+- 0 2867 2803"/>
                                <a:gd name="T101" fmla="*/ T100 w 7983"/>
                                <a:gd name="T102" fmla="+- 0 2341 2327"/>
                                <a:gd name="T103" fmla="*/ 2341 h 1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983" h="1205">
                                  <a:moveTo>
                                    <a:pt x="64" y="14"/>
                                  </a:moveTo>
                                  <a:lnTo>
                                    <a:pt x="0" y="14"/>
                                  </a:lnTo>
                                  <a:lnTo>
                                    <a:pt x="0" y="894"/>
                                  </a:lnTo>
                                  <a:lnTo>
                                    <a:pt x="24" y="894"/>
                                  </a:lnTo>
                                  <a:lnTo>
                                    <a:pt x="42" y="893"/>
                                  </a:lnTo>
                                  <a:lnTo>
                                    <a:pt x="64" y="893"/>
                                  </a:lnTo>
                                  <a:lnTo>
                                    <a:pt x="7983" y="849"/>
                                  </a:lnTo>
                                  <a:lnTo>
                                    <a:pt x="8005" y="776"/>
                                  </a:lnTo>
                                  <a:lnTo>
                                    <a:pt x="8023" y="715"/>
                                  </a:lnTo>
                                  <a:lnTo>
                                    <a:pt x="8041" y="654"/>
                                  </a:lnTo>
                                  <a:lnTo>
                                    <a:pt x="8059" y="592"/>
                                  </a:lnTo>
                                  <a:lnTo>
                                    <a:pt x="8091" y="474"/>
                                  </a:lnTo>
                                  <a:lnTo>
                                    <a:pt x="8117" y="373"/>
                                  </a:lnTo>
                                  <a:lnTo>
                                    <a:pt x="8130" y="314"/>
                                  </a:lnTo>
                                  <a:lnTo>
                                    <a:pt x="8134" y="298"/>
                                  </a:lnTo>
                                  <a:lnTo>
                                    <a:pt x="8136" y="284"/>
                                  </a:lnTo>
                                  <a:lnTo>
                                    <a:pt x="8138" y="274"/>
                                  </a:lnTo>
                                  <a:lnTo>
                                    <a:pt x="8139" y="254"/>
                                  </a:lnTo>
                                  <a:lnTo>
                                    <a:pt x="8140" y="235"/>
                                  </a:lnTo>
                                  <a:lnTo>
                                    <a:pt x="8139" y="218"/>
                                  </a:lnTo>
                                  <a:lnTo>
                                    <a:pt x="8125" y="155"/>
                                  </a:lnTo>
                                  <a:lnTo>
                                    <a:pt x="8086" y="94"/>
                                  </a:lnTo>
                                  <a:lnTo>
                                    <a:pt x="8029" y="51"/>
                                  </a:lnTo>
                                  <a:lnTo>
                                    <a:pt x="7972" y="27"/>
                                  </a:lnTo>
                                  <a:lnTo>
                                    <a:pt x="64" y="14"/>
                                  </a:lnTo>
                                  <a:close/>
                                </a:path>
                              </a:pathLst>
                            </a:custGeom>
                            <a:solidFill>
                              <a:srgbClr val="80B3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6"/>
                          <wps:cNvSpPr>
                            <a:spLocks/>
                          </wps:cNvSpPr>
                          <wps:spPr bwMode="auto">
                            <a:xfrm>
                              <a:off x="2803" y="2327"/>
                              <a:ext cx="7983" cy="1205"/>
                            </a:xfrm>
                            <a:custGeom>
                              <a:avLst/>
                              <a:gdLst>
                                <a:gd name="T0" fmla="+- 0 10598 2803"/>
                                <a:gd name="T1" fmla="*/ T0 w 7983"/>
                                <a:gd name="T2" fmla="+- 0 2327 2327"/>
                                <a:gd name="T3" fmla="*/ 2327 h 1205"/>
                                <a:gd name="T4" fmla="+- 0 2867 2803"/>
                                <a:gd name="T5" fmla="*/ T4 w 7983"/>
                                <a:gd name="T6" fmla="+- 0 2341 2327"/>
                                <a:gd name="T7" fmla="*/ 2341 h 1205"/>
                                <a:gd name="T8" fmla="+- 0 10729 2803"/>
                                <a:gd name="T9" fmla="*/ T8 w 7983"/>
                                <a:gd name="T10" fmla="+- 0 2341 2327"/>
                                <a:gd name="T11" fmla="*/ 2341 h 1205"/>
                                <a:gd name="T12" fmla="+- 0 10713 2803"/>
                                <a:gd name="T13" fmla="*/ T12 w 7983"/>
                                <a:gd name="T14" fmla="+- 0 2338 2327"/>
                                <a:gd name="T15" fmla="*/ 2338 h 1205"/>
                                <a:gd name="T16" fmla="+- 0 10648 2803"/>
                                <a:gd name="T17" fmla="*/ T16 w 7983"/>
                                <a:gd name="T18" fmla="+- 0 2330 2327"/>
                                <a:gd name="T19" fmla="*/ 2330 h 1205"/>
                                <a:gd name="T20" fmla="+- 0 10615 2803"/>
                                <a:gd name="T21" fmla="*/ T20 w 7983"/>
                                <a:gd name="T22" fmla="+- 0 2328 2327"/>
                                <a:gd name="T23" fmla="*/ 2328 h 1205"/>
                                <a:gd name="T24" fmla="+- 0 10598 2803"/>
                                <a:gd name="T25" fmla="*/ T24 w 7983"/>
                                <a:gd name="T26" fmla="+- 0 2327 2327"/>
                                <a:gd name="T27" fmla="*/ 2327 h 1205"/>
                              </a:gdLst>
                              <a:ahLst/>
                              <a:cxnLst>
                                <a:cxn ang="0">
                                  <a:pos x="T1" y="T3"/>
                                </a:cxn>
                                <a:cxn ang="0">
                                  <a:pos x="T5" y="T7"/>
                                </a:cxn>
                                <a:cxn ang="0">
                                  <a:pos x="T9" y="T11"/>
                                </a:cxn>
                                <a:cxn ang="0">
                                  <a:pos x="T13" y="T15"/>
                                </a:cxn>
                                <a:cxn ang="0">
                                  <a:pos x="T17" y="T19"/>
                                </a:cxn>
                                <a:cxn ang="0">
                                  <a:pos x="T21" y="T23"/>
                                </a:cxn>
                                <a:cxn ang="0">
                                  <a:pos x="T25" y="T27"/>
                                </a:cxn>
                              </a:cxnLst>
                              <a:rect l="0" t="0" r="r" b="b"/>
                              <a:pathLst>
                                <a:path w="7983" h="1205">
                                  <a:moveTo>
                                    <a:pt x="7795" y="0"/>
                                  </a:moveTo>
                                  <a:lnTo>
                                    <a:pt x="64" y="14"/>
                                  </a:lnTo>
                                  <a:lnTo>
                                    <a:pt x="7926" y="14"/>
                                  </a:lnTo>
                                  <a:lnTo>
                                    <a:pt x="7910" y="11"/>
                                  </a:lnTo>
                                  <a:lnTo>
                                    <a:pt x="7845" y="3"/>
                                  </a:lnTo>
                                  <a:lnTo>
                                    <a:pt x="7812" y="1"/>
                                  </a:lnTo>
                                  <a:lnTo>
                                    <a:pt x="7795" y="0"/>
                                  </a:lnTo>
                                  <a:close/>
                                </a:path>
                              </a:pathLst>
                            </a:custGeom>
                            <a:solidFill>
                              <a:srgbClr val="80B3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 name="Group 7"/>
                        <wpg:cNvGrpSpPr>
                          <a:grpSpLocks/>
                        </wpg:cNvGrpSpPr>
                        <wpg:grpSpPr bwMode="auto">
                          <a:xfrm>
                            <a:off x="10413" y="3221"/>
                            <a:ext cx="263" cy="254"/>
                            <a:chOff x="10413" y="3221"/>
                            <a:chExt cx="263" cy="254"/>
                          </a:xfrm>
                        </wpg:grpSpPr>
                        <wps:wsp>
                          <wps:cNvPr id="16" name="Freeform 8"/>
                          <wps:cNvSpPr>
                            <a:spLocks/>
                          </wps:cNvSpPr>
                          <wps:spPr bwMode="auto">
                            <a:xfrm>
                              <a:off x="10413" y="3221"/>
                              <a:ext cx="263" cy="254"/>
                            </a:xfrm>
                            <a:custGeom>
                              <a:avLst/>
                              <a:gdLst>
                                <a:gd name="T0" fmla="+- 0 10473 10413"/>
                                <a:gd name="T1" fmla="*/ T0 w 263"/>
                                <a:gd name="T2" fmla="+- 0 3326 3221"/>
                                <a:gd name="T3" fmla="*/ 3326 h 254"/>
                                <a:gd name="T4" fmla="+- 0 10467 10413"/>
                                <a:gd name="T5" fmla="*/ T4 w 263"/>
                                <a:gd name="T6" fmla="+- 0 3326 3221"/>
                                <a:gd name="T7" fmla="*/ 3326 h 254"/>
                                <a:gd name="T8" fmla="+- 0 10462 10413"/>
                                <a:gd name="T9" fmla="*/ T8 w 263"/>
                                <a:gd name="T10" fmla="+- 0 3326 3221"/>
                                <a:gd name="T11" fmla="*/ 3326 h 254"/>
                                <a:gd name="T12" fmla="+- 0 10457 10413"/>
                                <a:gd name="T13" fmla="*/ T12 w 263"/>
                                <a:gd name="T14" fmla="+- 0 3327 3221"/>
                                <a:gd name="T15" fmla="*/ 3327 h 254"/>
                                <a:gd name="T16" fmla="+- 0 10414 10413"/>
                                <a:gd name="T17" fmla="*/ T16 w 263"/>
                                <a:gd name="T18" fmla="+- 0 3377 3221"/>
                                <a:gd name="T19" fmla="*/ 3377 h 254"/>
                                <a:gd name="T20" fmla="+- 0 10413 10413"/>
                                <a:gd name="T21" fmla="*/ T20 w 263"/>
                                <a:gd name="T22" fmla="+- 0 3386 3221"/>
                                <a:gd name="T23" fmla="*/ 3386 h 254"/>
                                <a:gd name="T24" fmla="+- 0 10414 10413"/>
                                <a:gd name="T25" fmla="*/ T24 w 263"/>
                                <a:gd name="T26" fmla="+- 0 3394 3221"/>
                                <a:gd name="T27" fmla="*/ 3394 h 254"/>
                                <a:gd name="T28" fmla="+- 0 10448 10413"/>
                                <a:gd name="T29" fmla="*/ T28 w 263"/>
                                <a:gd name="T30" fmla="+- 0 3449 3221"/>
                                <a:gd name="T31" fmla="*/ 3449 h 254"/>
                                <a:gd name="T32" fmla="+- 0 10509 10413"/>
                                <a:gd name="T33" fmla="*/ T32 w 263"/>
                                <a:gd name="T34" fmla="+- 0 3473 3221"/>
                                <a:gd name="T35" fmla="*/ 3473 h 254"/>
                                <a:gd name="T36" fmla="+- 0 10532 10413"/>
                                <a:gd name="T37" fmla="*/ T36 w 263"/>
                                <a:gd name="T38" fmla="+- 0 3474 3221"/>
                                <a:gd name="T39" fmla="*/ 3474 h 254"/>
                                <a:gd name="T40" fmla="+- 0 10544 10413"/>
                                <a:gd name="T41" fmla="*/ T40 w 263"/>
                                <a:gd name="T42" fmla="+- 0 3473 3221"/>
                                <a:gd name="T43" fmla="*/ 3473 h 254"/>
                                <a:gd name="T44" fmla="+- 0 10604 10413"/>
                                <a:gd name="T45" fmla="*/ T44 w 263"/>
                                <a:gd name="T46" fmla="+- 0 3452 3221"/>
                                <a:gd name="T47" fmla="*/ 3452 h 254"/>
                                <a:gd name="T48" fmla="+- 0 10657 10413"/>
                                <a:gd name="T49" fmla="*/ T48 w 263"/>
                                <a:gd name="T50" fmla="+- 0 3398 3221"/>
                                <a:gd name="T51" fmla="*/ 3398 h 254"/>
                                <a:gd name="T52" fmla="+- 0 10673 10413"/>
                                <a:gd name="T53" fmla="*/ T52 w 263"/>
                                <a:gd name="T54" fmla="+- 0 3352 3221"/>
                                <a:gd name="T55" fmla="*/ 3352 h 254"/>
                                <a:gd name="T56" fmla="+- 0 10675 10413"/>
                                <a:gd name="T57" fmla="*/ T56 w 263"/>
                                <a:gd name="T58" fmla="+- 0 3345 3221"/>
                                <a:gd name="T59" fmla="*/ 3345 h 254"/>
                                <a:gd name="T60" fmla="+- 0 10676 10413"/>
                                <a:gd name="T61" fmla="*/ T60 w 263"/>
                                <a:gd name="T62" fmla="+- 0 3340 3221"/>
                                <a:gd name="T63" fmla="*/ 3340 h 254"/>
                                <a:gd name="T64" fmla="+- 0 10543 10413"/>
                                <a:gd name="T65" fmla="*/ T64 w 263"/>
                                <a:gd name="T66" fmla="+- 0 3340 3221"/>
                                <a:gd name="T67" fmla="*/ 3340 h 254"/>
                                <a:gd name="T68" fmla="+- 0 10540 10413"/>
                                <a:gd name="T69" fmla="*/ T68 w 263"/>
                                <a:gd name="T70" fmla="+- 0 3340 3221"/>
                                <a:gd name="T71" fmla="*/ 3340 h 254"/>
                                <a:gd name="T72" fmla="+- 0 10523 10413"/>
                                <a:gd name="T73" fmla="*/ T72 w 263"/>
                                <a:gd name="T74" fmla="+- 0 3336 3221"/>
                                <a:gd name="T75" fmla="*/ 3336 h 254"/>
                                <a:gd name="T76" fmla="+- 0 10504 10413"/>
                                <a:gd name="T77" fmla="*/ T76 w 263"/>
                                <a:gd name="T78" fmla="+- 0 3330 3221"/>
                                <a:gd name="T79" fmla="*/ 3330 h 254"/>
                                <a:gd name="T80" fmla="+- 0 10494 10413"/>
                                <a:gd name="T81" fmla="*/ T80 w 263"/>
                                <a:gd name="T82" fmla="+- 0 3328 3221"/>
                                <a:gd name="T83" fmla="*/ 3328 h 254"/>
                                <a:gd name="T84" fmla="+- 0 10483 10413"/>
                                <a:gd name="T85" fmla="*/ T84 w 263"/>
                                <a:gd name="T86" fmla="+- 0 3326 3221"/>
                                <a:gd name="T87" fmla="*/ 3326 h 254"/>
                                <a:gd name="T88" fmla="+- 0 10478 10413"/>
                                <a:gd name="T89" fmla="*/ T88 w 263"/>
                                <a:gd name="T90" fmla="+- 0 3326 3221"/>
                                <a:gd name="T91" fmla="*/ 3326 h 254"/>
                                <a:gd name="T92" fmla="+- 0 10473 10413"/>
                                <a:gd name="T93" fmla="*/ T92 w 263"/>
                                <a:gd name="T94" fmla="+- 0 3326 3221"/>
                                <a:gd name="T95" fmla="*/ 3326 h 2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263" h="254">
                                  <a:moveTo>
                                    <a:pt x="60" y="105"/>
                                  </a:moveTo>
                                  <a:lnTo>
                                    <a:pt x="54" y="105"/>
                                  </a:lnTo>
                                  <a:lnTo>
                                    <a:pt x="49" y="105"/>
                                  </a:lnTo>
                                  <a:lnTo>
                                    <a:pt x="44" y="106"/>
                                  </a:lnTo>
                                  <a:lnTo>
                                    <a:pt x="1" y="156"/>
                                  </a:lnTo>
                                  <a:lnTo>
                                    <a:pt x="0" y="165"/>
                                  </a:lnTo>
                                  <a:lnTo>
                                    <a:pt x="1" y="173"/>
                                  </a:lnTo>
                                  <a:lnTo>
                                    <a:pt x="35" y="228"/>
                                  </a:lnTo>
                                  <a:lnTo>
                                    <a:pt x="96" y="252"/>
                                  </a:lnTo>
                                  <a:lnTo>
                                    <a:pt x="119" y="253"/>
                                  </a:lnTo>
                                  <a:lnTo>
                                    <a:pt x="131" y="252"/>
                                  </a:lnTo>
                                  <a:lnTo>
                                    <a:pt x="191" y="231"/>
                                  </a:lnTo>
                                  <a:lnTo>
                                    <a:pt x="244" y="177"/>
                                  </a:lnTo>
                                  <a:lnTo>
                                    <a:pt x="260" y="131"/>
                                  </a:lnTo>
                                  <a:lnTo>
                                    <a:pt x="262" y="124"/>
                                  </a:lnTo>
                                  <a:lnTo>
                                    <a:pt x="263" y="119"/>
                                  </a:lnTo>
                                  <a:lnTo>
                                    <a:pt x="130" y="119"/>
                                  </a:lnTo>
                                  <a:lnTo>
                                    <a:pt x="127" y="119"/>
                                  </a:lnTo>
                                  <a:lnTo>
                                    <a:pt x="110" y="115"/>
                                  </a:lnTo>
                                  <a:lnTo>
                                    <a:pt x="91" y="109"/>
                                  </a:lnTo>
                                  <a:lnTo>
                                    <a:pt x="81" y="107"/>
                                  </a:lnTo>
                                  <a:lnTo>
                                    <a:pt x="70" y="105"/>
                                  </a:lnTo>
                                  <a:lnTo>
                                    <a:pt x="65" y="105"/>
                                  </a:lnTo>
                                  <a:lnTo>
                                    <a:pt x="60" y="1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9"/>
                          <wps:cNvSpPr>
                            <a:spLocks/>
                          </wps:cNvSpPr>
                          <wps:spPr bwMode="auto">
                            <a:xfrm>
                              <a:off x="10413" y="3221"/>
                              <a:ext cx="263" cy="254"/>
                            </a:xfrm>
                            <a:custGeom>
                              <a:avLst/>
                              <a:gdLst>
                                <a:gd name="T0" fmla="+- 0 10617 10413"/>
                                <a:gd name="T1" fmla="*/ T0 w 263"/>
                                <a:gd name="T2" fmla="+- 0 3221 3221"/>
                                <a:gd name="T3" fmla="*/ 3221 h 254"/>
                                <a:gd name="T4" fmla="+- 0 10574 10413"/>
                                <a:gd name="T5" fmla="*/ T4 w 263"/>
                                <a:gd name="T6" fmla="+- 0 3279 3221"/>
                                <a:gd name="T7" fmla="*/ 3279 h 254"/>
                                <a:gd name="T8" fmla="+- 0 10560 10413"/>
                                <a:gd name="T9" fmla="*/ T8 w 263"/>
                                <a:gd name="T10" fmla="+- 0 3331 3221"/>
                                <a:gd name="T11" fmla="*/ 3331 h 254"/>
                                <a:gd name="T12" fmla="+- 0 10559 10413"/>
                                <a:gd name="T13" fmla="*/ T12 w 263"/>
                                <a:gd name="T14" fmla="+- 0 3334 3221"/>
                                <a:gd name="T15" fmla="*/ 3334 h 254"/>
                                <a:gd name="T16" fmla="+- 0 10557 10413"/>
                                <a:gd name="T17" fmla="*/ T16 w 263"/>
                                <a:gd name="T18" fmla="+- 0 3336 3221"/>
                                <a:gd name="T19" fmla="*/ 3336 h 254"/>
                                <a:gd name="T20" fmla="+- 0 10555 10413"/>
                                <a:gd name="T21" fmla="*/ T20 w 263"/>
                                <a:gd name="T22" fmla="+- 0 3338 3221"/>
                                <a:gd name="T23" fmla="*/ 3338 h 254"/>
                                <a:gd name="T24" fmla="+- 0 10550 10413"/>
                                <a:gd name="T25" fmla="*/ T24 w 263"/>
                                <a:gd name="T26" fmla="+- 0 3340 3221"/>
                                <a:gd name="T27" fmla="*/ 3340 h 254"/>
                                <a:gd name="T28" fmla="+- 0 10547 10413"/>
                                <a:gd name="T29" fmla="*/ T28 w 263"/>
                                <a:gd name="T30" fmla="+- 0 3340 3221"/>
                                <a:gd name="T31" fmla="*/ 3340 h 254"/>
                                <a:gd name="T32" fmla="+- 0 10676 10413"/>
                                <a:gd name="T33" fmla="*/ T32 w 263"/>
                                <a:gd name="T34" fmla="+- 0 3340 3221"/>
                                <a:gd name="T35" fmla="*/ 3340 h 254"/>
                                <a:gd name="T36" fmla="+- 0 10676 10413"/>
                                <a:gd name="T37" fmla="*/ T36 w 263"/>
                                <a:gd name="T38" fmla="+- 0 3338 3221"/>
                                <a:gd name="T39" fmla="*/ 3338 h 254"/>
                                <a:gd name="T40" fmla="+- 0 10676 10413"/>
                                <a:gd name="T41" fmla="*/ T40 w 263"/>
                                <a:gd name="T42" fmla="+- 0 3333 3221"/>
                                <a:gd name="T43" fmla="*/ 3333 h 254"/>
                                <a:gd name="T44" fmla="+- 0 10676 10413"/>
                                <a:gd name="T45" fmla="*/ T44 w 263"/>
                                <a:gd name="T46" fmla="+- 0 3324 3221"/>
                                <a:gd name="T47" fmla="*/ 3324 h 254"/>
                                <a:gd name="T48" fmla="+- 0 10676 10413"/>
                                <a:gd name="T49" fmla="*/ T48 w 263"/>
                                <a:gd name="T50" fmla="+- 0 3317 3221"/>
                                <a:gd name="T51" fmla="*/ 3317 h 254"/>
                                <a:gd name="T52" fmla="+- 0 10675 10413"/>
                                <a:gd name="T53" fmla="*/ T52 w 263"/>
                                <a:gd name="T54" fmla="+- 0 3310 3221"/>
                                <a:gd name="T55" fmla="*/ 3310 h 254"/>
                                <a:gd name="T56" fmla="+- 0 10674 10413"/>
                                <a:gd name="T57" fmla="*/ T56 w 263"/>
                                <a:gd name="T58" fmla="+- 0 3302 3221"/>
                                <a:gd name="T59" fmla="*/ 3302 h 254"/>
                                <a:gd name="T60" fmla="+- 0 10673 10413"/>
                                <a:gd name="T61" fmla="*/ T60 w 263"/>
                                <a:gd name="T62" fmla="+- 0 3296 3221"/>
                                <a:gd name="T63" fmla="*/ 3296 h 254"/>
                                <a:gd name="T64" fmla="+- 0 10668 10413"/>
                                <a:gd name="T65" fmla="*/ T64 w 263"/>
                                <a:gd name="T66" fmla="+- 0 3282 3221"/>
                                <a:gd name="T67" fmla="*/ 3282 h 254"/>
                                <a:gd name="T68" fmla="+- 0 10664 10413"/>
                                <a:gd name="T69" fmla="*/ T68 w 263"/>
                                <a:gd name="T70" fmla="+- 0 3274 3221"/>
                                <a:gd name="T71" fmla="*/ 3274 h 254"/>
                                <a:gd name="T72" fmla="+- 0 10661 10413"/>
                                <a:gd name="T73" fmla="*/ T72 w 263"/>
                                <a:gd name="T74" fmla="+- 0 3267 3221"/>
                                <a:gd name="T75" fmla="*/ 3267 h 254"/>
                                <a:gd name="T76" fmla="+- 0 10622 10413"/>
                                <a:gd name="T77" fmla="*/ T76 w 263"/>
                                <a:gd name="T78" fmla="+- 0 3222 3221"/>
                                <a:gd name="T79" fmla="*/ 3222 h 254"/>
                                <a:gd name="T80" fmla="+- 0 10617 10413"/>
                                <a:gd name="T81" fmla="*/ T80 w 263"/>
                                <a:gd name="T82" fmla="+- 0 3221 3221"/>
                                <a:gd name="T83" fmla="*/ 3221 h 2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63" h="254">
                                  <a:moveTo>
                                    <a:pt x="204" y="0"/>
                                  </a:moveTo>
                                  <a:lnTo>
                                    <a:pt x="161" y="58"/>
                                  </a:lnTo>
                                  <a:lnTo>
                                    <a:pt x="147" y="110"/>
                                  </a:lnTo>
                                  <a:lnTo>
                                    <a:pt x="146" y="113"/>
                                  </a:lnTo>
                                  <a:lnTo>
                                    <a:pt x="144" y="115"/>
                                  </a:lnTo>
                                  <a:lnTo>
                                    <a:pt x="142" y="117"/>
                                  </a:lnTo>
                                  <a:lnTo>
                                    <a:pt x="137" y="119"/>
                                  </a:lnTo>
                                  <a:lnTo>
                                    <a:pt x="134" y="119"/>
                                  </a:lnTo>
                                  <a:lnTo>
                                    <a:pt x="263" y="119"/>
                                  </a:lnTo>
                                  <a:lnTo>
                                    <a:pt x="263" y="117"/>
                                  </a:lnTo>
                                  <a:lnTo>
                                    <a:pt x="263" y="112"/>
                                  </a:lnTo>
                                  <a:lnTo>
                                    <a:pt x="263" y="103"/>
                                  </a:lnTo>
                                  <a:lnTo>
                                    <a:pt x="263" y="96"/>
                                  </a:lnTo>
                                  <a:lnTo>
                                    <a:pt x="262" y="89"/>
                                  </a:lnTo>
                                  <a:lnTo>
                                    <a:pt x="261" y="81"/>
                                  </a:lnTo>
                                  <a:lnTo>
                                    <a:pt x="260" y="75"/>
                                  </a:lnTo>
                                  <a:lnTo>
                                    <a:pt x="255" y="61"/>
                                  </a:lnTo>
                                  <a:lnTo>
                                    <a:pt x="251" y="53"/>
                                  </a:lnTo>
                                  <a:lnTo>
                                    <a:pt x="248" y="46"/>
                                  </a:lnTo>
                                  <a:lnTo>
                                    <a:pt x="209" y="1"/>
                                  </a:lnTo>
                                  <a:lnTo>
                                    <a:pt x="20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 name="Group 10"/>
                        <wpg:cNvGrpSpPr>
                          <a:grpSpLocks/>
                        </wpg:cNvGrpSpPr>
                        <wpg:grpSpPr bwMode="auto">
                          <a:xfrm>
                            <a:off x="10430" y="3188"/>
                            <a:ext cx="103" cy="83"/>
                            <a:chOff x="10430" y="3188"/>
                            <a:chExt cx="103" cy="83"/>
                          </a:xfrm>
                        </wpg:grpSpPr>
                        <wps:wsp>
                          <wps:cNvPr id="19" name="Freeform 11"/>
                          <wps:cNvSpPr>
                            <a:spLocks/>
                          </wps:cNvSpPr>
                          <wps:spPr bwMode="auto">
                            <a:xfrm>
                              <a:off x="10430" y="3188"/>
                              <a:ext cx="103" cy="83"/>
                            </a:xfrm>
                            <a:custGeom>
                              <a:avLst/>
                              <a:gdLst>
                                <a:gd name="T0" fmla="+- 0 10498 10430"/>
                                <a:gd name="T1" fmla="*/ T0 w 103"/>
                                <a:gd name="T2" fmla="+- 0 3188 3188"/>
                                <a:gd name="T3" fmla="*/ 3188 h 83"/>
                                <a:gd name="T4" fmla="+- 0 10482 10430"/>
                                <a:gd name="T5" fmla="*/ T4 w 103"/>
                                <a:gd name="T6" fmla="+- 0 3188 3188"/>
                                <a:gd name="T7" fmla="*/ 3188 h 83"/>
                                <a:gd name="T8" fmla="+- 0 10473 10430"/>
                                <a:gd name="T9" fmla="*/ T8 w 103"/>
                                <a:gd name="T10" fmla="+- 0 3189 3188"/>
                                <a:gd name="T11" fmla="*/ 3189 h 83"/>
                                <a:gd name="T12" fmla="+- 0 10466 10430"/>
                                <a:gd name="T13" fmla="*/ T12 w 103"/>
                                <a:gd name="T14" fmla="+- 0 3190 3188"/>
                                <a:gd name="T15" fmla="*/ 3190 h 83"/>
                                <a:gd name="T16" fmla="+- 0 10431 10430"/>
                                <a:gd name="T17" fmla="*/ T16 w 103"/>
                                <a:gd name="T18" fmla="+- 0 3244 3188"/>
                                <a:gd name="T19" fmla="*/ 3244 h 83"/>
                                <a:gd name="T20" fmla="+- 0 10430 10430"/>
                                <a:gd name="T21" fmla="*/ T20 w 103"/>
                                <a:gd name="T22" fmla="+- 0 3250 3188"/>
                                <a:gd name="T23" fmla="*/ 3250 h 83"/>
                                <a:gd name="T24" fmla="+- 0 10430 10430"/>
                                <a:gd name="T25" fmla="*/ T24 w 103"/>
                                <a:gd name="T26" fmla="+- 0 3255 3188"/>
                                <a:gd name="T27" fmla="*/ 3255 h 83"/>
                                <a:gd name="T28" fmla="+- 0 10430 10430"/>
                                <a:gd name="T29" fmla="*/ T28 w 103"/>
                                <a:gd name="T30" fmla="+- 0 3259 3188"/>
                                <a:gd name="T31" fmla="*/ 3259 h 83"/>
                                <a:gd name="T32" fmla="+- 0 10430 10430"/>
                                <a:gd name="T33" fmla="*/ T32 w 103"/>
                                <a:gd name="T34" fmla="+- 0 3263 3188"/>
                                <a:gd name="T35" fmla="*/ 3263 h 83"/>
                                <a:gd name="T36" fmla="+- 0 10431 10430"/>
                                <a:gd name="T37" fmla="*/ T36 w 103"/>
                                <a:gd name="T38" fmla="+- 0 3265 3188"/>
                                <a:gd name="T39" fmla="*/ 3265 h 83"/>
                                <a:gd name="T40" fmla="+- 0 10438 10430"/>
                                <a:gd name="T41" fmla="*/ T40 w 103"/>
                                <a:gd name="T42" fmla="+- 0 3268 3188"/>
                                <a:gd name="T43" fmla="*/ 3268 h 83"/>
                                <a:gd name="T44" fmla="+- 0 10442 10430"/>
                                <a:gd name="T45" fmla="*/ T44 w 103"/>
                                <a:gd name="T46" fmla="+- 0 3269 3188"/>
                                <a:gd name="T47" fmla="*/ 3269 h 83"/>
                                <a:gd name="T48" fmla="+- 0 10447 10430"/>
                                <a:gd name="T49" fmla="*/ T48 w 103"/>
                                <a:gd name="T50" fmla="+- 0 3270 3188"/>
                                <a:gd name="T51" fmla="*/ 3270 h 83"/>
                                <a:gd name="T52" fmla="+- 0 10457 10430"/>
                                <a:gd name="T53" fmla="*/ T52 w 103"/>
                                <a:gd name="T54" fmla="+- 0 3270 3188"/>
                                <a:gd name="T55" fmla="*/ 3270 h 83"/>
                                <a:gd name="T56" fmla="+- 0 10469 10430"/>
                                <a:gd name="T57" fmla="*/ T56 w 103"/>
                                <a:gd name="T58" fmla="+- 0 3270 3188"/>
                                <a:gd name="T59" fmla="*/ 3270 h 83"/>
                                <a:gd name="T60" fmla="+- 0 10521 10430"/>
                                <a:gd name="T61" fmla="*/ T60 w 103"/>
                                <a:gd name="T62" fmla="+- 0 3241 3188"/>
                                <a:gd name="T63" fmla="*/ 3241 h 83"/>
                                <a:gd name="T64" fmla="+- 0 10526 10430"/>
                                <a:gd name="T65" fmla="*/ T64 w 103"/>
                                <a:gd name="T66" fmla="+- 0 3235 3188"/>
                                <a:gd name="T67" fmla="*/ 3235 h 83"/>
                                <a:gd name="T68" fmla="+- 0 10529 10430"/>
                                <a:gd name="T69" fmla="*/ T68 w 103"/>
                                <a:gd name="T70" fmla="+- 0 3227 3188"/>
                                <a:gd name="T71" fmla="*/ 3227 h 83"/>
                                <a:gd name="T72" fmla="+- 0 10531 10430"/>
                                <a:gd name="T73" fmla="*/ T72 w 103"/>
                                <a:gd name="T74" fmla="+- 0 3220 3188"/>
                                <a:gd name="T75" fmla="*/ 3220 h 83"/>
                                <a:gd name="T76" fmla="+- 0 10531 10430"/>
                                <a:gd name="T77" fmla="*/ T76 w 103"/>
                                <a:gd name="T78" fmla="+- 0 3216 3188"/>
                                <a:gd name="T79" fmla="*/ 3216 h 83"/>
                                <a:gd name="T80" fmla="+- 0 10532 10430"/>
                                <a:gd name="T81" fmla="*/ T80 w 103"/>
                                <a:gd name="T82" fmla="+- 0 3213 3188"/>
                                <a:gd name="T83" fmla="*/ 3213 h 83"/>
                                <a:gd name="T84" fmla="+- 0 10505 10430"/>
                                <a:gd name="T85" fmla="*/ T84 w 103"/>
                                <a:gd name="T86" fmla="+- 0 3188 3188"/>
                                <a:gd name="T87" fmla="*/ 3188 h 83"/>
                                <a:gd name="T88" fmla="+- 0 10498 10430"/>
                                <a:gd name="T89" fmla="*/ T88 w 103"/>
                                <a:gd name="T90" fmla="+- 0 3188 3188"/>
                                <a:gd name="T91" fmla="*/ 3188 h 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03" h="83">
                                  <a:moveTo>
                                    <a:pt x="68" y="0"/>
                                  </a:moveTo>
                                  <a:lnTo>
                                    <a:pt x="52" y="0"/>
                                  </a:lnTo>
                                  <a:lnTo>
                                    <a:pt x="43" y="1"/>
                                  </a:lnTo>
                                  <a:lnTo>
                                    <a:pt x="36" y="2"/>
                                  </a:lnTo>
                                  <a:lnTo>
                                    <a:pt x="1" y="56"/>
                                  </a:lnTo>
                                  <a:lnTo>
                                    <a:pt x="0" y="62"/>
                                  </a:lnTo>
                                  <a:lnTo>
                                    <a:pt x="0" y="67"/>
                                  </a:lnTo>
                                  <a:lnTo>
                                    <a:pt x="0" y="71"/>
                                  </a:lnTo>
                                  <a:lnTo>
                                    <a:pt x="0" y="75"/>
                                  </a:lnTo>
                                  <a:lnTo>
                                    <a:pt x="1" y="77"/>
                                  </a:lnTo>
                                  <a:lnTo>
                                    <a:pt x="8" y="80"/>
                                  </a:lnTo>
                                  <a:lnTo>
                                    <a:pt x="12" y="81"/>
                                  </a:lnTo>
                                  <a:lnTo>
                                    <a:pt x="17" y="82"/>
                                  </a:lnTo>
                                  <a:lnTo>
                                    <a:pt x="27" y="82"/>
                                  </a:lnTo>
                                  <a:lnTo>
                                    <a:pt x="39" y="82"/>
                                  </a:lnTo>
                                  <a:lnTo>
                                    <a:pt x="91" y="53"/>
                                  </a:lnTo>
                                  <a:lnTo>
                                    <a:pt x="96" y="47"/>
                                  </a:lnTo>
                                  <a:lnTo>
                                    <a:pt x="99" y="39"/>
                                  </a:lnTo>
                                  <a:lnTo>
                                    <a:pt x="101" y="32"/>
                                  </a:lnTo>
                                  <a:lnTo>
                                    <a:pt x="101" y="28"/>
                                  </a:lnTo>
                                  <a:lnTo>
                                    <a:pt x="102" y="25"/>
                                  </a:lnTo>
                                  <a:lnTo>
                                    <a:pt x="75" y="0"/>
                                  </a:lnTo>
                                  <a:lnTo>
                                    <a:pt x="6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 name="Group 12"/>
                        <wpg:cNvGrpSpPr>
                          <a:grpSpLocks/>
                        </wpg:cNvGrpSpPr>
                        <wpg:grpSpPr bwMode="auto">
                          <a:xfrm>
                            <a:off x="2377" y="2380"/>
                            <a:ext cx="8372" cy="826"/>
                            <a:chOff x="2377" y="2380"/>
                            <a:chExt cx="8372" cy="826"/>
                          </a:xfrm>
                        </wpg:grpSpPr>
                        <wps:wsp>
                          <wps:cNvPr id="21" name="Freeform 13"/>
                          <wps:cNvSpPr>
                            <a:spLocks/>
                          </wps:cNvSpPr>
                          <wps:spPr bwMode="auto">
                            <a:xfrm>
                              <a:off x="2377" y="2380"/>
                              <a:ext cx="8372" cy="826"/>
                            </a:xfrm>
                            <a:custGeom>
                              <a:avLst/>
                              <a:gdLst>
                                <a:gd name="T0" fmla="+- 0 10749 2377"/>
                                <a:gd name="T1" fmla="*/ T0 w 8372"/>
                                <a:gd name="T2" fmla="+- 0 3125 2380"/>
                                <a:gd name="T3" fmla="*/ 3125 h 826"/>
                                <a:gd name="T4" fmla="+- 0 10375 2377"/>
                                <a:gd name="T5" fmla="*/ T4 w 8372"/>
                                <a:gd name="T6" fmla="+- 0 3125 2380"/>
                                <a:gd name="T7" fmla="*/ 3125 h 826"/>
                                <a:gd name="T8" fmla="+- 0 10400 2377"/>
                                <a:gd name="T9" fmla="*/ T8 w 8372"/>
                                <a:gd name="T10" fmla="+- 0 3126 2380"/>
                                <a:gd name="T11" fmla="*/ 3126 h 826"/>
                                <a:gd name="T12" fmla="+- 0 10425 2377"/>
                                <a:gd name="T13" fmla="*/ T12 w 8372"/>
                                <a:gd name="T14" fmla="+- 0 3127 2380"/>
                                <a:gd name="T15" fmla="*/ 3127 h 826"/>
                                <a:gd name="T16" fmla="+- 0 10447 2377"/>
                                <a:gd name="T17" fmla="*/ T16 w 8372"/>
                                <a:gd name="T18" fmla="+- 0 3128 2380"/>
                                <a:gd name="T19" fmla="*/ 3128 h 826"/>
                                <a:gd name="T20" fmla="+- 0 10526 2377"/>
                                <a:gd name="T21" fmla="*/ T20 w 8372"/>
                                <a:gd name="T22" fmla="+- 0 3139 2380"/>
                                <a:gd name="T23" fmla="*/ 3139 h 826"/>
                                <a:gd name="T24" fmla="+- 0 10594 2377"/>
                                <a:gd name="T25" fmla="*/ T24 w 8372"/>
                                <a:gd name="T26" fmla="+- 0 3158 2380"/>
                                <a:gd name="T27" fmla="*/ 3158 h 826"/>
                                <a:gd name="T28" fmla="+- 0 10629 2377"/>
                                <a:gd name="T29" fmla="*/ T28 w 8372"/>
                                <a:gd name="T30" fmla="+- 0 3172 2380"/>
                                <a:gd name="T31" fmla="*/ 3172 h 826"/>
                                <a:gd name="T32" fmla="+- 0 10645 2377"/>
                                <a:gd name="T33" fmla="*/ T32 w 8372"/>
                                <a:gd name="T34" fmla="+- 0 3178 2380"/>
                                <a:gd name="T35" fmla="*/ 3178 h 826"/>
                                <a:gd name="T36" fmla="+- 0 10704 2377"/>
                                <a:gd name="T37" fmla="*/ T36 w 8372"/>
                                <a:gd name="T38" fmla="+- 0 3206 2380"/>
                                <a:gd name="T39" fmla="*/ 3206 h 826"/>
                                <a:gd name="T40" fmla="+- 0 10710 2377"/>
                                <a:gd name="T41" fmla="*/ T40 w 8372"/>
                                <a:gd name="T42" fmla="+- 0 3206 2380"/>
                                <a:gd name="T43" fmla="*/ 3206 h 826"/>
                                <a:gd name="T44" fmla="+- 0 10712 2377"/>
                                <a:gd name="T45" fmla="*/ T44 w 8372"/>
                                <a:gd name="T46" fmla="+- 0 3205 2380"/>
                                <a:gd name="T47" fmla="*/ 3205 h 826"/>
                                <a:gd name="T48" fmla="+- 0 10714 2377"/>
                                <a:gd name="T49" fmla="*/ T48 w 8372"/>
                                <a:gd name="T50" fmla="+- 0 3204 2380"/>
                                <a:gd name="T51" fmla="*/ 3204 h 826"/>
                                <a:gd name="T52" fmla="+- 0 10717 2377"/>
                                <a:gd name="T53" fmla="*/ T52 w 8372"/>
                                <a:gd name="T54" fmla="+- 0 3201 2380"/>
                                <a:gd name="T55" fmla="*/ 3201 h 826"/>
                                <a:gd name="T56" fmla="+- 0 10720 2377"/>
                                <a:gd name="T57" fmla="*/ T56 w 8372"/>
                                <a:gd name="T58" fmla="+- 0 3197 2380"/>
                                <a:gd name="T59" fmla="*/ 3197 h 826"/>
                                <a:gd name="T60" fmla="+- 0 10724 2377"/>
                                <a:gd name="T61" fmla="*/ T60 w 8372"/>
                                <a:gd name="T62" fmla="+- 0 3190 2380"/>
                                <a:gd name="T63" fmla="*/ 3190 h 826"/>
                                <a:gd name="T64" fmla="+- 0 10728 2377"/>
                                <a:gd name="T65" fmla="*/ T64 w 8372"/>
                                <a:gd name="T66" fmla="+- 0 3181 2380"/>
                                <a:gd name="T67" fmla="*/ 3181 h 826"/>
                                <a:gd name="T68" fmla="+- 0 10737 2377"/>
                                <a:gd name="T69" fmla="*/ T68 w 8372"/>
                                <a:gd name="T70" fmla="+- 0 3159 2380"/>
                                <a:gd name="T71" fmla="*/ 3159 h 826"/>
                                <a:gd name="T72" fmla="+- 0 10747 2377"/>
                                <a:gd name="T73" fmla="*/ T72 w 8372"/>
                                <a:gd name="T74" fmla="+- 0 3132 2380"/>
                                <a:gd name="T75" fmla="*/ 3132 h 826"/>
                                <a:gd name="T76" fmla="+- 0 10749 2377"/>
                                <a:gd name="T77" fmla="*/ T76 w 8372"/>
                                <a:gd name="T78" fmla="+- 0 3125 2380"/>
                                <a:gd name="T79" fmla="*/ 3125 h 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8372" h="826">
                                  <a:moveTo>
                                    <a:pt x="8372" y="745"/>
                                  </a:moveTo>
                                  <a:lnTo>
                                    <a:pt x="7998" y="745"/>
                                  </a:lnTo>
                                  <a:lnTo>
                                    <a:pt x="8023" y="746"/>
                                  </a:lnTo>
                                  <a:lnTo>
                                    <a:pt x="8048" y="747"/>
                                  </a:lnTo>
                                  <a:lnTo>
                                    <a:pt x="8070" y="748"/>
                                  </a:lnTo>
                                  <a:lnTo>
                                    <a:pt x="8149" y="759"/>
                                  </a:lnTo>
                                  <a:lnTo>
                                    <a:pt x="8217" y="778"/>
                                  </a:lnTo>
                                  <a:lnTo>
                                    <a:pt x="8252" y="792"/>
                                  </a:lnTo>
                                  <a:lnTo>
                                    <a:pt x="8268" y="798"/>
                                  </a:lnTo>
                                  <a:lnTo>
                                    <a:pt x="8327" y="826"/>
                                  </a:lnTo>
                                  <a:lnTo>
                                    <a:pt x="8333" y="826"/>
                                  </a:lnTo>
                                  <a:lnTo>
                                    <a:pt x="8335" y="825"/>
                                  </a:lnTo>
                                  <a:lnTo>
                                    <a:pt x="8337" y="824"/>
                                  </a:lnTo>
                                  <a:lnTo>
                                    <a:pt x="8340" y="821"/>
                                  </a:lnTo>
                                  <a:lnTo>
                                    <a:pt x="8343" y="817"/>
                                  </a:lnTo>
                                  <a:lnTo>
                                    <a:pt x="8347" y="810"/>
                                  </a:lnTo>
                                  <a:lnTo>
                                    <a:pt x="8351" y="801"/>
                                  </a:lnTo>
                                  <a:lnTo>
                                    <a:pt x="8360" y="779"/>
                                  </a:lnTo>
                                  <a:lnTo>
                                    <a:pt x="8370" y="752"/>
                                  </a:lnTo>
                                  <a:lnTo>
                                    <a:pt x="8372" y="7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14"/>
                          <wps:cNvSpPr>
                            <a:spLocks/>
                          </wps:cNvSpPr>
                          <wps:spPr bwMode="auto">
                            <a:xfrm>
                              <a:off x="2377" y="2380"/>
                              <a:ext cx="8372" cy="826"/>
                            </a:xfrm>
                            <a:custGeom>
                              <a:avLst/>
                              <a:gdLst>
                                <a:gd name="T0" fmla="+- 0 2433 2377"/>
                                <a:gd name="T1" fmla="*/ T0 w 8372"/>
                                <a:gd name="T2" fmla="+- 0 2397 2380"/>
                                <a:gd name="T3" fmla="*/ 2397 h 826"/>
                                <a:gd name="T4" fmla="+- 0 2377 2377"/>
                                <a:gd name="T5" fmla="*/ T4 w 8372"/>
                                <a:gd name="T6" fmla="+- 0 2397 2380"/>
                                <a:gd name="T7" fmla="*/ 2397 h 826"/>
                                <a:gd name="T8" fmla="+- 0 2377 2377"/>
                                <a:gd name="T9" fmla="*/ T8 w 8372"/>
                                <a:gd name="T10" fmla="+- 0 3170 2380"/>
                                <a:gd name="T11" fmla="*/ 3170 h 826"/>
                                <a:gd name="T12" fmla="+- 0 2433 2377"/>
                                <a:gd name="T13" fmla="*/ T12 w 8372"/>
                                <a:gd name="T14" fmla="+- 0 3170 2380"/>
                                <a:gd name="T15" fmla="*/ 3170 h 826"/>
                                <a:gd name="T16" fmla="+- 0 10749 2377"/>
                                <a:gd name="T17" fmla="*/ T16 w 8372"/>
                                <a:gd name="T18" fmla="+- 0 3125 2380"/>
                                <a:gd name="T19" fmla="*/ 3125 h 826"/>
                                <a:gd name="T20" fmla="+- 0 10757 2377"/>
                                <a:gd name="T21" fmla="*/ T20 w 8372"/>
                                <a:gd name="T22" fmla="+- 0 3101 2380"/>
                                <a:gd name="T23" fmla="*/ 3101 h 826"/>
                                <a:gd name="T24" fmla="+- 0 10768 2377"/>
                                <a:gd name="T25" fmla="*/ T24 w 8372"/>
                                <a:gd name="T26" fmla="+- 0 3065 2380"/>
                                <a:gd name="T27" fmla="*/ 3065 h 826"/>
                                <a:gd name="T28" fmla="+- 0 10779 2377"/>
                                <a:gd name="T29" fmla="*/ T28 w 8372"/>
                                <a:gd name="T30" fmla="+- 0 3028 2380"/>
                                <a:gd name="T31" fmla="*/ 3028 h 826"/>
                                <a:gd name="T32" fmla="+- 0 10791 2377"/>
                                <a:gd name="T33" fmla="*/ T32 w 8372"/>
                                <a:gd name="T34" fmla="+- 0 2988 2380"/>
                                <a:gd name="T35" fmla="*/ 2988 h 826"/>
                                <a:gd name="T36" fmla="+- 0 10803 2377"/>
                                <a:gd name="T37" fmla="*/ T36 w 8372"/>
                                <a:gd name="T38" fmla="+- 0 2948 2380"/>
                                <a:gd name="T39" fmla="*/ 2948 h 826"/>
                                <a:gd name="T40" fmla="+- 0 10814 2377"/>
                                <a:gd name="T41" fmla="*/ T40 w 8372"/>
                                <a:gd name="T42" fmla="+- 0 2909 2380"/>
                                <a:gd name="T43" fmla="*/ 2909 h 826"/>
                                <a:gd name="T44" fmla="+- 0 10825 2377"/>
                                <a:gd name="T45" fmla="*/ T44 w 8372"/>
                                <a:gd name="T46" fmla="+- 0 2872 2380"/>
                                <a:gd name="T47" fmla="*/ 2872 h 826"/>
                                <a:gd name="T48" fmla="+- 0 10835 2377"/>
                                <a:gd name="T49" fmla="*/ T48 w 8372"/>
                                <a:gd name="T50" fmla="+- 0 2837 2380"/>
                                <a:gd name="T51" fmla="*/ 2837 h 826"/>
                                <a:gd name="T52" fmla="+- 0 10844 2377"/>
                                <a:gd name="T53" fmla="*/ T52 w 8372"/>
                                <a:gd name="T54" fmla="+- 0 2805 2380"/>
                                <a:gd name="T55" fmla="*/ 2805 h 826"/>
                                <a:gd name="T56" fmla="+- 0 10851 2377"/>
                                <a:gd name="T57" fmla="*/ T56 w 8372"/>
                                <a:gd name="T58" fmla="+- 0 2778 2380"/>
                                <a:gd name="T59" fmla="*/ 2778 h 826"/>
                                <a:gd name="T60" fmla="+- 0 10857 2377"/>
                                <a:gd name="T61" fmla="*/ T60 w 8372"/>
                                <a:gd name="T62" fmla="+- 0 2758 2380"/>
                                <a:gd name="T63" fmla="*/ 2758 h 826"/>
                                <a:gd name="T64" fmla="+- 0 10861 2377"/>
                                <a:gd name="T65" fmla="*/ T64 w 8372"/>
                                <a:gd name="T66" fmla="+- 0 2743 2380"/>
                                <a:gd name="T67" fmla="*/ 2743 h 826"/>
                                <a:gd name="T68" fmla="+- 0 10865 2377"/>
                                <a:gd name="T69" fmla="*/ T68 w 8372"/>
                                <a:gd name="T70" fmla="+- 0 2730 2380"/>
                                <a:gd name="T71" fmla="*/ 2730 h 826"/>
                                <a:gd name="T72" fmla="+- 0 10869 2377"/>
                                <a:gd name="T73" fmla="*/ T72 w 8372"/>
                                <a:gd name="T74" fmla="+- 0 2715 2380"/>
                                <a:gd name="T75" fmla="*/ 2715 h 826"/>
                                <a:gd name="T76" fmla="+- 0 10873 2377"/>
                                <a:gd name="T77" fmla="*/ T76 w 8372"/>
                                <a:gd name="T78" fmla="+- 0 2700 2380"/>
                                <a:gd name="T79" fmla="*/ 2700 h 826"/>
                                <a:gd name="T80" fmla="+- 0 10876 2377"/>
                                <a:gd name="T81" fmla="*/ T80 w 8372"/>
                                <a:gd name="T82" fmla="+- 0 2683 2380"/>
                                <a:gd name="T83" fmla="*/ 2683 h 826"/>
                                <a:gd name="T84" fmla="+- 0 10881 2377"/>
                                <a:gd name="T85" fmla="*/ T84 w 8372"/>
                                <a:gd name="T86" fmla="+- 0 2667 2380"/>
                                <a:gd name="T87" fmla="*/ 2667 h 826"/>
                                <a:gd name="T88" fmla="+- 0 10884 2377"/>
                                <a:gd name="T89" fmla="*/ T88 w 8372"/>
                                <a:gd name="T90" fmla="+- 0 2651 2380"/>
                                <a:gd name="T91" fmla="*/ 2651 h 826"/>
                                <a:gd name="T92" fmla="+- 0 10887 2377"/>
                                <a:gd name="T93" fmla="*/ T92 w 8372"/>
                                <a:gd name="T94" fmla="+- 0 2637 2380"/>
                                <a:gd name="T95" fmla="*/ 2637 h 826"/>
                                <a:gd name="T96" fmla="+- 0 10889 2377"/>
                                <a:gd name="T97" fmla="*/ T96 w 8372"/>
                                <a:gd name="T98" fmla="+- 0 2625 2380"/>
                                <a:gd name="T99" fmla="*/ 2625 h 826"/>
                                <a:gd name="T100" fmla="+- 0 10891 2377"/>
                                <a:gd name="T101" fmla="*/ T100 w 8372"/>
                                <a:gd name="T102" fmla="+- 0 2608 2380"/>
                                <a:gd name="T103" fmla="*/ 2608 h 826"/>
                                <a:gd name="T104" fmla="+- 0 10892 2377"/>
                                <a:gd name="T105" fmla="*/ T104 w 8372"/>
                                <a:gd name="T106" fmla="+- 0 2591 2380"/>
                                <a:gd name="T107" fmla="*/ 2591 h 826"/>
                                <a:gd name="T108" fmla="+- 0 10892 2377"/>
                                <a:gd name="T109" fmla="*/ T108 w 8372"/>
                                <a:gd name="T110" fmla="+- 0 2575 2380"/>
                                <a:gd name="T111" fmla="*/ 2575 h 826"/>
                                <a:gd name="T112" fmla="+- 0 10891 2377"/>
                                <a:gd name="T113" fmla="*/ T112 w 8372"/>
                                <a:gd name="T114" fmla="+- 0 2560 2380"/>
                                <a:gd name="T115" fmla="*/ 2560 h 826"/>
                                <a:gd name="T116" fmla="+- 0 10889 2377"/>
                                <a:gd name="T117" fmla="*/ T116 w 8372"/>
                                <a:gd name="T118" fmla="+- 0 2545 2380"/>
                                <a:gd name="T119" fmla="*/ 2545 h 826"/>
                                <a:gd name="T120" fmla="+- 0 10885 2377"/>
                                <a:gd name="T121" fmla="*/ T120 w 8372"/>
                                <a:gd name="T122" fmla="+- 0 2532 2380"/>
                                <a:gd name="T123" fmla="*/ 2532 h 826"/>
                                <a:gd name="T124" fmla="+- 0 10881 2377"/>
                                <a:gd name="T125" fmla="*/ T124 w 8372"/>
                                <a:gd name="T126" fmla="+- 0 2519 2380"/>
                                <a:gd name="T127" fmla="*/ 2519 h 826"/>
                                <a:gd name="T128" fmla="+- 0 10847 2377"/>
                                <a:gd name="T129" fmla="*/ T128 w 8372"/>
                                <a:gd name="T130" fmla="+- 0 2465 2380"/>
                                <a:gd name="T131" fmla="*/ 2465 h 826"/>
                                <a:gd name="T132" fmla="+- 0 10794 2377"/>
                                <a:gd name="T133" fmla="*/ T132 w 8372"/>
                                <a:gd name="T134" fmla="+- 0 2426 2380"/>
                                <a:gd name="T135" fmla="*/ 2426 h 826"/>
                                <a:gd name="T136" fmla="+- 0 10735 2377"/>
                                <a:gd name="T137" fmla="*/ T136 w 8372"/>
                                <a:gd name="T138" fmla="+- 0 2402 2380"/>
                                <a:gd name="T139" fmla="*/ 2402 h 826"/>
                                <a:gd name="T140" fmla="+- 0 2553 2377"/>
                                <a:gd name="T141" fmla="*/ T140 w 8372"/>
                                <a:gd name="T142" fmla="+- 0 2402 2380"/>
                                <a:gd name="T143" fmla="*/ 2402 h 826"/>
                                <a:gd name="T144" fmla="+- 0 2433 2377"/>
                                <a:gd name="T145" fmla="*/ T144 w 8372"/>
                                <a:gd name="T146" fmla="+- 0 2398 2380"/>
                                <a:gd name="T147" fmla="*/ 2398 h 826"/>
                                <a:gd name="T148" fmla="+- 0 2433 2377"/>
                                <a:gd name="T149" fmla="*/ T148 w 8372"/>
                                <a:gd name="T150" fmla="+- 0 2397 2380"/>
                                <a:gd name="T151" fmla="*/ 2397 h 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372" h="826">
                                  <a:moveTo>
                                    <a:pt x="56" y="17"/>
                                  </a:moveTo>
                                  <a:lnTo>
                                    <a:pt x="0" y="17"/>
                                  </a:lnTo>
                                  <a:lnTo>
                                    <a:pt x="0" y="790"/>
                                  </a:lnTo>
                                  <a:lnTo>
                                    <a:pt x="56" y="790"/>
                                  </a:lnTo>
                                  <a:lnTo>
                                    <a:pt x="8372" y="745"/>
                                  </a:lnTo>
                                  <a:lnTo>
                                    <a:pt x="8380" y="721"/>
                                  </a:lnTo>
                                  <a:lnTo>
                                    <a:pt x="8391" y="685"/>
                                  </a:lnTo>
                                  <a:lnTo>
                                    <a:pt x="8402" y="648"/>
                                  </a:lnTo>
                                  <a:lnTo>
                                    <a:pt x="8414" y="608"/>
                                  </a:lnTo>
                                  <a:lnTo>
                                    <a:pt x="8426" y="568"/>
                                  </a:lnTo>
                                  <a:lnTo>
                                    <a:pt x="8437" y="529"/>
                                  </a:lnTo>
                                  <a:lnTo>
                                    <a:pt x="8448" y="492"/>
                                  </a:lnTo>
                                  <a:lnTo>
                                    <a:pt x="8458" y="457"/>
                                  </a:lnTo>
                                  <a:lnTo>
                                    <a:pt x="8467" y="425"/>
                                  </a:lnTo>
                                  <a:lnTo>
                                    <a:pt x="8474" y="398"/>
                                  </a:lnTo>
                                  <a:lnTo>
                                    <a:pt x="8480" y="378"/>
                                  </a:lnTo>
                                  <a:lnTo>
                                    <a:pt x="8484" y="363"/>
                                  </a:lnTo>
                                  <a:lnTo>
                                    <a:pt x="8488" y="350"/>
                                  </a:lnTo>
                                  <a:lnTo>
                                    <a:pt x="8492" y="335"/>
                                  </a:lnTo>
                                  <a:lnTo>
                                    <a:pt x="8496" y="320"/>
                                  </a:lnTo>
                                  <a:lnTo>
                                    <a:pt x="8499" y="303"/>
                                  </a:lnTo>
                                  <a:lnTo>
                                    <a:pt x="8504" y="287"/>
                                  </a:lnTo>
                                  <a:lnTo>
                                    <a:pt x="8507" y="271"/>
                                  </a:lnTo>
                                  <a:lnTo>
                                    <a:pt x="8510" y="257"/>
                                  </a:lnTo>
                                  <a:lnTo>
                                    <a:pt x="8512" y="245"/>
                                  </a:lnTo>
                                  <a:lnTo>
                                    <a:pt x="8514" y="228"/>
                                  </a:lnTo>
                                  <a:lnTo>
                                    <a:pt x="8515" y="211"/>
                                  </a:lnTo>
                                  <a:lnTo>
                                    <a:pt x="8515" y="195"/>
                                  </a:lnTo>
                                  <a:lnTo>
                                    <a:pt x="8514" y="180"/>
                                  </a:lnTo>
                                  <a:lnTo>
                                    <a:pt x="8512" y="165"/>
                                  </a:lnTo>
                                  <a:lnTo>
                                    <a:pt x="8508" y="152"/>
                                  </a:lnTo>
                                  <a:lnTo>
                                    <a:pt x="8504" y="139"/>
                                  </a:lnTo>
                                  <a:lnTo>
                                    <a:pt x="8470" y="85"/>
                                  </a:lnTo>
                                  <a:lnTo>
                                    <a:pt x="8417" y="46"/>
                                  </a:lnTo>
                                  <a:lnTo>
                                    <a:pt x="8358" y="22"/>
                                  </a:lnTo>
                                  <a:lnTo>
                                    <a:pt x="176" y="22"/>
                                  </a:lnTo>
                                  <a:lnTo>
                                    <a:pt x="56" y="18"/>
                                  </a:lnTo>
                                  <a:lnTo>
                                    <a:pt x="56" y="1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15"/>
                          <wps:cNvSpPr>
                            <a:spLocks/>
                          </wps:cNvSpPr>
                          <wps:spPr bwMode="auto">
                            <a:xfrm>
                              <a:off x="2377" y="2380"/>
                              <a:ext cx="8372" cy="826"/>
                            </a:xfrm>
                            <a:custGeom>
                              <a:avLst/>
                              <a:gdLst>
                                <a:gd name="T0" fmla="+- 0 10585 2377"/>
                                <a:gd name="T1" fmla="*/ T0 w 8372"/>
                                <a:gd name="T2" fmla="+- 0 2380 2380"/>
                                <a:gd name="T3" fmla="*/ 2380 h 826"/>
                                <a:gd name="T4" fmla="+- 0 2553 2377"/>
                                <a:gd name="T5" fmla="*/ T4 w 8372"/>
                                <a:gd name="T6" fmla="+- 0 2402 2380"/>
                                <a:gd name="T7" fmla="*/ 2402 h 826"/>
                                <a:gd name="T8" fmla="+- 0 10735 2377"/>
                                <a:gd name="T9" fmla="*/ T8 w 8372"/>
                                <a:gd name="T10" fmla="+- 0 2402 2380"/>
                                <a:gd name="T11" fmla="*/ 2402 h 826"/>
                                <a:gd name="T12" fmla="+- 0 10730 2377"/>
                                <a:gd name="T13" fmla="*/ T12 w 8372"/>
                                <a:gd name="T14" fmla="+- 0 2400 2380"/>
                                <a:gd name="T15" fmla="*/ 2400 h 826"/>
                                <a:gd name="T16" fmla="+- 0 10716 2377"/>
                                <a:gd name="T17" fmla="*/ T16 w 8372"/>
                                <a:gd name="T18" fmla="+- 0 2397 2380"/>
                                <a:gd name="T19" fmla="*/ 2397 h 826"/>
                                <a:gd name="T20" fmla="+- 0 10702 2377"/>
                                <a:gd name="T21" fmla="*/ T20 w 8372"/>
                                <a:gd name="T22" fmla="+- 0 2393 2380"/>
                                <a:gd name="T23" fmla="*/ 2393 h 826"/>
                                <a:gd name="T24" fmla="+- 0 10658 2377"/>
                                <a:gd name="T25" fmla="*/ T24 w 8372"/>
                                <a:gd name="T26" fmla="+- 0 2385 2380"/>
                                <a:gd name="T27" fmla="*/ 2385 h 826"/>
                                <a:gd name="T28" fmla="+- 0 10644 2377"/>
                                <a:gd name="T29" fmla="*/ T28 w 8372"/>
                                <a:gd name="T30" fmla="+- 0 2384 2380"/>
                                <a:gd name="T31" fmla="*/ 2384 h 826"/>
                                <a:gd name="T32" fmla="+- 0 10614 2377"/>
                                <a:gd name="T33" fmla="*/ T32 w 8372"/>
                                <a:gd name="T34" fmla="+- 0 2381 2380"/>
                                <a:gd name="T35" fmla="*/ 2381 h 826"/>
                                <a:gd name="T36" fmla="+- 0 10585 2377"/>
                                <a:gd name="T37" fmla="*/ T36 w 8372"/>
                                <a:gd name="T38" fmla="+- 0 2380 2380"/>
                                <a:gd name="T39" fmla="*/ 2380 h 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372" h="826">
                                  <a:moveTo>
                                    <a:pt x="8208" y="0"/>
                                  </a:moveTo>
                                  <a:lnTo>
                                    <a:pt x="176" y="22"/>
                                  </a:lnTo>
                                  <a:lnTo>
                                    <a:pt x="8358" y="22"/>
                                  </a:lnTo>
                                  <a:lnTo>
                                    <a:pt x="8353" y="20"/>
                                  </a:lnTo>
                                  <a:lnTo>
                                    <a:pt x="8339" y="17"/>
                                  </a:lnTo>
                                  <a:lnTo>
                                    <a:pt x="8325" y="13"/>
                                  </a:lnTo>
                                  <a:lnTo>
                                    <a:pt x="8281" y="5"/>
                                  </a:lnTo>
                                  <a:lnTo>
                                    <a:pt x="8267" y="4"/>
                                  </a:lnTo>
                                  <a:lnTo>
                                    <a:pt x="8237" y="1"/>
                                  </a:lnTo>
                                  <a:lnTo>
                                    <a:pt x="820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 name="Group 16"/>
                        <wpg:cNvGrpSpPr>
                          <a:grpSpLocks/>
                        </wpg:cNvGrpSpPr>
                        <wpg:grpSpPr bwMode="auto">
                          <a:xfrm>
                            <a:off x="2820" y="2418"/>
                            <a:ext cx="7894" cy="723"/>
                            <a:chOff x="2820" y="2418"/>
                            <a:chExt cx="7894" cy="723"/>
                          </a:xfrm>
                        </wpg:grpSpPr>
                        <wps:wsp>
                          <wps:cNvPr id="33" name="Freeform 17"/>
                          <wps:cNvSpPr>
                            <a:spLocks/>
                          </wps:cNvSpPr>
                          <wps:spPr bwMode="auto">
                            <a:xfrm>
                              <a:off x="2820" y="2418"/>
                              <a:ext cx="7894" cy="723"/>
                            </a:xfrm>
                            <a:custGeom>
                              <a:avLst/>
                              <a:gdLst>
                                <a:gd name="T0" fmla="+- 0 10714 2820"/>
                                <a:gd name="T1" fmla="*/ T0 w 7894"/>
                                <a:gd name="T2" fmla="+- 0 3084 2418"/>
                                <a:gd name="T3" fmla="*/ 3084 h 723"/>
                                <a:gd name="T4" fmla="+- 0 10466 2820"/>
                                <a:gd name="T5" fmla="*/ T4 w 7894"/>
                                <a:gd name="T6" fmla="+- 0 3084 2418"/>
                                <a:gd name="T7" fmla="*/ 3084 h 723"/>
                                <a:gd name="T8" fmla="+- 0 10507 2820"/>
                                <a:gd name="T9" fmla="*/ T8 w 7894"/>
                                <a:gd name="T10" fmla="+- 0 3086 2418"/>
                                <a:gd name="T11" fmla="*/ 3086 h 723"/>
                                <a:gd name="T12" fmla="+- 0 10519 2820"/>
                                <a:gd name="T13" fmla="*/ T12 w 7894"/>
                                <a:gd name="T14" fmla="+- 0 3088 2418"/>
                                <a:gd name="T15" fmla="*/ 3088 h 723"/>
                                <a:gd name="T16" fmla="+- 0 10549 2820"/>
                                <a:gd name="T17" fmla="*/ T16 w 7894"/>
                                <a:gd name="T18" fmla="+- 0 3094 2418"/>
                                <a:gd name="T19" fmla="*/ 3094 h 723"/>
                                <a:gd name="T20" fmla="+- 0 10602 2820"/>
                                <a:gd name="T21" fmla="*/ T20 w 7894"/>
                                <a:gd name="T22" fmla="+- 0 3109 2418"/>
                                <a:gd name="T23" fmla="*/ 3109 h 723"/>
                                <a:gd name="T24" fmla="+- 0 10645 2820"/>
                                <a:gd name="T25" fmla="*/ T24 w 7894"/>
                                <a:gd name="T26" fmla="+- 0 3126 2418"/>
                                <a:gd name="T27" fmla="*/ 3126 h 723"/>
                                <a:gd name="T28" fmla="+- 0 10675 2820"/>
                                <a:gd name="T29" fmla="*/ T28 w 7894"/>
                                <a:gd name="T30" fmla="+- 0 3138 2418"/>
                                <a:gd name="T31" fmla="*/ 3138 h 723"/>
                                <a:gd name="T32" fmla="+- 0 10703 2820"/>
                                <a:gd name="T33" fmla="*/ T32 w 7894"/>
                                <a:gd name="T34" fmla="+- 0 3118 2418"/>
                                <a:gd name="T35" fmla="*/ 3118 h 723"/>
                                <a:gd name="T36" fmla="+- 0 10705 2820"/>
                                <a:gd name="T37" fmla="*/ T36 w 7894"/>
                                <a:gd name="T38" fmla="+- 0 3113 2418"/>
                                <a:gd name="T39" fmla="*/ 3113 h 723"/>
                                <a:gd name="T40" fmla="+- 0 10714 2820"/>
                                <a:gd name="T41" fmla="*/ T40 w 7894"/>
                                <a:gd name="T42" fmla="+- 0 3084 2418"/>
                                <a:gd name="T43" fmla="*/ 3084 h 7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894" h="723">
                                  <a:moveTo>
                                    <a:pt x="7894" y="666"/>
                                  </a:moveTo>
                                  <a:lnTo>
                                    <a:pt x="7646" y="666"/>
                                  </a:lnTo>
                                  <a:lnTo>
                                    <a:pt x="7687" y="668"/>
                                  </a:lnTo>
                                  <a:lnTo>
                                    <a:pt x="7699" y="670"/>
                                  </a:lnTo>
                                  <a:lnTo>
                                    <a:pt x="7729" y="676"/>
                                  </a:lnTo>
                                  <a:lnTo>
                                    <a:pt x="7782" y="691"/>
                                  </a:lnTo>
                                  <a:lnTo>
                                    <a:pt x="7825" y="708"/>
                                  </a:lnTo>
                                  <a:lnTo>
                                    <a:pt x="7855" y="720"/>
                                  </a:lnTo>
                                  <a:lnTo>
                                    <a:pt x="7883" y="700"/>
                                  </a:lnTo>
                                  <a:lnTo>
                                    <a:pt x="7885" y="695"/>
                                  </a:lnTo>
                                  <a:lnTo>
                                    <a:pt x="7894" y="666"/>
                                  </a:lnTo>
                                  <a:close/>
                                </a:path>
                              </a:pathLst>
                            </a:custGeom>
                            <a:solidFill>
                              <a:srgbClr val="80B3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18"/>
                          <wps:cNvSpPr>
                            <a:spLocks/>
                          </wps:cNvSpPr>
                          <wps:spPr bwMode="auto">
                            <a:xfrm>
                              <a:off x="2820" y="2418"/>
                              <a:ext cx="7894" cy="723"/>
                            </a:xfrm>
                            <a:custGeom>
                              <a:avLst/>
                              <a:gdLst>
                                <a:gd name="T0" fmla="+- 0 9988 2820"/>
                                <a:gd name="T1" fmla="*/ T0 w 7894"/>
                                <a:gd name="T2" fmla="+- 0 2418 2418"/>
                                <a:gd name="T3" fmla="*/ 2418 h 723"/>
                                <a:gd name="T4" fmla="+- 0 2820 2820"/>
                                <a:gd name="T5" fmla="*/ T4 w 7894"/>
                                <a:gd name="T6" fmla="+- 0 2437 2418"/>
                                <a:gd name="T7" fmla="*/ 2437 h 723"/>
                                <a:gd name="T8" fmla="+- 0 2820 2820"/>
                                <a:gd name="T9" fmla="*/ T8 w 7894"/>
                                <a:gd name="T10" fmla="+- 0 3130 2418"/>
                                <a:gd name="T11" fmla="*/ 3130 h 723"/>
                                <a:gd name="T12" fmla="+- 0 10425 2820"/>
                                <a:gd name="T13" fmla="*/ T12 w 7894"/>
                                <a:gd name="T14" fmla="+- 0 3085 2418"/>
                                <a:gd name="T15" fmla="*/ 3085 h 723"/>
                                <a:gd name="T16" fmla="+- 0 10446 2820"/>
                                <a:gd name="T17" fmla="*/ T16 w 7894"/>
                                <a:gd name="T18" fmla="+- 0 3084 2418"/>
                                <a:gd name="T19" fmla="*/ 3084 h 723"/>
                                <a:gd name="T20" fmla="+- 0 10714 2820"/>
                                <a:gd name="T21" fmla="*/ T20 w 7894"/>
                                <a:gd name="T22" fmla="+- 0 3084 2418"/>
                                <a:gd name="T23" fmla="*/ 3084 h 723"/>
                                <a:gd name="T24" fmla="+- 0 10828 2820"/>
                                <a:gd name="T25" fmla="*/ T24 w 7894"/>
                                <a:gd name="T26" fmla="+- 0 2693 2418"/>
                                <a:gd name="T27" fmla="*/ 2693 h 723"/>
                                <a:gd name="T28" fmla="+- 0 10833 2820"/>
                                <a:gd name="T29" fmla="*/ T28 w 7894"/>
                                <a:gd name="T30" fmla="+- 0 2674 2418"/>
                                <a:gd name="T31" fmla="*/ 2674 h 723"/>
                                <a:gd name="T32" fmla="+- 0 10840 2820"/>
                                <a:gd name="T33" fmla="*/ T32 w 7894"/>
                                <a:gd name="T34" fmla="+- 0 2637 2418"/>
                                <a:gd name="T35" fmla="*/ 2637 h 723"/>
                                <a:gd name="T36" fmla="+- 0 10844 2820"/>
                                <a:gd name="T37" fmla="*/ T36 w 7894"/>
                                <a:gd name="T38" fmla="+- 0 2600 2418"/>
                                <a:gd name="T39" fmla="*/ 2600 h 723"/>
                                <a:gd name="T40" fmla="+- 0 10844 2820"/>
                                <a:gd name="T41" fmla="*/ T40 w 7894"/>
                                <a:gd name="T42" fmla="+- 0 2567 2418"/>
                                <a:gd name="T43" fmla="*/ 2567 h 723"/>
                                <a:gd name="T44" fmla="+- 0 10813 2820"/>
                                <a:gd name="T45" fmla="*/ T44 w 7894"/>
                                <a:gd name="T46" fmla="+- 0 2494 2418"/>
                                <a:gd name="T47" fmla="*/ 2494 h 723"/>
                                <a:gd name="T48" fmla="+- 0 10737 2820"/>
                                <a:gd name="T49" fmla="*/ T48 w 7894"/>
                                <a:gd name="T50" fmla="+- 0 2446 2418"/>
                                <a:gd name="T51" fmla="*/ 2446 h 723"/>
                                <a:gd name="T52" fmla="+- 0 10699 2820"/>
                                <a:gd name="T53" fmla="*/ T52 w 7894"/>
                                <a:gd name="T54" fmla="+- 0 2435 2418"/>
                                <a:gd name="T55" fmla="*/ 2435 h 723"/>
                                <a:gd name="T56" fmla="+- 0 10697 2820"/>
                                <a:gd name="T57" fmla="*/ T56 w 7894"/>
                                <a:gd name="T58" fmla="+- 0 2434 2418"/>
                                <a:gd name="T59" fmla="*/ 2434 h 723"/>
                                <a:gd name="T60" fmla="+- 0 10654 2820"/>
                                <a:gd name="T61" fmla="*/ T60 w 7894"/>
                                <a:gd name="T62" fmla="+- 0 2427 2418"/>
                                <a:gd name="T63" fmla="*/ 2427 h 723"/>
                                <a:gd name="T64" fmla="+- 0 10609 2820"/>
                                <a:gd name="T65" fmla="*/ T64 w 7894"/>
                                <a:gd name="T66" fmla="+- 0 2423 2418"/>
                                <a:gd name="T67" fmla="*/ 2423 h 723"/>
                                <a:gd name="T68" fmla="+- 0 10591 2820"/>
                                <a:gd name="T69" fmla="*/ T68 w 7894"/>
                                <a:gd name="T70" fmla="+- 0 2422 2418"/>
                                <a:gd name="T71" fmla="*/ 2422 h 723"/>
                                <a:gd name="T72" fmla="+- 0 9988 2820"/>
                                <a:gd name="T73" fmla="*/ T72 w 7894"/>
                                <a:gd name="T74" fmla="+- 0 2418 2418"/>
                                <a:gd name="T75" fmla="*/ 2418 h 7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7894" h="723">
                                  <a:moveTo>
                                    <a:pt x="7168" y="0"/>
                                  </a:moveTo>
                                  <a:lnTo>
                                    <a:pt x="0" y="19"/>
                                  </a:lnTo>
                                  <a:lnTo>
                                    <a:pt x="0" y="712"/>
                                  </a:lnTo>
                                  <a:lnTo>
                                    <a:pt x="7605" y="667"/>
                                  </a:lnTo>
                                  <a:lnTo>
                                    <a:pt x="7626" y="666"/>
                                  </a:lnTo>
                                  <a:lnTo>
                                    <a:pt x="7894" y="666"/>
                                  </a:lnTo>
                                  <a:lnTo>
                                    <a:pt x="8008" y="275"/>
                                  </a:lnTo>
                                  <a:lnTo>
                                    <a:pt x="8013" y="256"/>
                                  </a:lnTo>
                                  <a:lnTo>
                                    <a:pt x="8020" y="219"/>
                                  </a:lnTo>
                                  <a:lnTo>
                                    <a:pt x="8024" y="182"/>
                                  </a:lnTo>
                                  <a:lnTo>
                                    <a:pt x="8024" y="149"/>
                                  </a:lnTo>
                                  <a:lnTo>
                                    <a:pt x="7993" y="76"/>
                                  </a:lnTo>
                                  <a:lnTo>
                                    <a:pt x="7917" y="28"/>
                                  </a:lnTo>
                                  <a:lnTo>
                                    <a:pt x="7879" y="17"/>
                                  </a:lnTo>
                                  <a:lnTo>
                                    <a:pt x="7877" y="16"/>
                                  </a:lnTo>
                                  <a:lnTo>
                                    <a:pt x="7834" y="9"/>
                                  </a:lnTo>
                                  <a:lnTo>
                                    <a:pt x="7789" y="5"/>
                                  </a:lnTo>
                                  <a:lnTo>
                                    <a:pt x="7771" y="4"/>
                                  </a:lnTo>
                                  <a:lnTo>
                                    <a:pt x="7168" y="0"/>
                                  </a:lnTo>
                                  <a:close/>
                                </a:path>
                              </a:pathLst>
                            </a:custGeom>
                            <a:solidFill>
                              <a:srgbClr val="80B3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071" y="714"/>
                              <a:ext cx="9783" cy="2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w14:anchorId="164A67F1" id="Группа 5" o:spid="_x0000_s1026" style="position:absolute;margin-left:69.7pt;margin-top:116.4pt;width:430.45pt;height:127.85pt;z-index:-251654144;mso-position-horizontal-relative:page;mso-position-vertical-relative:page" coordorigin="1071,714" coordsize="9784,2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">
                <v:group id="Group 3" o:spid="_x0000_s1027" style="position:absolute;left:2803;top:2327;width:7983;height:1205" coordorigin="2803,2327" coordsize="7983,1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shape id="Freeform 4" o:spid="_x0000_s1028" style="position:absolute;left:2803;top:2327;width:7983;height:1205;visibility:visible;mso-wrap-style:square;v-text-anchor:top" coordsize="7983,1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NDnsAA&#10;AADbAAAADwAAAGRycy9kb3ducmV2LnhtbERPzWrCQBC+F3yHZYTemo05VE1dxVgKvQgx9gGG7JgN&#10;ZmdDdjXp23cLgrf5+H5ns5tsJ+40+NaxgkWSgiCunW65UfBz/npbgfABWWPnmBT8kofddvaywVy7&#10;kU90r0IjYgj7HBWYEPpcSl8bsugT1xNH7uIGiyHCoZF6wDGG205mafouLbYcGwz2dDBUX6ubVbAu&#10;PztallL2zeJYFNlFF8ZqpV7n0/4DRKApPMUP97eO8zP4/yUeIL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JNDnsAAAADbAAAADwAAAAAAAAAAAAAAAACYAgAAZHJzL2Rvd25y&#10;ZXYueG1sUEsFBgAAAAAEAAQA9QAAAIUDAAAAAA==&#10;" path="m7983,849r-726,l7536,851r23,1l7574,877r,8l7573,892r-2,9l7566,919r-7,21l7552,962r-6,24l7543,997r-3,12l7539,1022r-2,12l7537,1059r19,61l7599,1165r54,28l7664,1196r10,3l7684,1201r11,2l7706,1204r10,1l7727,1204r22,-2l7813,1181r38,-27l7861,1146r39,-55l7929,1021r25,-81l7971,890r12,-41xe" fillcolor="#80b3df" stroked="f">
                    <v:path arrowok="t" o:connecttype="custom" o:connectlocs="7983,3176;7257,3176;7536,3178;7559,3179;7574,3204;7574,3212;7573,3219;7571,3228;7566,3246;7559,3267;7552,3289;7546,3313;7543,3324;7540,3336;7539,3349;7537,3361;7537,3386;7556,3447;7599,3492;7653,3520;7664,3523;7674,3526;7684,3528;7695,3530;7706,3531;7716,3532;7727,3531;7749,3529;7813,3508;7851,3481;7861,3473;7900,3418;7929,3348;7954,3267;7971,3217;7983,3176" o:connectangles="0,0,0,0,0,0,0,0,0,0,0,0,0,0,0,0,0,0,0,0,0,0,0,0,0,0,0,0,0,0,0,0,0,0,0,0"/>
                  </v:shape>
                  <v:shape id="Freeform 5" o:spid="_x0000_s1029" style="position:absolute;left:2803;top:2327;width:7983;height:1205;visibility:visible;mso-wrap-style:square;v-text-anchor:top" coordsize="7983,1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mBcAA&#10;AADbAAAADwAAAGRycy9kb3ducmV2LnhtbERP22rCQBB9L/gPywh9q5uk0Gp0E4wi9KXg7QOG7JgN&#10;ZmdDdtX4991CoW9zONdZlaPtxJ0G3zpWkM4SEMS10y03Cs6n3dschA/IGjvHpOBJHspi8rLCXLsH&#10;H+h+DI2IIexzVGBC6HMpfW3Iop+5njhyFzdYDBEOjdQDPmK47WSWJB/SYsuxwWBPG0P19XizChb7&#10;bUefeyn7Jv2uquyiK2O1Uq/Tcb0EEWgM/+I/95eO89/h95d4gC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9/mBcAAAADbAAAADwAAAAAAAAAAAAAAAACYAgAAZHJzL2Rvd25y&#10;ZXYueG1sUEsFBgAAAAAEAAQA9QAAAIUDAAAAAA==&#10;" path="m64,14l,14,,894r24,l42,893r22,l7983,849r22,-73l8023,715r18,-61l8059,592r32,-118l8117,373r13,-59l8134,298r2,-14l8138,274r1,-20l8140,235r-1,-17l8125,155,8086,94,8029,51,7972,27,64,14xe" fillcolor="#80b3df" stroked="f">
                    <v:path arrowok="t" o:connecttype="custom" o:connectlocs="64,2341;0,2341;0,3221;24,3221;42,3220;64,3220;7983,3176;8005,3103;8023,3042;8041,2981;8059,2919;8091,2801;8117,2700;8130,2641;8134,2625;8136,2611;8138,2601;8139,2581;8140,2562;8139,2545;8125,2482;8086,2421;8029,2378;7972,2354;64,2341;64,2341" o:connectangles="0,0,0,0,0,0,0,0,0,0,0,0,0,0,0,0,0,0,0,0,0,0,0,0,0,0"/>
                  </v:shape>
                  <v:shape id="Freeform 6" o:spid="_x0000_s1030" style="position:absolute;left:2803;top:2327;width:7983;height:1205;visibility:visible;mso-wrap-style:square;v-text-anchor:top" coordsize="7983,1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Z+ccAA&#10;AADbAAAADwAAAGRycy9kb3ducmV2LnhtbERP22rCQBB9L/gPywh9q5uE0mp0E4wi9KXg7QOG7JgN&#10;ZmdDdtX4991CoW9zONdZlaPtxJ0G3zpWkM4SEMS10y03Cs6n3dschA/IGjvHpOBJHspi8rLCXLsH&#10;H+h+DI2IIexzVGBC6HMpfW3Iop+5njhyFzdYDBEOjdQDPmK47WSWJB/SYsuxwWBPG0P19XizChb7&#10;bUefeyn7Jv2uquyiK2O1Uq/Tcb0EEWgM/+I/95eO89/h95d4gC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DZ+ccAAAADbAAAADwAAAAAAAAAAAAAAAACYAgAAZHJzL2Rvd25y&#10;ZXYueG1sUEsFBgAAAAAEAAQA9QAAAIUDAAAAAA==&#10;" path="m7795,l64,14r7862,l7910,11,7845,3,7812,1,7795,xe" fillcolor="#80b3df" stroked="f">
                    <v:path arrowok="t" o:connecttype="custom" o:connectlocs="7795,2327;64,2341;7926,2341;7910,2338;7845,2330;7812,2328;7795,2327" o:connectangles="0,0,0,0,0,0,0"/>
                  </v:shape>
                </v:group>
                <v:group id="Group 7" o:spid="_x0000_s1031" style="position:absolute;left:10413;top:3221;width:263;height:254" coordorigin="10413,3221" coordsize="263,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Freeform 8" o:spid="_x0000_s1032" style="position:absolute;left:10413;top:3221;width:263;height:254;visibility:visible;mso-wrap-style:square;v-text-anchor:top" coordsize="263,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MqrbwA&#10;AADbAAAADwAAAGRycy9kb3ducmV2LnhtbERPyQrCMBC9C/5DGMGbpoq4VKOIoPUkuN2HZmyLzaQ0&#10;UevfG0HwNo+3zmLVmFI8qXaFZQWDfgSCOLW64EzB5bztTUE4j6yxtEwK3uRgtWy3Fhhr++IjPU8+&#10;EyGEXYwKcu+rWEqX5mTQ9W1FHLibrQ36AOtM6hpfIdyUchhFY2mw4NCQY0WbnNL76WEUTKIEdwdX&#10;3MtJcp2OsrOfpYlWqttp1nMQnhr/F//cex3mj+H7SzhALj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ikyqtvAAAANsAAAAPAAAAAAAAAAAAAAAAAJgCAABkcnMvZG93bnJldi54&#10;bWxQSwUGAAAAAAQABAD1AAAAgQMAAAAA&#10;" path="m60,105r-6,l49,105r-5,1l1,156,,165r1,8l35,228r61,24l119,253r12,-1l191,231r53,-54l260,131r2,-7l263,119r-133,l127,119r-17,-4l91,109,81,107,70,105r-5,l60,105xe" stroked="f">
                    <v:path arrowok="t" o:connecttype="custom" o:connectlocs="60,3326;54,3326;49,3326;44,3327;1,3377;0,3386;1,3394;35,3449;96,3473;119,3474;131,3473;191,3452;244,3398;260,3352;262,3345;263,3340;130,3340;127,3340;110,3336;91,3330;81,3328;70,3326;65,3326;60,3326" o:connectangles="0,0,0,0,0,0,0,0,0,0,0,0,0,0,0,0,0,0,0,0,0,0,0,0"/>
                  </v:shape>
                  <v:shape id="Freeform 9" o:spid="_x0000_s1033" style="position:absolute;left:10413;top:3221;width:263;height:254;visibility:visible;mso-wrap-style:square;v-text-anchor:top" coordsize="263,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PNsAA&#10;AADbAAAADwAAAGRycy9kb3ducmV2LnhtbERPTWuDQBC9F/oflgnkVteEUq1xDSWQ2lOgMb0P7kRF&#10;d1bcTWL+fbcQ6G0e73Py7WwGcaXJdZYVrKIYBHFtdceNglO1f0lBOI+scbBMCu7kYFs8P+WYaXvj&#10;b7oefSNCCLsMFbTej5mUrm7JoIvsSBy4s50M+gCnRuoJbyHcDHIdx2/SYMehocWRdi3V/fFiFCRx&#10;iZ8H1/VDUv6kr03l3+tSK7VczB8bEJ5m/y9+uL90mJ/A3y/hAFn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d+PNsAAAADbAAAADwAAAAAAAAAAAAAAAACYAgAAZHJzL2Rvd25y&#10;ZXYueG1sUEsFBgAAAAAEAAQA9QAAAIUDAAAAAA==&#10;" path="m204,l161,58r-14,52l146,113r-2,2l142,117r-5,2l134,119r129,l263,117r,-5l263,103r,-7l262,89r-1,-8l260,75,255,61r-4,-8l248,46,209,1,204,xe" stroked="f">
                    <v:path arrowok="t" o:connecttype="custom" o:connectlocs="204,3221;161,3279;147,3331;146,3334;144,3336;142,3338;137,3340;134,3340;263,3340;263,3338;263,3333;263,3324;263,3317;262,3310;261,3302;260,3296;255,3282;251,3274;248,3267;209,3222;204,3221" o:connectangles="0,0,0,0,0,0,0,0,0,0,0,0,0,0,0,0,0,0,0,0,0"/>
                  </v:shape>
                </v:group>
                <v:group id="Group 10" o:spid="_x0000_s1034" style="position:absolute;left:10430;top:3188;width:103;height:83" coordorigin="10430,3188" coordsize="10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Freeform 11" o:spid="_x0000_s1035" style="position:absolute;left:10430;top:3188;width:103;height:83;visibility:visible;mso-wrap-style:square;v-text-anchor:top" coordsize="103,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KFIsMA&#10;AADbAAAADwAAAGRycy9kb3ducmV2LnhtbERPS2vCQBC+C/6HZYTedNcepI2u4gOxFIoYLbkO2WkS&#10;zM6m2W1M++u7hYK3+fies1j1thYdtb5yrGE6USCIc2cqLjRczvvxEwgfkA3WjknDN3lYLYeDBSbG&#10;3fhEXRoKEUPYJ6ihDKFJpPR5SRb9xDXEkftwrcUQYVtI0+IthttaPio1kxYrjg0lNrQtKb+mX1bD&#10;7qC6z83PWy7fs2OWkpwdM/Wq9cOoX89BBOrDXfzvfjFx/jP8/RIP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KFIsMAAADbAAAADwAAAAAAAAAAAAAAAACYAgAAZHJzL2Rv&#10;d25yZXYueG1sUEsFBgAAAAAEAAQA9QAAAIgDAAAAAA==&#10;" path="m68,l52,,43,1,36,2,1,56,,62r,5l,71r,4l1,77r7,3l12,81r5,1l27,82r12,l91,53r5,-6l99,39r2,-7l101,28r1,-3l75,,68,xe" stroked="f">
                    <v:path arrowok="t" o:connecttype="custom" o:connectlocs="68,3188;52,3188;43,3189;36,3190;1,3244;0,3250;0,3255;0,3259;0,3263;1,3265;8,3268;12,3269;17,3270;27,3270;39,3270;91,3241;96,3235;99,3227;101,3220;101,3216;102,3213;75,3188;68,3188" o:connectangles="0,0,0,0,0,0,0,0,0,0,0,0,0,0,0,0,0,0,0,0,0,0,0"/>
                  </v:shape>
                </v:group>
                <v:group id="Group 12" o:spid="_x0000_s1036" style="position:absolute;left:2377;top:2380;width:8372;height:826" coordorigin="2377,2380" coordsize="8372,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Freeform 13" o:spid="_x0000_s1037" style="position:absolute;left:2377;top:2380;width:8372;height:826;visibility:visible;mso-wrap-style:square;v-text-anchor:top" coordsize="8372,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Yau8EA&#10;AADbAAAADwAAAGRycy9kb3ducmV2LnhtbESPQYvCMBSE7wv+h/AEb2uqB5FqFBEELxbW9eDx0Tzb&#10;YvNeTVKt/36zsLDHYWa+YdbbwbXqST40wgZm0wwUcSm24crA5fvwuQQVIrLFVpgMvCnAdjP6WGNu&#10;5cVf9DzHSiUIhxwN1DF2udahrMlhmEpHnLybeIcxSV9p6/GV4K7V8yxbaIcNp4UaO9rXVN7PvTNA&#10;x6KVnRTX+8lJ4R99uPaXpTGT8bBbgYo0xP/wX/toDcxn8Psl/QC9+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2GrvBAAAA2wAAAA8AAAAAAAAAAAAAAAAAmAIAAGRycy9kb3du&#10;cmV2LnhtbFBLBQYAAAAABAAEAPUAAACGAwAAAAA=&#10;" path="m8372,745r-374,l8023,746r25,1l8070,748r79,11l8217,778r35,14l8268,798r59,28l8333,826r2,-1l8337,824r3,-3l8343,817r4,-7l8351,801r9,-22l8370,752r2,-7xe" stroked="f">
                    <v:path arrowok="t" o:connecttype="custom" o:connectlocs="8372,3125;7998,3125;8023,3126;8048,3127;8070,3128;8149,3139;8217,3158;8252,3172;8268,3178;8327,3206;8333,3206;8335,3205;8337,3204;8340,3201;8343,3197;8347,3190;8351,3181;8360,3159;8370,3132;8372,3125" o:connectangles="0,0,0,0,0,0,0,0,0,0,0,0,0,0,0,0,0,0,0,0"/>
                  </v:shape>
                  <v:shape id="Freeform 14" o:spid="_x0000_s1038" style="position:absolute;left:2377;top:2380;width:8372;height:826;visibility:visible;mso-wrap-style:square;v-text-anchor:top" coordsize="8372,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SEzMIA&#10;AADbAAAADwAAAGRycy9kb3ducmV2LnhtbESPT2vCQBTE70K/w/IKvemmORSJriJCwUsD/jl4fGSf&#10;STD7XtzdaPrt3ULB4zAzv2GW69F16k4+tMIGPmcZKOJKbMu1gdPxezoHFSKyxU6YDPxSgPXqbbLE&#10;wsqD93Q/xFolCIcCDTQx9oXWoWrIYZhJT5y8i3iHMUlfa+vxkeCu03mWfWmHLaeFBnvaNlRdD4Mz&#10;QLuyk42U5+uPk9LfhnAeTnNjPt7HzQJUpDG+wv/tnTWQ5/D3Jf0Av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JITMwgAAANsAAAAPAAAAAAAAAAAAAAAAAJgCAABkcnMvZG93&#10;bnJldi54bWxQSwUGAAAAAAQABAD1AAAAhwMAAAAA&#10;" path="m56,17l,17,,790r56,l8372,745r8,-24l8391,685r11,-37l8414,608r12,-40l8437,529r11,-37l8458,457r9,-32l8474,398r6,-20l8484,363r4,-13l8492,335r4,-15l8499,303r5,-16l8507,271r3,-14l8512,245r2,-17l8515,211r,-16l8514,180r-2,-15l8508,152r-4,-13l8470,85,8417,46,8358,22,176,22,56,18r,-1xe" stroked="f">
                    <v:path arrowok="t" o:connecttype="custom" o:connectlocs="56,2397;0,2397;0,3170;56,3170;8372,3125;8380,3101;8391,3065;8402,3028;8414,2988;8426,2948;8437,2909;8448,2872;8458,2837;8467,2805;8474,2778;8480,2758;8484,2743;8488,2730;8492,2715;8496,2700;8499,2683;8504,2667;8507,2651;8510,2637;8512,2625;8514,2608;8515,2591;8515,2575;8514,2560;8512,2545;8508,2532;8504,2519;8470,2465;8417,2426;8358,2402;176,2402;56,2398;56,2397" o:connectangles="0,0,0,0,0,0,0,0,0,0,0,0,0,0,0,0,0,0,0,0,0,0,0,0,0,0,0,0,0,0,0,0,0,0,0,0,0,0"/>
                  </v:shape>
                  <v:shape id="Freeform 15" o:spid="_x0000_s1039" style="position:absolute;left:2377;top:2380;width:8372;height:826;visibility:visible;mso-wrap-style:square;v-text-anchor:top" coordsize="8372,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ghV8IA&#10;AADbAAAADwAAAGRycy9kb3ducmV2LnhtbESPQWvCQBSE70L/w/IKvelGBZHoKiIUvDSg9eDxkX1N&#10;gtn30t2Nxn/fFYQeh5n5hllvB9eqG/nQCBuYTjJQxKXYhisD5+/P8RJUiMgWW2Ey8KAA283baI25&#10;lTsf6XaKlUoQDjkaqGPscq1DWZPDMJGOOHk/4h3GJH2lrcd7grtWz7JsoR02nBZq7GhfU3k99c4A&#10;HYpWdlJcrl9OCv/bh0t/Xhrz8T7sVqAiDfE//GofrIHZHJ5f0g/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aCFXwgAAANsAAAAPAAAAAAAAAAAAAAAAAJgCAABkcnMvZG93&#10;bnJldi54bWxQSwUGAAAAAAQABAD1AAAAhwMAAAAA&#10;" path="m8208,l176,22r8182,l8353,20r-14,-3l8325,13,8281,5,8267,4,8237,1,8208,xe" stroked="f">
                    <v:path arrowok="t" o:connecttype="custom" o:connectlocs="8208,2380;176,2402;8358,2402;8353,2400;8339,2397;8325,2393;8281,2385;8267,2384;8237,2381;8208,2380" o:connectangles="0,0,0,0,0,0,0,0,0,0"/>
                  </v:shape>
                </v:group>
                <v:group id="Group 16" o:spid="_x0000_s1040" style="position:absolute;left:2820;top:2418;width:7894;height:723" coordorigin="2820,2418" coordsize="7894,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shape id="Freeform 17" o:spid="_x0000_s1041" style="position:absolute;left:2820;top:2418;width:7894;height:723;visibility:visible;mso-wrap-style:square;v-text-anchor:top" coordsize="7894,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AilsMA&#10;AADbAAAADwAAAGRycy9kb3ducmV2LnhtbESPzWrDMBCE74W8g9hAL6WRUtPWcaOE0B/oNW4eYLE2&#10;lhtrZaxt4r59VSj0OMzMN8x6O4VenWlMXWQLy4UBRdxE13Fr4fDxdluCSoLssI9MFr4pwXYzu1pj&#10;5eKF93SupVUZwqlCC15kqLROjaeAaREH4uwd4xhQshxb7Ua8ZHjo9Z0xDzpgx3nB40DPnppT/RUs&#10;yMp8vp4e9YuRqaz39zeHsvDG2uv5tHsCJTTJf/iv/e4sFAX8fsk/QG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AilsMAAADbAAAADwAAAAAAAAAAAAAAAACYAgAAZHJzL2Rv&#10;d25yZXYueG1sUEsFBgAAAAAEAAQA9QAAAIgDAAAAAA==&#10;" path="m7894,666r-248,l7687,668r12,2l7729,676r53,15l7825,708r30,12l7883,700r2,-5l7894,666xe" fillcolor="#80b3df" stroked="f">
                    <v:path arrowok="t" o:connecttype="custom" o:connectlocs="7894,3084;7646,3084;7687,3086;7699,3088;7729,3094;7782,3109;7825,3126;7855,3138;7883,3118;7885,3113;7894,3084" o:connectangles="0,0,0,0,0,0,0,0,0,0,0"/>
                  </v:shape>
                  <v:shape id="Freeform 18" o:spid="_x0000_s1042" style="position:absolute;left:2820;top:2418;width:7894;height:723;visibility:visible;mso-wrap-style:square;v-text-anchor:top" coordsize="7894,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m64sMA&#10;AADbAAAADwAAAGRycy9kb3ducmV2LnhtbESPwU7DMBBE70j8g7WVuCBqQ4GGtG6FKEi9NvQDVvE2&#10;Do3XUby04e9rJCSOo5l5o1mux9CpEw2pjWzhfmpAEdfRtdxY2H9+3BWgkiA77CKThR9KsF5dXy2x&#10;dPHMOzpV0qgM4VSiBS/Sl1qn2lPANI09cfYOcQgoWQ6NdgOeMzx0+sGYZx2w5bzgsac3T/Wx+g4W&#10;5MV8vR/nemNkLKrd0+2+mHlj7c1kfF2AEhrlP/zX3joLs0f4/ZJ/gF5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m64sMAAADbAAAADwAAAAAAAAAAAAAAAACYAgAAZHJzL2Rv&#10;d25yZXYueG1sUEsFBgAAAAAEAAQA9QAAAIgDAAAAAA==&#10;" path="m7168,l,19,,712,7605,667r21,-1l7894,666,8008,275r5,-19l8020,219r4,-37l8024,149,7993,76,7917,28,7879,17r-2,-1l7834,9,7789,5,7771,4,7168,xe" fillcolor="#80b3df" stroked="f">
                    <v:path arrowok="t" o:connecttype="custom" o:connectlocs="7168,2418;0,2437;0,3130;7605,3085;7626,3084;7894,3084;8008,2693;8013,2674;8020,2637;8024,2600;8024,2567;7993,2494;7917,2446;7879,2435;7877,2434;7834,2427;7789,2423;7771,2422;7168,2418" o:connectangles="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43" type="#_x0000_t75" style="position:absolute;left:1071;top:714;width:9783;height:2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fiL3DAAAA2wAAAA8AAABkcnMvZG93bnJldi54bWxEj0GLwjAUhO+C/yE8wZum66KUrlF2Fxc8&#10;iGDbg8dH87atNi+liVr/vREEj8PMfMMs171pxJU6V1tW8DGNQBAXVtdcKsizv0kMwnlkjY1lUnAn&#10;B+vVcLDERNsbH+ia+lIECLsEFVTet4mUrqjIoJvaljh4/7Yz6IPsSqk7vAW4aeQsihbSYM1hocKW&#10;fisqzunFKEj3cXaJ897mu/2x2G7syf24TKnxqP/+AuGp9+/wq73VCj7n8PwSfoB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h+IvcMAAADbAAAADwAAAAAAAAAAAAAAAACf&#10;AgAAZHJzL2Rvd25yZXYueG1sUEsFBgAAAAAEAAQA9wAAAI8DAAAAAA==&#10;">
                    <v:imagedata r:id="rId67" o:title=""/>
                  </v:shape>
                </v:group>
                <w10:wrap anchorx="page" anchory="page"/>
              </v:group>
            </w:pict>
          </mc:Fallback>
        </mc:AlternateContent>
      </w:r>
      <w:r>
        <w:t>Жемчужинка — детская страница</w:t>
      </w:r>
      <w:bookmarkEnd w:id="7"/>
      <w:bookmarkEnd w:id="8"/>
      <w:bookmarkEnd w:id="15"/>
    </w:p>
    <w:p w:rsidR="00316BBE" w:rsidRDefault="00316BBE" w:rsidP="00316BBE"/>
    <w:p w:rsidR="00316BBE" w:rsidRDefault="00316BBE" w:rsidP="00316BBE"/>
    <w:p w:rsidR="00316BBE" w:rsidRDefault="00316BBE" w:rsidP="00316BBE">
      <w:pPr>
        <w:tabs>
          <w:tab w:val="left" w:pos="3976"/>
        </w:tabs>
      </w:pPr>
      <w:r>
        <w:tab/>
      </w:r>
    </w:p>
    <w:p w:rsidR="00316BBE" w:rsidRDefault="00316BBE" w:rsidP="00316BBE"/>
    <w:p w:rsidR="00316BBE" w:rsidRDefault="00316BBE" w:rsidP="00316BBE"/>
    <w:p w:rsidR="00316BBE" w:rsidRDefault="00316BBE" w:rsidP="00316BBE"/>
    <w:p w:rsidR="0088752F" w:rsidRDefault="0088752F" w:rsidP="0088752F">
      <w:r>
        <w:t>Дорогие дети!</w:t>
      </w:r>
    </w:p>
    <w:p w:rsidR="00AD2558" w:rsidRDefault="00AD2558" w:rsidP="00AD2558">
      <w:r>
        <w:t>Поздравляем вас с Праздником, который называется «Возвышенность».</w:t>
      </w:r>
    </w:p>
    <w:p w:rsidR="00AD2558" w:rsidRDefault="00AD2558" w:rsidP="00AD2558">
      <w:r>
        <w:t>Давайте сейчас прочитаем молитву Абдул-Баха и попробуем выучить ее в течение этого месяца бахаи. Когда он закончится, наступит новый год. Да, настоящий новый год! И как будут рады ваши родители, если вы подарите им эту выученную наизусть молитву.</w:t>
      </w:r>
    </w:p>
    <w:p w:rsidR="00AD2558" w:rsidRPr="00AD2558" w:rsidRDefault="00AD2558" w:rsidP="00AD2558">
      <w:pPr>
        <w:ind w:left="720"/>
        <w:rPr>
          <w:i/>
        </w:rPr>
      </w:pPr>
      <w:r w:rsidRPr="00AD2558">
        <w:rPr>
          <w:i/>
        </w:rPr>
        <w:t>О Господи! Я — ребенок, позволь мне вырасти под сенью твоей чуткой заботы. Я — нежное растение, питай меня через излияния облаков Твоей щедрости. Я — младая поросль в саду любви, сделай меня плодоносящим древом.</w:t>
      </w:r>
    </w:p>
    <w:p w:rsidR="00AD2558" w:rsidRPr="00AD2558" w:rsidRDefault="00AD2558" w:rsidP="00AD2558">
      <w:pPr>
        <w:ind w:left="720"/>
        <w:rPr>
          <w:i/>
        </w:rPr>
      </w:pPr>
      <w:r w:rsidRPr="00AD2558">
        <w:rPr>
          <w:i/>
        </w:rPr>
        <w:t>Ты Могущественный, Сильный, Ты Вселюбящий, Всезнающий, Всевидящий.</w:t>
      </w:r>
    </w:p>
    <w:p w:rsidR="00AD2558" w:rsidRDefault="00AD2558" w:rsidP="00AD2558">
      <w:r>
        <w:t>Может быть, вам понятны не все слова в молитве? Давайте попробуем разобраться, например, что означает слово «поросль». Нам поможет слово «Сад». В саду растут деревья, некоторые только недавно посажены, они еще маленькие и называются «поросль». А еще в молитве вы просите, чтобы Бог сделал вас плодоносящим древом. В саду растут, например, яблони и груши. И осенью на них созревают вкусные яблоки и груши. Всё это — плоды, а деревья называются плодоносящими. А как же вы можете быть плодоносящими? Этот очень важный вопрос. Подумайте и найдите ответ на него самостоятельно. Мы уверены, что у вас это получится.</w:t>
      </w:r>
    </w:p>
    <w:p w:rsidR="00AD2558" w:rsidRDefault="00AD2558" w:rsidP="00AD2558">
      <w:r>
        <w:t>Для того чтобы вам легче было ответить, какие плоды вы должны вырастить, прочитайте слова Бахауллы: «Вы — плоды одного дерева, листья одной ветви. Относитесь друг к другу с величайшей любовью, исполнитесь духом согласия, дружелюбия и взаимной приязни». В этих словах, может быть, вы и найдете ответ?</w:t>
      </w:r>
    </w:p>
    <w:p w:rsidR="00AD2558" w:rsidRDefault="00AD2558" w:rsidP="00AD2558">
      <w:r>
        <w:t>А теперь послушайте одну из историй об Абдул-Баха.</w:t>
      </w:r>
    </w:p>
    <w:p w:rsidR="00AD2558" w:rsidRPr="008E5575" w:rsidRDefault="00AD2558" w:rsidP="00AD2558">
      <w:pPr>
        <w:ind w:left="720"/>
        <w:rPr>
          <w:i/>
        </w:rPr>
      </w:pPr>
      <w:r w:rsidRPr="008E5575">
        <w:rPr>
          <w:i/>
        </w:rPr>
        <w:t>У Абдул-Баха был очень красивый новый плащ. Он пошел в нем на прогулку в один из садов города Багдада. Когда Абдул-Баха вернулся с прогулки домой, друзья увидели, что плаща на Нем нет. Они догадались, что произошло. А как ты думаешь, куда пропал плащ?</w:t>
      </w:r>
    </w:p>
    <w:p w:rsidR="00AD2558" w:rsidRPr="008E5575" w:rsidRDefault="00AD2558" w:rsidP="00AD2558">
      <w:pPr>
        <w:ind w:left="720"/>
        <w:rPr>
          <w:i/>
        </w:rPr>
      </w:pPr>
      <w:r w:rsidRPr="008E5575">
        <w:rPr>
          <w:i/>
        </w:rPr>
        <w:t>Друзья спросили у Абдул-Баха: «А где же плащ?». Он ответил: «Когда я гулял в саду, то увидел нищего. Он с завистью смотрел на Мой плащ. И я понял, что мы оба несчастны. Я несчастен потому, что кто-то завидует Моей одежде, а нищий несчастен потому, что хочет иметь красивый новый плащ. И тогда я снял плащ и отдал его нищему. Так мы оба стали счастливы. Я стал счастлив потому, что помог нуждающемуся, а он оттого, что получил желаемое».</w:t>
      </w:r>
    </w:p>
    <w:p w:rsidR="0088752F" w:rsidRDefault="00AD2558" w:rsidP="00AD2558">
      <w:r>
        <w:t>Дорогие дети, а были ли у вас такие случаи, когда ваши друзья очень хотели, например, вашу игрушку или книжку? Как бы вы поступили сейчас в этой ситуации, зная, как вел себя Абдул-Баха?</w:t>
      </w:r>
    </w:p>
    <w:p w:rsidR="00316BBE" w:rsidRDefault="00316BBE" w:rsidP="00316BBE">
      <w:r>
        <w:t>.</w:t>
      </w:r>
      <w:r>
        <w:br w:type="page"/>
      </w:r>
    </w:p>
    <w:p w:rsidR="009F1CFB" w:rsidRPr="00A26F3A" w:rsidRDefault="009F1CFB" w:rsidP="009F1CFB">
      <w:pPr>
        <w:pStyle w:val="11"/>
      </w:pPr>
      <w:bookmarkStart w:id="16" w:name="_Toc413067497"/>
      <w:bookmarkEnd w:id="9"/>
      <w:r>
        <w:rPr>
          <w:noProof/>
        </w:rPr>
        <w:lastRenderedPageBreak/>
        <w:drawing>
          <wp:anchor distT="0" distB="0" distL="114300" distR="114300" simplePos="0" relativeHeight="251681792" behindDoc="0" locked="0" layoutInCell="1" allowOverlap="1" wp14:anchorId="464DAC31" wp14:editId="2CD3B92E">
            <wp:simplePos x="0" y="0"/>
            <wp:positionH relativeFrom="column">
              <wp:posOffset>4681999</wp:posOffset>
            </wp:positionH>
            <wp:positionV relativeFrom="paragraph">
              <wp:posOffset>395545</wp:posOffset>
            </wp:positionV>
            <wp:extent cx="1781691" cy="2520000"/>
            <wp:effectExtent l="38100" t="19050" r="47625" b="28067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ttachment2 (1)_Страница_01.png"/>
                    <pic:cNvPicPr/>
                  </pic:nvPicPr>
                  <pic:blipFill>
                    <a:blip r:embed="rId68">
                      <a:extLst>
                        <a:ext uri="{28A0092B-C50C-407E-A947-70E740481C1C}">
                          <a14:useLocalDpi xmlns:a14="http://schemas.microsoft.com/office/drawing/2010/main" val="0"/>
                        </a:ext>
                      </a:extLst>
                    </a:blip>
                    <a:stretch>
                      <a:fillRect/>
                    </a:stretch>
                  </pic:blipFill>
                  <pic:spPr>
                    <a:xfrm>
                      <a:off x="0" y="0"/>
                      <a:ext cx="1781691" cy="2520000"/>
                    </a:xfrm>
                    <a:prstGeom prst="roundRect">
                      <a:avLst>
                        <a:gd name="adj" fmla="val 8594"/>
                      </a:avLst>
                    </a:prstGeom>
                    <a:solidFill>
                      <a:srgbClr val="FFFFFF">
                        <a:shade val="85000"/>
                      </a:srgbClr>
                    </a:solidFill>
                    <a:ln>
                      <a:solidFill>
                        <a:srgbClr val="0070C0"/>
                      </a:solidFill>
                    </a:ln>
                    <a:effectLst>
                      <a:reflection blurRad="12700" stA="37000" endPos="9000" dist="5000" dir="5400000" sy="-100000" algn="bl" rotWithShape="0"/>
                    </a:effectLst>
                  </pic:spPr>
                </pic:pic>
              </a:graphicData>
            </a:graphic>
          </wp:anchor>
        </w:drawing>
      </w:r>
      <w:r>
        <w:t>Вестник Хукукулла №79, Султан 171 г. Э.Б.</w:t>
      </w:r>
      <w:bookmarkEnd w:id="16"/>
    </w:p>
    <w:p w:rsidR="009F1CFB" w:rsidRPr="0007342E" w:rsidRDefault="009F1CFB" w:rsidP="009F1CFB">
      <w:pPr>
        <w:ind w:left="720"/>
        <w:rPr>
          <w:i/>
        </w:rPr>
      </w:pPr>
      <w:r w:rsidRPr="0007342E">
        <w:rPr>
          <w:i/>
        </w:rPr>
        <w:t>То, что подобает вам, — это любовь к Богу и любовь к Тому, Кто есть Явление Сущности Его, и соблюдение всего, что Ему угодно было предписать вам, — если б только знали вы сие.</w:t>
      </w:r>
    </w:p>
    <w:p w:rsidR="009F1CFB" w:rsidRDefault="009F1CFB" w:rsidP="009F1CFB">
      <w:pPr>
        <w:jc w:val="right"/>
      </w:pPr>
      <w:r>
        <w:t>— Бахаулла, «Крупицы из Писаний», CXXXIX.</w:t>
      </w:r>
    </w:p>
    <w:p w:rsidR="009F1CFB" w:rsidRDefault="009F1CFB" w:rsidP="009F1CFB">
      <w:pPr>
        <w:pStyle w:val="21"/>
      </w:pPr>
      <w:r>
        <w:t>Послание от Международной коллегии Доверенных Хукукулла</w:t>
      </w:r>
    </w:p>
    <w:p w:rsidR="009F1CFB" w:rsidRDefault="009F1CFB" w:rsidP="009F1CFB">
      <w:r>
        <w:t xml:space="preserve">1 декабря 2014 года Международная коллегия Доверенных Хукукулла была рада назначить 31 Национальную и Региональную коллегии Доверенных по всему миру, что больше на одну по сравнению с прошлым сроком. 153 Заместителя Доверенных были назначены на новый срок. Международная коллегия Доверенных под руководством </w:t>
      </w:r>
      <w:hyperlink r:id="rId69" w:history="1">
        <w:r w:rsidRPr="00D54B1A">
          <w:rPr>
            <w:rStyle w:val="afff8"/>
          </w:rPr>
          <w:t>Всемирного Дома Справедливости</w:t>
        </w:r>
      </w:hyperlink>
      <w:r>
        <w:t xml:space="preserve"> переопределила юрисдикцию ряда коллегий и увеличила количество членов в некоторых из них, чтобы содействовать их деятельности и повысить их эффективность в обращении к основной массе населения бахаи. </w:t>
      </w:r>
    </w:p>
    <w:p w:rsidR="009F1CFB" w:rsidRDefault="009F1CFB" w:rsidP="009F1CFB">
      <w:r>
        <w:t xml:space="preserve">Мы выражаем нашу любовь и признательность каждому Заместителю Доверенного, кто принял приглашение служить на этой жизненно важной позиции, и заверяем каждого из вас в наших постоянных молитвах за успех ваших усилий по провозглашению этого могучего и преобразующего закона. Тем Заместителям, которые были освобождены для исполнения служения в других сферах, мы выражаем нашу искреннюю благодарность за ваши жертвенные усилия по взращиванию понимания и применения закона Хукукулла в жизнях друзей по всему миру. Мы горячо молимся, чтобы благословения сопутствовали вашим неустанным стараниям поддерживать и продвигать планы </w:t>
      </w:r>
      <w:hyperlink r:id="rId70" w:history="1">
        <w:r w:rsidRPr="00D54B1A">
          <w:rPr>
            <w:rStyle w:val="afff8"/>
          </w:rPr>
          <w:t>Всемирного Дома Справедливости</w:t>
        </w:r>
      </w:hyperlink>
      <w:r>
        <w:t>.</w:t>
      </w:r>
    </w:p>
    <w:p w:rsidR="009F1CFB" w:rsidRDefault="009F1CFB" w:rsidP="009F1CFB">
      <w:r>
        <w:t>У этого выпуска информационного бюллетеня Хукукулла мы изменили формат для того, чтобы усилить направленность на будущее и уменьшить акцент на том, что мы сделали в прошлом. Мы рады читать отчеты о планах и деятельности коллегий, Заместителей Доверенных и Представителей. По этим отчетам мы можем оценить эффективность ваших усилий, получить некоторое представление о наиболее эффективных и возвышенных подходах к просвещению друзей, выявить типы наиболее успешных мероприятий и событий, выяснить, смогли ли мы охватить основную массу населения бахаи в каждой области, а также определить эффективность нашего сотрудничества с другими институтами Веры.</w:t>
      </w:r>
    </w:p>
    <w:p w:rsidR="009F1CFB" w:rsidRDefault="009F1CFB" w:rsidP="009F1CFB">
      <w:r>
        <w:t xml:space="preserve">На следующих страницах мы расскажем о некоторых направлениях, по которым за последние месяцы усилия оказались плодотворными. Они сгруппированы под обобщающими заголовками в виде вопросов, отражающими те или иные достижения, что может оказаться полезным и для вашей деятельности. </w:t>
      </w:r>
    </w:p>
    <w:p w:rsidR="009F1CFB" w:rsidRDefault="009F1CFB" w:rsidP="009F1CFB">
      <w:r w:rsidRPr="00997DF2">
        <w:rPr>
          <w:noProof/>
        </w:rPr>
        <w:drawing>
          <wp:anchor distT="0" distB="0" distL="114300" distR="114300" simplePos="0" relativeHeight="251680768" behindDoc="0" locked="0" layoutInCell="1" allowOverlap="1" wp14:anchorId="5173EA55" wp14:editId="66F1A9CD">
            <wp:simplePos x="0" y="0"/>
            <wp:positionH relativeFrom="column">
              <wp:posOffset>3720213</wp:posOffset>
            </wp:positionH>
            <wp:positionV relativeFrom="paragraph">
              <wp:posOffset>191770</wp:posOffset>
            </wp:positionV>
            <wp:extent cx="2756715" cy="2065057"/>
            <wp:effectExtent l="19050" t="0" r="24765" b="220980"/>
            <wp:wrapSquare wrapText="bothSides"/>
            <wp:docPr id="11" name="Рисунок 11">
              <a:hlinkClick xmlns:a="http://schemas.openxmlformats.org/drawingml/2006/main" r:id="rId71" tooltip="Члены Международной коллегии Доверенных Хукукулла у могилы Главного Доверенного, Десницы Дела Божьего, д-ра Али-Мух̣аммада Варги"/>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56715" cy="2065057"/>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t xml:space="preserve">Завершая, разрешите заверить вас в нашей неизменной поддержке, нашей глубокой признательности за все ваши усилия и наших неустанных молитвах за успех вашего многоразличного служения закону Хукукулла. </w:t>
      </w:r>
    </w:p>
    <w:p w:rsidR="009F1CFB" w:rsidRDefault="009F1CFB" w:rsidP="009F1CFB">
      <w:r>
        <w:t>С теплыми приветствиями бахаи, Международная коллегия Доверенных Хукукулла.</w:t>
      </w:r>
    </w:p>
    <w:p w:rsidR="009F1CFB" w:rsidRDefault="009F1CFB" w:rsidP="009F1CFB">
      <w:r>
        <w:t>Члены Международной коллегии Доверенных Хукукулла у могилы Главного Доверенного, Десницы Дела Божьего, д-ра Али-Мух̣аммада Варги</w:t>
      </w:r>
    </w:p>
    <w:p w:rsidR="009F1CFB" w:rsidRDefault="009F1CFB" w:rsidP="009F1CFB"/>
    <w:p w:rsidR="009F1CFB" w:rsidRDefault="009F1CFB" w:rsidP="009F1CFB">
      <w:r>
        <w:br w:type="page"/>
      </w:r>
    </w:p>
    <w:p w:rsidR="009F1CFB" w:rsidRPr="004B500C" w:rsidRDefault="009F1CFB" w:rsidP="009F1CFB">
      <w:pPr>
        <w:ind w:left="720"/>
        <w:rPr>
          <w:i/>
        </w:rPr>
      </w:pPr>
      <w:r w:rsidRPr="004B500C">
        <w:rPr>
          <w:i/>
        </w:rPr>
        <w:lastRenderedPageBreak/>
        <w:t>«Главным аспектом обязанностей Заместителей и Представителей по всему миру по-прежнему будет просвещение верующих в отношении Права Бога. Необходимые знания должны передаваться с чувством умеренности и терпеливо, чтобы сердца верующих склонились к покорности положениям закона Хукукулла как части их страстного стремления следовать по пути духовного развития, предписанного Бахауллой. Наиболее важные черты закона должны быть представлены в как можно более простой форме, чтобы возлюбленные друзья, обязанные платить Хукукулла, не отступились от этого из-за неоправданного страха перед сложностью его применения». — Из письма Всемирного Дома Справедливости членам Международной коллегии Доверенных Хукукулла от 25 января 2005 г.</w:t>
      </w:r>
    </w:p>
    <w:p w:rsidR="009F1CFB" w:rsidRDefault="009F1CFB" w:rsidP="009F1CFB">
      <w:pPr>
        <w:pStyle w:val="21"/>
      </w:pPr>
      <w:r>
        <w:t>Достигаем ли мы охвата общей массы верующих?</w:t>
      </w:r>
    </w:p>
    <w:p w:rsidR="009F1CFB" w:rsidRPr="004B500C" w:rsidRDefault="009F1CFB" w:rsidP="009F1CFB">
      <w:pPr>
        <w:ind w:left="720"/>
        <w:rPr>
          <w:i/>
        </w:rPr>
      </w:pPr>
      <w:r w:rsidRPr="004B500C">
        <w:rPr>
          <w:i/>
        </w:rPr>
        <w:t>Верховный речет: «Смотри на человека как на залежь бесценных самоцветов. Только образование может извлечь сии сокровища и позволит человечеству обратить их себе на пользу». — Бахаулла, «Крупицы из Писаний», СХХII</w:t>
      </w:r>
    </w:p>
    <w:p w:rsidR="009F1CFB" w:rsidRDefault="009F1CFB" w:rsidP="009F1CFB">
      <w:r w:rsidRPr="004B500C">
        <w:rPr>
          <w:b/>
        </w:rPr>
        <w:t>Новая Зеландия:</w:t>
      </w:r>
      <w:r>
        <w:t xml:space="preserve"> В сентябре 2014 года коллегия Доверенных Хукукулла в Новой Зеландии провела ежегодный обучающий семинар для своих Представителей. На нем сделали презентации член Континентальной Коллегии Советников, член Национального Духовного Собрания и члены коллегии Доверенных. Такое участие привлекло к мероприятию внимание общины. «Коллегия считает, что семинар прошел в целом успешно и представляет собой существенный шаг в развитии знания среди большей части верующих о Праве Бога». Одно из обсуждений было посвящено спектру мероприятий, проводимых Представителями в разных частях страны. Они признали, что многие районы малонаселенны и, для сельской местности подходят иные методы, чем те, которые используются в городах.</w:t>
      </w:r>
    </w:p>
    <w:p w:rsidR="009F1CFB" w:rsidRDefault="009F1CFB" w:rsidP="009F1CFB">
      <w:pPr>
        <w:pStyle w:val="21"/>
      </w:pPr>
      <w:r>
        <w:t>Друзья медлят получать духовные благословения?</w:t>
      </w:r>
    </w:p>
    <w:p w:rsidR="009F1CFB" w:rsidRPr="004B500C" w:rsidRDefault="009F1CFB" w:rsidP="009F1CFB">
      <w:pPr>
        <w:rPr>
          <w:b/>
        </w:rPr>
      </w:pPr>
      <w:r w:rsidRPr="004B500C">
        <w:rPr>
          <w:b/>
        </w:rPr>
        <w:t>Письмо от одного верующего</w:t>
      </w:r>
    </w:p>
    <w:p w:rsidR="009F1CFB" w:rsidRDefault="009F1CFB" w:rsidP="009F1CFB">
      <w:r>
        <w:t>«На этой неделе исполняется мой 45-й «день рождения бахаи». Я стал бахаи в 1969 году, в то время, когда очень много душ обретали Бахауллу. Так что я сейчас делаю первую [уплату] Хукукулла, чтобы отметить мой день рождения и выразить глубочайшую признательность за жертвы, принесенные за нас во время Героического Века Веры. Когда Хукукулла впервые был представлен нам, и вплоть до настоящего времени, я чувствовал, что я мог ждать, и пусть высчитают сумму с того, что останется после исполнения всех моих обязательств, после моей смерти. Это выглядело как самый простой способ, а расчеты казались слишком сложными для меня. Я недавно принял участие в еще одном углублении на тему Хукукулла, и теперь я понимаю, что его важной частью является “процесс” и отрешенность от мирских вещей. Вопросы начали занимать мой мозг, и я вспомнил обещание, что если мы отдадим “с радостью”, мы получим великие благословения! Так что я отпустил свои земные привязанности и с радостью отправляю этот чек. Я надеюсь, что это принесет пользу в “строительстве Царства”!»</w:t>
      </w:r>
    </w:p>
    <w:p w:rsidR="008E5575" w:rsidRDefault="008E5575" w:rsidP="009F1CFB">
      <w:pPr>
        <w:rPr>
          <w:b/>
        </w:rPr>
      </w:pPr>
    </w:p>
    <w:p w:rsidR="009F1CFB" w:rsidRPr="004B500C" w:rsidRDefault="009F1CFB" w:rsidP="009F1CFB">
      <w:pPr>
        <w:rPr>
          <w:b/>
        </w:rPr>
      </w:pPr>
      <w:r w:rsidRPr="004B500C">
        <w:rPr>
          <w:b/>
        </w:rPr>
        <w:t>История, рассказанная одним из Представителей</w:t>
      </w:r>
    </w:p>
    <w:p w:rsidR="009F1CFB" w:rsidRDefault="009F1CFB" w:rsidP="009F1CFB">
      <w:r>
        <w:t>«Это было некоторое время назад на встрече бахаи, когда я случайно повстречала давнишнюю подругу. Мы не виделись несколько лет. Тема встречи была о различных фондах бахаи. Она узнала, что я являюсь Представителем Права Бога. Она отвела меня в сторонку и попросила помочь ей с расчетом ее Хукукулла. Я напомнила ей, что никто не должен вмешиваться в этот вопрос, это считается сугубо личным делом каждого. Мне стало очень стыдно, когда я увидела ее эмоции. Со слезами на глазах она рассказала, что она все это время не знала, насколько этот закон важен, и насколько она была до сих пор лишена его духовных благословений, обещанных в писаниях бахаи. Она рассказала: “В прошлом я слышала только несколько вещей о Хукукулла, но не представляла, как всё это относится ко мне. Но сегодня я поняла, что я не должна далее медлить с уплатой своих обязанностей, и ты должна мне помочь рассчитать причитающуюся сумму”.»</w:t>
      </w:r>
    </w:p>
    <w:p w:rsidR="009F1CFB" w:rsidRDefault="009F1CFB" w:rsidP="009F1CFB">
      <w:pPr>
        <w:rPr>
          <w:b/>
        </w:rPr>
      </w:pPr>
      <w:r>
        <w:rPr>
          <w:b/>
        </w:rPr>
        <w:br w:type="page"/>
      </w:r>
    </w:p>
    <w:p w:rsidR="009F1CFB" w:rsidRPr="004B500C" w:rsidRDefault="009F1CFB" w:rsidP="009F1CFB">
      <w:pPr>
        <w:rPr>
          <w:b/>
        </w:rPr>
      </w:pPr>
      <w:r w:rsidRPr="004B500C">
        <w:rPr>
          <w:b/>
          <w:noProof/>
        </w:rPr>
        <w:lastRenderedPageBreak/>
        <w:drawing>
          <wp:anchor distT="0" distB="0" distL="114300" distR="114300" simplePos="0" relativeHeight="251682816" behindDoc="0" locked="0" layoutInCell="1" allowOverlap="1" wp14:anchorId="600BFF07" wp14:editId="47439C6A">
            <wp:simplePos x="0" y="0"/>
            <wp:positionH relativeFrom="column">
              <wp:posOffset>3705944</wp:posOffset>
            </wp:positionH>
            <wp:positionV relativeFrom="paragraph">
              <wp:posOffset>240090</wp:posOffset>
            </wp:positionV>
            <wp:extent cx="2744470" cy="1431925"/>
            <wp:effectExtent l="19050" t="0" r="17780" b="168275"/>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44470" cy="143192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4B500C">
        <w:rPr>
          <w:b/>
        </w:rPr>
        <w:t>Англия: Молодежная встреча на которой были и небахаи</w:t>
      </w:r>
    </w:p>
    <w:p w:rsidR="009F1CFB" w:rsidRDefault="009F1CFB" w:rsidP="009F1CFB">
      <w:r>
        <w:t>В Манчестере провели углубление для молодежи, где изучали Скрижаль Взаимности, когда каждый зачитывал абзац, и рассуждали о смысле того, что было прочитано. Также была музыка и пение, после которых были прочитаны отрывки из Писаний о Хукукулла. Поднимались интересные вопросы. Был совместный ужин и возможность для общения. «Все отметили, насколько много нового они узнали. Это был действительно прекрасный вечер».</w:t>
      </w:r>
    </w:p>
    <w:p w:rsidR="008E5575" w:rsidRDefault="008E5575" w:rsidP="009F1CFB"/>
    <w:p w:rsidR="009F1CFB" w:rsidRPr="004B500C" w:rsidRDefault="009F1CFB" w:rsidP="009F1CFB">
      <w:pPr>
        <w:rPr>
          <w:b/>
        </w:rPr>
      </w:pPr>
      <w:r w:rsidRPr="004B500C">
        <w:rPr>
          <w:b/>
        </w:rPr>
        <w:t>Оман: Интересный подход</w:t>
      </w:r>
    </w:p>
    <w:p w:rsidR="009F1CFB" w:rsidRDefault="009F1CFB" w:rsidP="009F1CFB">
      <w:r>
        <w:t>Копия компиляции по Хукукулла дарится всем молодоженам.</w:t>
      </w:r>
    </w:p>
    <w:p w:rsidR="008E5575" w:rsidRDefault="008E5575" w:rsidP="009F1CFB"/>
    <w:p w:rsidR="009F1CFB" w:rsidRPr="007E3C44" w:rsidRDefault="009F1CFB" w:rsidP="009F1CFB">
      <w:pPr>
        <w:rPr>
          <w:b/>
        </w:rPr>
      </w:pPr>
      <w:r w:rsidRPr="007E3C44">
        <w:rPr>
          <w:b/>
          <w:noProof/>
        </w:rPr>
        <w:drawing>
          <wp:anchor distT="0" distB="0" distL="114300" distR="114300" simplePos="0" relativeHeight="251683840" behindDoc="0" locked="0" layoutInCell="1" allowOverlap="1" wp14:anchorId="07D4656E" wp14:editId="7A43D50B">
            <wp:simplePos x="0" y="0"/>
            <wp:positionH relativeFrom="column">
              <wp:posOffset>-288925</wp:posOffset>
            </wp:positionH>
            <wp:positionV relativeFrom="paragraph">
              <wp:posOffset>283534</wp:posOffset>
            </wp:positionV>
            <wp:extent cx="1687830" cy="1466215"/>
            <wp:effectExtent l="19050" t="0" r="26670" b="172085"/>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87830" cy="146621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7E3C44">
        <w:rPr>
          <w:b/>
        </w:rPr>
        <w:t xml:space="preserve">Шотландия: Презентация в доме </w:t>
      </w:r>
    </w:p>
    <w:p w:rsidR="009F1CFB" w:rsidRDefault="009F1CFB" w:rsidP="009F1CFB">
      <w:r>
        <w:t xml:space="preserve">Представитель провела мероприятие в доме в Глазго, которое было анонсировано Местным </w:t>
      </w:r>
      <w:r w:rsidR="008E5575" w:rsidRPr="008E5575">
        <w:t>д</w:t>
      </w:r>
      <w:r>
        <w:t xml:space="preserve">уховным </w:t>
      </w:r>
      <w:r w:rsidR="008E5575" w:rsidRPr="008E5575">
        <w:t>с</w:t>
      </w:r>
      <w:r>
        <w:t>обранием. В ходе встречи обсуждалось духовное отношение к богатству, социальная роль материальных ценностей, отношение к работе и духу, в котором Хукукулла должен предлагаться. Размышляли о Скрижали Взаимности.</w:t>
      </w:r>
    </w:p>
    <w:p w:rsidR="009F1CFB" w:rsidRPr="00954DAE" w:rsidRDefault="009F1CFB" w:rsidP="009F1CFB">
      <w:pPr>
        <w:rPr>
          <w:i/>
        </w:rPr>
      </w:pPr>
      <w:r w:rsidRPr="00954DAE">
        <w:rPr>
          <w:i/>
        </w:rPr>
        <w:t>«Это было очень радостное событие. Одна молодая девушка только недавно впервые вышла на работу и была очень рада узнать больше о законе. Доверительная атмосфера способствовала обсуждению многих аспектов закона и отношения общества к богатству. Один юноша сказал, что его понимание Хукукулла претерпело изменение от чисто денежного к гораздо более духовному».</w:t>
      </w:r>
    </w:p>
    <w:p w:rsidR="009F1CFB" w:rsidRDefault="009F1CFB" w:rsidP="009F1CFB">
      <w:pPr>
        <w:pStyle w:val="affff4"/>
        <w:jc w:val="center"/>
      </w:pPr>
      <w:r>
        <w:t>* * *</w:t>
      </w:r>
    </w:p>
    <w:p w:rsidR="009F1CFB" w:rsidRPr="00954DAE" w:rsidRDefault="009F1CFB" w:rsidP="009F1CFB">
      <w:pPr>
        <w:ind w:left="720"/>
        <w:rPr>
          <w:i/>
        </w:rPr>
      </w:pPr>
      <w:r w:rsidRPr="00954DAE">
        <w:rPr>
          <w:i/>
        </w:rPr>
        <w:t>«Ясно, что в ходе этого периода триумфа и движения вперед институт Хукукулла расширил свою сферу образования до таких пределов, что все друзья, и особенно члены семей бахаи, могут получить достаточные знания относительно Закона Хукукулла, что ведет к тому, что соблюдение Права Бога становится неотъемлемой частью жизни каждого бахаи.» — Из послания Главного Доверенного Али-Мухаммада Варги, участникам региональной конференции по Хукукулла в Гаити, 3 октября 2001 года.</w:t>
      </w:r>
    </w:p>
    <w:p w:rsidR="009F1CFB" w:rsidRPr="00954DAE" w:rsidRDefault="009F1CFB" w:rsidP="009F1CFB">
      <w:pPr>
        <w:rPr>
          <w:b/>
        </w:rPr>
      </w:pPr>
      <w:r w:rsidRPr="00954DAE">
        <w:rPr>
          <w:b/>
        </w:rPr>
        <w:t>Центральная Африка: Письмо Представителям от коллегии по случаю завершения кампании по Хукукулла</w:t>
      </w:r>
    </w:p>
    <w:p w:rsidR="009F1CFB" w:rsidRDefault="009F1CFB" w:rsidP="009F1CFB">
      <w:r>
        <w:t>«Хотим выразить нашу глубокую благодарность за усилия, которые каждый из вас приложил для успеха кампании, которая прошла в феврале и в марте этого года. В приложении карта общин Камеруна [показывающая], где проходила кампания [используя] фотографии встреч друзей, взрослых и молодежи, [которые собирались] чтобы умножить свои знания этого святого и важного закона Бахауллы. Кампания завершилась ... ЧТО ТЕПЕРЬ??? Как вы знаете, кампания не планировалась как единичное мероприятие... но как процесс будет продолжаться плавно и непрерывно, пока все верующие в Камеруне не обретут понимание духовной значимости и материальных последствий этого закона Китаб-и-Агдас».</w:t>
      </w:r>
    </w:p>
    <w:p w:rsidR="009F1CFB" w:rsidRPr="00954DAE" w:rsidRDefault="009F1CFB" w:rsidP="009F1CFB">
      <w:pPr>
        <w:rPr>
          <w:b/>
        </w:rPr>
      </w:pPr>
      <w:r w:rsidRPr="00954DAE">
        <w:rPr>
          <w:b/>
        </w:rPr>
        <w:t>Соединенные Штаты Америки: Обращение к молодежи, начинающей работать</w:t>
      </w:r>
    </w:p>
    <w:p w:rsidR="009F1CFB" w:rsidRDefault="009F1CFB" w:rsidP="009F1CFB">
      <w:r>
        <w:t>Во время углубления в Чарльстоне, Южная Каролина, было изучено недавнее письмо от Международной коллегии Доверенных Хукукулла о молодых специалистах и необходимости уделять больше вни</w:t>
      </w:r>
      <w:r>
        <w:lastRenderedPageBreak/>
        <w:t>мания их обучению. «Это стало прекрасной возможностью для разговора и совещания с нашей любимой в общине, очень активной и преданной молодежью. Было четверо студентов-медиков, медсестра и еще несколько студентов. Группа заинтересована в продолжении обучения».</w:t>
      </w:r>
    </w:p>
    <w:p w:rsidR="009F1CFB" w:rsidRPr="008E5575" w:rsidRDefault="009F1CFB" w:rsidP="008E5575">
      <w:pPr>
        <w:ind w:left="720"/>
        <w:rPr>
          <w:i/>
        </w:rPr>
      </w:pPr>
      <w:r w:rsidRPr="008E5575">
        <w:rPr>
          <w:i/>
        </w:rPr>
        <w:t>Где мы создаем пространства, которые наилучшим образом способствуют обучению, хранят духовную атмосферу и соответствуют высокому положению института Хукукулла?</w:t>
      </w:r>
    </w:p>
    <w:p w:rsidR="009F1CFB" w:rsidRPr="000866A9" w:rsidRDefault="009F1CFB" w:rsidP="009F1CFB">
      <w:pPr>
        <w:rPr>
          <w:b/>
        </w:rPr>
      </w:pPr>
      <w:r w:rsidRPr="000866A9">
        <w:rPr>
          <w:b/>
        </w:rPr>
        <w:t xml:space="preserve">Россия: Фильм на Национальном </w:t>
      </w:r>
      <w:r w:rsidR="008E5575" w:rsidRPr="008E5575">
        <w:rPr>
          <w:b/>
        </w:rPr>
        <w:t>с</w:t>
      </w:r>
      <w:r w:rsidRPr="000866A9">
        <w:rPr>
          <w:b/>
        </w:rPr>
        <w:t>ъезде</w:t>
      </w:r>
    </w:p>
    <w:p w:rsidR="009F1CFB" w:rsidRDefault="009F1CFB" w:rsidP="009F1CFB">
      <w:r w:rsidRPr="002053EC">
        <w:rPr>
          <w:b/>
          <w:noProof/>
        </w:rPr>
        <w:drawing>
          <wp:anchor distT="0" distB="0" distL="114300" distR="114300" simplePos="0" relativeHeight="251686912" behindDoc="0" locked="0" layoutInCell="1" allowOverlap="1" wp14:anchorId="17510E05" wp14:editId="1B939595">
            <wp:simplePos x="0" y="0"/>
            <wp:positionH relativeFrom="column">
              <wp:posOffset>3855804</wp:posOffset>
            </wp:positionH>
            <wp:positionV relativeFrom="paragraph">
              <wp:posOffset>687549</wp:posOffset>
            </wp:positionV>
            <wp:extent cx="2594610" cy="1457960"/>
            <wp:effectExtent l="19050" t="0" r="15240" b="18034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94610" cy="145796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t xml:space="preserve">Национальное </w:t>
      </w:r>
      <w:r w:rsidRPr="000866A9">
        <w:t>д</w:t>
      </w:r>
      <w:r>
        <w:t xml:space="preserve">уховное </w:t>
      </w:r>
      <w:r w:rsidRPr="000866A9">
        <w:t>с</w:t>
      </w:r>
      <w:r>
        <w:t xml:space="preserve">обрание Российской Федерация любезно предоставило коллегии Доверенных 30 минут на Национальном </w:t>
      </w:r>
      <w:r w:rsidRPr="000866A9">
        <w:t>с</w:t>
      </w:r>
      <w:r>
        <w:t xml:space="preserve">ъезде, чтобы показать фильм The End of an Era («Конец эпохи»), который был дублирован на русский язык. Большинство присутствовавших на </w:t>
      </w:r>
      <w:r w:rsidR="008E5575" w:rsidRPr="008E5575">
        <w:t>с</w:t>
      </w:r>
      <w:r>
        <w:t>ъезде никогда не видели этот фильм и были впечатлены. «Все были воодушевлены просмотром фильма».</w:t>
      </w:r>
    </w:p>
    <w:p w:rsidR="009F1CFB" w:rsidRPr="000866A9" w:rsidRDefault="009F1CFB" w:rsidP="009F1CFB">
      <w:pPr>
        <w:rPr>
          <w:b/>
        </w:rPr>
      </w:pPr>
      <w:r w:rsidRPr="000866A9">
        <w:rPr>
          <w:b/>
        </w:rPr>
        <w:t>Англия: Углубление в сельской местности</w:t>
      </w:r>
    </w:p>
    <w:p w:rsidR="009F1CFB" w:rsidRDefault="009F1CFB" w:rsidP="009F1CFB">
      <w:r>
        <w:t>Представитель провел утреннюю молитвенную встречу и организовал совместный обед в Лаут, после которого была сделала презентация DVD, и присутствующие задавали вопросы. «Визит был сделан в ответ на мою просьбу. Он был приурочен к Празднику Девятнадцатого Дня, чтобы стать там гвоздём программы. Община сельская, расположена далеко и состоит всего из одной семьи. Один друг из Гримсби также приехал».</w:t>
      </w:r>
    </w:p>
    <w:p w:rsidR="009F1CFB" w:rsidRDefault="009F1CFB" w:rsidP="009F1CFB"/>
    <w:p w:rsidR="009F1CFB" w:rsidRPr="000866A9" w:rsidRDefault="009F1CFB" w:rsidP="009F1CFB">
      <w:pPr>
        <w:rPr>
          <w:b/>
        </w:rPr>
      </w:pPr>
      <w:r w:rsidRPr="000866A9">
        <w:rPr>
          <w:noProof/>
        </w:rPr>
        <w:drawing>
          <wp:anchor distT="0" distB="0" distL="114300" distR="114300" simplePos="0" relativeHeight="251684864" behindDoc="0" locked="0" layoutInCell="1" allowOverlap="1" wp14:anchorId="07DE3EB6" wp14:editId="74188DD4">
            <wp:simplePos x="0" y="0"/>
            <wp:positionH relativeFrom="column">
              <wp:posOffset>-504884</wp:posOffset>
            </wp:positionH>
            <wp:positionV relativeFrom="paragraph">
              <wp:posOffset>15372</wp:posOffset>
            </wp:positionV>
            <wp:extent cx="2673985" cy="1369060"/>
            <wp:effectExtent l="19050" t="0" r="12065" b="17399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73985" cy="136906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0866A9">
        <w:rPr>
          <w:b/>
        </w:rPr>
        <w:t xml:space="preserve">Барбадос: Презентация в центре бахаи </w:t>
      </w:r>
    </w:p>
    <w:p w:rsidR="009F1CFB" w:rsidRDefault="009F1CFB" w:rsidP="009F1CFB">
      <w:r>
        <w:t>Друзья встретились в центре бахаи в Бриджтаун, чтобы прочитать молитвы, послушать музыку и рассказы, а также учиться. Они посмотрели фрагмент речи доктора Хана в Мельбурне. Эта встреча стала продолжением семинара, состоявшегося в 2013 году и посвященного значению закона. В ходе этой сессии они изучили седьмой урок о честности и надежности из «12 уроков о Хукукулла».</w:t>
      </w:r>
    </w:p>
    <w:p w:rsidR="009F1CFB" w:rsidRDefault="009F1CFB" w:rsidP="009F1CFB">
      <w:r w:rsidRPr="00FD213F">
        <w:rPr>
          <w:noProof/>
        </w:rPr>
        <w:drawing>
          <wp:anchor distT="0" distB="0" distL="114300" distR="114300" simplePos="0" relativeHeight="251685888" behindDoc="0" locked="0" layoutInCell="1" allowOverlap="1" wp14:anchorId="6D05E351" wp14:editId="15EE8A72">
            <wp:simplePos x="0" y="0"/>
            <wp:positionH relativeFrom="column">
              <wp:posOffset>4294589</wp:posOffset>
            </wp:positionH>
            <wp:positionV relativeFrom="paragraph">
              <wp:posOffset>165830</wp:posOffset>
            </wp:positionV>
            <wp:extent cx="2156400" cy="1437760"/>
            <wp:effectExtent l="19050" t="0" r="15875" b="16256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56400" cy="143776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p>
    <w:p w:rsidR="009F1CFB" w:rsidRPr="00FD213F" w:rsidRDefault="009F1CFB" w:rsidP="009F1CFB">
      <w:pPr>
        <w:rPr>
          <w:b/>
        </w:rPr>
      </w:pPr>
      <w:r w:rsidRPr="00FD213F">
        <w:rPr>
          <w:b/>
        </w:rPr>
        <w:t>Соединенные Штаты Америки: Углубление в новой квартире</w:t>
      </w:r>
    </w:p>
    <w:p w:rsidR="009F1CFB" w:rsidRDefault="009F1CFB" w:rsidP="009F1CFB">
      <w:r>
        <w:t>Представитель сообщил, что один из друзей принял участие в двух предыдущих углублениях в других районах Нью-Йорка. Она и ее муж переехали в Бруклин и организовали углубление для своих новых соседей и друзей. «Они рассказали, что видят особое благословение в том, что углубление по Хукукулла стало первым мероприятием бахаи, организованном в их новой квартире. Помимо восхищения ими, я также была впечатлена их искренней радостью, которая свидетельствует о том, что друзья всё больше выказывают глубочайшее уважение к Хукукулла».</w:t>
      </w:r>
    </w:p>
    <w:p w:rsidR="009F1CFB" w:rsidRDefault="009F1CFB" w:rsidP="009F1CFB"/>
    <w:p w:rsidR="009F1CFB" w:rsidRPr="00CF7936" w:rsidRDefault="009F1CFB" w:rsidP="009F1CFB">
      <w:pPr>
        <w:rPr>
          <w:b/>
        </w:rPr>
      </w:pPr>
      <w:r w:rsidRPr="00CF7936">
        <w:rPr>
          <w:b/>
          <w:noProof/>
        </w:rPr>
        <w:drawing>
          <wp:anchor distT="0" distB="0" distL="114300" distR="114300" simplePos="0" relativeHeight="251687936" behindDoc="0" locked="0" layoutInCell="1" allowOverlap="1" wp14:anchorId="7B42002B" wp14:editId="2E0D59C6">
            <wp:simplePos x="0" y="0"/>
            <wp:positionH relativeFrom="column">
              <wp:posOffset>-315103</wp:posOffset>
            </wp:positionH>
            <wp:positionV relativeFrom="paragraph">
              <wp:posOffset>32972</wp:posOffset>
            </wp:positionV>
            <wp:extent cx="1560830" cy="1262380"/>
            <wp:effectExtent l="19050" t="0" r="20320" b="14732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60830" cy="126238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CF7936">
        <w:rPr>
          <w:b/>
        </w:rPr>
        <w:t xml:space="preserve">Эквадор: Домашнее углубление с </w:t>
      </w:r>
      <w:r>
        <w:rPr>
          <w:b/>
        </w:rPr>
        <w:t>Местным духовным собранием</w:t>
      </w:r>
    </w:p>
    <w:p w:rsidR="009F1CFB" w:rsidRDefault="009F1CFB" w:rsidP="009F1CFB">
      <w:r>
        <w:t xml:space="preserve">Представитель встретился с Местным </w:t>
      </w:r>
      <w:r w:rsidRPr="00CF7936">
        <w:t>д</w:t>
      </w:r>
      <w:r>
        <w:t xml:space="preserve">уховным </w:t>
      </w:r>
      <w:r w:rsidRPr="00CF7936">
        <w:t>с</w:t>
      </w:r>
      <w:r>
        <w:t>обранием Куэнка в доме одного из членов, и они изучили уроки 4, 5 и 9 из «12 уроков о Хукукулла». «Это предоставило возможность углубить Местное духовное собрание по аспектам священного закона, которые обычно досконально не изучаются. Было особенно важно подчеркнуть разницу между Хукукулла и другими фондами Веры. Время, проведенное за изучением, было вдохновляющим для всех».</w:t>
      </w:r>
    </w:p>
    <w:p w:rsidR="009F1CFB" w:rsidRDefault="009F1CFB" w:rsidP="009F1CFB">
      <w:r>
        <w:br w:type="page"/>
      </w:r>
    </w:p>
    <w:p w:rsidR="009F1CFB" w:rsidRDefault="009F1CFB" w:rsidP="009F1CFB">
      <w:pPr>
        <w:jc w:val="center"/>
        <w:rPr>
          <w:b/>
        </w:rPr>
      </w:pPr>
      <w:r w:rsidRPr="00D20E40">
        <w:rPr>
          <w:b/>
          <w:noProof/>
        </w:rPr>
        <w:lastRenderedPageBreak/>
        <w:drawing>
          <wp:inline distT="0" distB="0" distL="0" distR="0" wp14:anchorId="5139C6FD" wp14:editId="3093AB62">
            <wp:extent cx="5322570" cy="1483995"/>
            <wp:effectExtent l="19050" t="0" r="11430" b="1733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22570" cy="148399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p>
    <w:p w:rsidR="009F1CFB" w:rsidRPr="00394BA0" w:rsidRDefault="009F1CFB" w:rsidP="009F1CFB">
      <w:pPr>
        <w:rPr>
          <w:b/>
        </w:rPr>
      </w:pPr>
      <w:r w:rsidRPr="00394BA0">
        <w:rPr>
          <w:b/>
        </w:rPr>
        <w:t xml:space="preserve">Соединенные Штаты Америки: Презентация на школе бахаи </w:t>
      </w:r>
    </w:p>
    <w:p w:rsidR="009F1CFB" w:rsidRDefault="009F1CFB" w:rsidP="009F1CFB">
      <w:r>
        <w:t>В Брюсевилл, штат Техас, Представитель начал свою сессию с вопроса, нужно ли знать, что такое мискаль, чтобы рассчитать, что принадлежит Богу, и по отношению к кому закон применим? Это было полезно, чтобы дать всем понять, что существует много заблуждений и недоразумений.</w:t>
      </w:r>
    </w:p>
    <w:p w:rsidR="006742A7" w:rsidRDefault="006742A7" w:rsidP="009F1CFB"/>
    <w:p w:rsidR="009F1CFB" w:rsidRPr="002A3313" w:rsidRDefault="009F1CFB" w:rsidP="009F1CFB">
      <w:pPr>
        <w:rPr>
          <w:b/>
        </w:rPr>
      </w:pPr>
      <w:r w:rsidRPr="009849A9">
        <w:rPr>
          <w:b/>
          <w:noProof/>
        </w:rPr>
        <w:drawing>
          <wp:anchor distT="0" distB="0" distL="114300" distR="114300" simplePos="0" relativeHeight="251688960" behindDoc="0" locked="0" layoutInCell="1" allowOverlap="1" wp14:anchorId="2C228F6B" wp14:editId="44E4B3EB">
            <wp:simplePos x="0" y="0"/>
            <wp:positionH relativeFrom="column">
              <wp:posOffset>-409575</wp:posOffset>
            </wp:positionH>
            <wp:positionV relativeFrom="paragraph">
              <wp:posOffset>2540</wp:posOffset>
            </wp:positionV>
            <wp:extent cx="1963420" cy="2156460"/>
            <wp:effectExtent l="19050" t="0" r="17780" b="22479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63420" cy="215646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2A3313">
        <w:rPr>
          <w:b/>
        </w:rPr>
        <w:t>Мадагаскар: Углубление в местном центре бахаи</w:t>
      </w:r>
    </w:p>
    <w:p w:rsidR="009F1CFB" w:rsidRDefault="009F1CFB" w:rsidP="009F1CFB">
      <w:r>
        <w:t>16 человек — взрослых и молодежи и еще семь детей приняли участие в двухчасовом углублении о Хукукулла, состоявшемся в местном центре бахаи в Анцирабе, организованном в сотрудничестве с зональным комитетом по распространению. Углубление проводится раз в три месяца. В программе были рассказы о созидательной силе божественного закона Хукукулла, а также учебное занятие по цитате из Абдул-Баха. Представитель поделился историями о Вере. Во время углубления также посмотрели на DVD выступление Али Нахджавани. Комментарии, полученные после семинара, и взаимодействие во время вопросов и ответов подтверждает, что день был очень полезным. На следующей сессии запланировано изучение компиляции о Хукукулла. «После встречи друзья делились радостью, что узнавали больше о Праве Бога».</w:t>
      </w:r>
    </w:p>
    <w:p w:rsidR="006742A7" w:rsidRDefault="006742A7" w:rsidP="009F1CFB">
      <w:pPr>
        <w:rPr>
          <w:b/>
        </w:rPr>
      </w:pPr>
    </w:p>
    <w:p w:rsidR="009F1CFB" w:rsidRPr="00492C84" w:rsidRDefault="009F1CFB" w:rsidP="009F1CFB">
      <w:pPr>
        <w:rPr>
          <w:b/>
        </w:rPr>
      </w:pPr>
      <w:r w:rsidRPr="00492C84">
        <w:rPr>
          <w:b/>
        </w:rPr>
        <w:t>Норвегия: Национальная конференция по Хукукулла</w:t>
      </w:r>
    </w:p>
    <w:p w:rsidR="009F1CFB" w:rsidRDefault="009F1CFB" w:rsidP="009F1CFB">
      <w:pPr>
        <w:rPr>
          <w:noProof/>
        </w:rPr>
      </w:pPr>
      <w:r>
        <w:t xml:space="preserve">В сотрудничестве с Национальным </w:t>
      </w:r>
      <w:r w:rsidRPr="00D50912">
        <w:t>д</w:t>
      </w:r>
      <w:r>
        <w:t xml:space="preserve">уховным </w:t>
      </w:r>
      <w:r w:rsidRPr="00D50912">
        <w:t>с</w:t>
      </w:r>
      <w:r>
        <w:t xml:space="preserve">обранием региональная коллегия Доверенных Хукукулла по Северной Европе и Гренландии организовала первую конференцию в Норвегии по Праву Бога. Это уже четвертая национальная конференция, организованная коллегией в регионе. Друзья в Аскер обеспечили место и питание в самом центре этого города, что недалеко от Осло. Коллегия с радостью приняла на конференции 80 друзей. Среди них были 12 молодых людей и пять членов Национального </w:t>
      </w:r>
      <w:r w:rsidRPr="00D50912">
        <w:t>д</w:t>
      </w:r>
      <w:r>
        <w:t xml:space="preserve">уховного </w:t>
      </w:r>
      <w:r w:rsidRPr="00D50912">
        <w:t>с</w:t>
      </w:r>
      <w:r>
        <w:t xml:space="preserve">обрания Норвегии, </w:t>
      </w:r>
      <w:r w:rsidRPr="00D50912">
        <w:t>п</w:t>
      </w:r>
      <w:r>
        <w:t xml:space="preserve">редставитель в Норвегии и два </w:t>
      </w:r>
      <w:r w:rsidRPr="00D50912">
        <w:t>з</w:t>
      </w:r>
      <w:r>
        <w:t>аместителя Доверенного Хукукулла.</w:t>
      </w:r>
      <w:r w:rsidRPr="008E0967">
        <w:rPr>
          <w:noProof/>
        </w:rPr>
        <w:t xml:space="preserve"> </w:t>
      </w:r>
    </w:p>
    <w:p w:rsidR="009F1CFB" w:rsidRDefault="009F1CFB" w:rsidP="009F1CFB">
      <w:pPr>
        <w:jc w:val="center"/>
      </w:pPr>
      <w:r>
        <w:rPr>
          <w:noProof/>
        </w:rPr>
        <w:drawing>
          <wp:inline distT="0" distB="0" distL="0" distR="0" wp14:anchorId="14D7131E" wp14:editId="1A052A16">
            <wp:extent cx="4640239" cy="1795959"/>
            <wp:effectExtent l="19050" t="0" r="27305" b="1854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663738" cy="1805054"/>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p>
    <w:p w:rsidR="009F1CFB" w:rsidRPr="009F635E" w:rsidRDefault="009F1CFB" w:rsidP="009F1CFB">
      <w:pPr>
        <w:rPr>
          <w:b/>
        </w:rPr>
      </w:pPr>
      <w:r w:rsidRPr="009F635E">
        <w:rPr>
          <w:b/>
        </w:rPr>
        <w:lastRenderedPageBreak/>
        <w:t>Германия: Презентация на Празднике девятнадцатого дня</w:t>
      </w:r>
    </w:p>
    <w:p w:rsidR="009F1CFB" w:rsidRDefault="009F1CFB" w:rsidP="009F1CFB">
      <w:r>
        <w:t>Вся административная часть Праздника 19-го Дня в Таунусштайн была посвящена Хукукулла. Молитвы и цитаты на тему Права Бога были предложены на духовной части праздника, и затем друзья посмотрели Power Point презентацию, подготовленную региональной коллегией Доверенных. «Это способствовало оживленному совещанию. Хотя большинство друзей уже много лет бахаи, им было интересно, и они узнали новое. Они также много обрели от воодушевленных молодых людей, которые пришли вместе со мной и полны огня и любви к Вере и этому закону». Встреча с друзьями в таком формате позволила Представителю провести образовательное мероприятие с большинством друзей в общине и ближайших местностях.</w:t>
      </w:r>
    </w:p>
    <w:p w:rsidR="009F1CFB" w:rsidRDefault="009F1CFB" w:rsidP="009F1CFB">
      <w:pPr>
        <w:rPr>
          <w:b/>
        </w:rPr>
      </w:pPr>
      <w:r w:rsidRPr="008056D3">
        <w:rPr>
          <w:b/>
          <w:noProof/>
        </w:rPr>
        <w:drawing>
          <wp:anchor distT="0" distB="0" distL="114300" distR="114300" simplePos="0" relativeHeight="251689984" behindDoc="0" locked="0" layoutInCell="1" allowOverlap="1" wp14:anchorId="532C4CB5" wp14:editId="658796DD">
            <wp:simplePos x="0" y="0"/>
            <wp:positionH relativeFrom="column">
              <wp:posOffset>3638753</wp:posOffset>
            </wp:positionH>
            <wp:positionV relativeFrom="paragraph">
              <wp:posOffset>189781</wp:posOffset>
            </wp:positionV>
            <wp:extent cx="2812212" cy="1519853"/>
            <wp:effectExtent l="19050" t="0" r="26670" b="175895"/>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12212" cy="1519853"/>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p>
    <w:p w:rsidR="009F1CFB" w:rsidRPr="009F635E" w:rsidRDefault="009F1CFB" w:rsidP="009F1CFB">
      <w:pPr>
        <w:rPr>
          <w:b/>
        </w:rPr>
      </w:pPr>
      <w:r w:rsidRPr="009F635E">
        <w:rPr>
          <w:b/>
        </w:rPr>
        <w:t>Соединенные Штаты Америки: Домашнее углубление</w:t>
      </w:r>
    </w:p>
    <w:p w:rsidR="009F1CFB" w:rsidRDefault="009F1CFB" w:rsidP="009F1CFB">
      <w:r>
        <w:t>35 человек приняли участие в этом великолепном собрании в Альбукерке, Нью-Мексико. Группа была очень разнообразна: молодые и пожилые, различных культур, местные и приехавшие из-за рубежа. После замечательного ужина, устроенного принимающей семьей, группа собралась в гостиной на остальную часть вечера. Собравшихся спросили, кто хотел бы поделиться своим пониманием того, что такое Право Бога. «Таким образом стало возможно понять, какие представления имеются у людей относительно [закона]. И тогда можно было связать затронутые темы с небольшим фрагментом из видео д-ра Питера Хана. Дорогие друзья были очень счастливы на этом собрании и просили продолжения встреч, что, я надеюсь, смогу сделать в ближайшем будущем».</w:t>
      </w:r>
    </w:p>
    <w:p w:rsidR="009F1CFB" w:rsidRDefault="009F1CFB" w:rsidP="009F1CFB">
      <w:pPr>
        <w:ind w:left="720"/>
        <w:rPr>
          <w:i/>
        </w:rPr>
      </w:pPr>
    </w:p>
    <w:p w:rsidR="009F1CFB" w:rsidRPr="00F12767" w:rsidRDefault="009F1CFB" w:rsidP="009F1CFB">
      <w:pPr>
        <w:ind w:left="720"/>
        <w:rPr>
          <w:i/>
        </w:rPr>
      </w:pPr>
      <w:r w:rsidRPr="00F12767">
        <w:rPr>
          <w:i/>
        </w:rPr>
        <w:t>«Мы с особым чувством вспоминаем любовь и теплоту, что наш возлюбленный Главный Доверенный Али-Мухаммад Варга проявлял по отношению к вам. Мы видели это в его глазах каждый раз, когда упоминалось о вас — особенно Представителях, потому что вам дана особая привилегия нести радостную весть о законе, который, как говорил Бахаулла — “источник милости, изобилия и всех благ”, и потому что вы тесно общаетесь с отдельными верующими. Однажды он сказал, имея ввиду всех нас, служащих в этом институте: “Вы не знаете или не понимаете ценность вашей работы в настоящее время, но будущие поколения оценят то, что вы сейчас делаете”». — Из письма от Международной коллегии Хукукулла Заместителям и Представителям института Хукукулла, 19 февраля 2009 года.</w:t>
      </w:r>
    </w:p>
    <w:p w:rsidR="009F1CFB" w:rsidRDefault="009F1CFB" w:rsidP="009F1CFB">
      <w:r w:rsidRPr="00693D9C">
        <w:rPr>
          <w:b/>
          <w:noProof/>
        </w:rPr>
        <w:drawing>
          <wp:anchor distT="0" distB="0" distL="114300" distR="114300" simplePos="0" relativeHeight="251691008" behindDoc="0" locked="0" layoutInCell="1" allowOverlap="1" wp14:anchorId="1DB397B2" wp14:editId="0DCF415D">
            <wp:simplePos x="0" y="0"/>
            <wp:positionH relativeFrom="column">
              <wp:posOffset>-306477</wp:posOffset>
            </wp:positionH>
            <wp:positionV relativeFrom="paragraph">
              <wp:posOffset>179909</wp:posOffset>
            </wp:positionV>
            <wp:extent cx="2746223" cy="1578634"/>
            <wp:effectExtent l="19050" t="0" r="16510" b="17399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46223" cy="1578634"/>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p>
    <w:p w:rsidR="009F1CFB" w:rsidRPr="00DA3E9A" w:rsidRDefault="009F1CFB" w:rsidP="009F1CFB">
      <w:pPr>
        <w:rPr>
          <w:b/>
        </w:rPr>
      </w:pPr>
      <w:r w:rsidRPr="00DA3E9A">
        <w:rPr>
          <w:b/>
        </w:rPr>
        <w:t>Демократическая Республика Конго: Необычная встреча, организованная Представителем</w:t>
      </w:r>
    </w:p>
    <w:p w:rsidR="009F1CFB" w:rsidRDefault="009F1CFB" w:rsidP="009F1CFB">
      <w:r>
        <w:t>Представитель собрал всех членов своей семьи на встречу, где он объяснил им закон Хукукулла. 58 взрослых, 25 детей и подростков в Букаву приняли участие в образовательном мероприятии, где изучили буклет «Шесть уроков».</w:t>
      </w:r>
    </w:p>
    <w:p w:rsidR="009F1CFB" w:rsidRPr="00DA3E9A" w:rsidRDefault="009F1CFB" w:rsidP="009F1CFB">
      <w:pPr>
        <w:rPr>
          <w:b/>
        </w:rPr>
      </w:pPr>
      <w:r w:rsidRPr="00DA3E9A">
        <w:rPr>
          <w:b/>
        </w:rPr>
        <w:t>Демократическая Республика Конго: Выдающееся достижение</w:t>
      </w:r>
    </w:p>
    <w:p w:rsidR="009F1CFB" w:rsidRDefault="009F1CFB" w:rsidP="009F1CFB">
      <w:r>
        <w:t xml:space="preserve">С помощью членов Вспомогательной </w:t>
      </w:r>
      <w:r w:rsidRPr="00DA3E9A">
        <w:t>к</w:t>
      </w:r>
      <w:r>
        <w:t xml:space="preserve">оллегии и членов Регионального </w:t>
      </w:r>
      <w:r w:rsidRPr="00DA3E9A">
        <w:t>с</w:t>
      </w:r>
      <w:r>
        <w:t>овета Южной Киву, Представитель смог провести изучение буклета «Шесть уроков» в 27 кластерах Южного Киву. Он провел презентации в 19 деревнях для 653 друзей. Позже он представил обзор по закону Хукукулла для 2620 друзей на региональной конференции.</w:t>
      </w:r>
    </w:p>
    <w:p w:rsidR="009F1CFB" w:rsidRDefault="009F1CFB" w:rsidP="009F1CFB">
      <w:pPr>
        <w:rPr>
          <w:b/>
        </w:rPr>
      </w:pPr>
    </w:p>
    <w:p w:rsidR="009F1CFB" w:rsidRPr="00DA3E9A" w:rsidRDefault="009F1CFB" w:rsidP="009F1CFB">
      <w:pPr>
        <w:rPr>
          <w:b/>
        </w:rPr>
      </w:pPr>
      <w:r w:rsidRPr="002F279B">
        <w:rPr>
          <w:b/>
          <w:noProof/>
        </w:rPr>
        <w:lastRenderedPageBreak/>
        <w:drawing>
          <wp:anchor distT="0" distB="0" distL="114300" distR="114300" simplePos="0" relativeHeight="251692032" behindDoc="0" locked="0" layoutInCell="1" allowOverlap="1" wp14:anchorId="630B3B04" wp14:editId="40E3E511">
            <wp:simplePos x="0" y="0"/>
            <wp:positionH relativeFrom="column">
              <wp:posOffset>4071069</wp:posOffset>
            </wp:positionH>
            <wp:positionV relativeFrom="paragraph">
              <wp:posOffset>60385</wp:posOffset>
            </wp:positionV>
            <wp:extent cx="2379658" cy="1656272"/>
            <wp:effectExtent l="19050" t="0" r="20955" b="191770"/>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79658" cy="1656272"/>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sidRPr="00DA3E9A">
        <w:rPr>
          <w:b/>
        </w:rPr>
        <w:t>Аляска: Высадка на остров</w:t>
      </w:r>
    </w:p>
    <w:p w:rsidR="009F1CFB" w:rsidRDefault="009F1CFB" w:rsidP="009F1CFB">
      <w:r>
        <w:t>«Программа была разработана с целью воспитания любви к институту Хукукулла, выработки видения его нынешних и будущих применений и [сконцентрироваться] на духовных благах для человека. Презентация прошла на острове Миткова, в небольшом городке Питерсберг. До острова можно добраться только на корабле или самолете. В ответ на приглашение я вылетела из Джуно чтобы провести вечернюю презентацию для друзей. С первых же минут друзья были очень впечатлены перспективой Хукукулла, по их словам, это то, что они не испытывали раньше. Они упомянули, что в прошлом бывали наставления о том, как делать расчет, что отдаляло их от этого института».</w:t>
      </w:r>
    </w:p>
    <w:p w:rsidR="009F1CFB" w:rsidRDefault="009F1CFB" w:rsidP="009F1CFB">
      <w:r w:rsidRPr="008C0EC5">
        <w:rPr>
          <w:b/>
          <w:noProof/>
        </w:rPr>
        <w:drawing>
          <wp:anchor distT="0" distB="0" distL="114300" distR="114300" simplePos="0" relativeHeight="251693056" behindDoc="0" locked="0" layoutInCell="1" allowOverlap="1" wp14:anchorId="01D78423" wp14:editId="43F4E6B7">
            <wp:simplePos x="0" y="0"/>
            <wp:positionH relativeFrom="column">
              <wp:posOffset>-417806</wp:posOffset>
            </wp:positionH>
            <wp:positionV relativeFrom="paragraph">
              <wp:posOffset>225425</wp:posOffset>
            </wp:positionV>
            <wp:extent cx="2355215" cy="1759585"/>
            <wp:effectExtent l="19050" t="0" r="26035" b="183515"/>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355215" cy="175958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p>
    <w:p w:rsidR="009F1CFB" w:rsidRPr="00EA5092" w:rsidRDefault="009F1CFB" w:rsidP="009F1CFB">
      <w:pPr>
        <w:rPr>
          <w:b/>
        </w:rPr>
      </w:pPr>
      <w:r w:rsidRPr="00EA5092">
        <w:rPr>
          <w:b/>
        </w:rPr>
        <w:t>Перу: Научить других, чтобы они помогали обучать друзей</w:t>
      </w:r>
    </w:p>
    <w:p w:rsidR="009F1CFB" w:rsidRDefault="009F1CFB" w:rsidP="009F1CFB">
      <w:r>
        <w:t>Брошюра This Truth («Эта правда») была предоставлена бывшим Представителем, который одно время был ответственен за обучение этому великому закону. Образовательное мероприятие прошло в городе Аваюн, что в 14 часах езды от города Пьюра. «Когда стало известно, что региональный координатор института собрался поехать в этот город для проведения учебной встречи для ведущих, брошюра «Эта правда» была изучена вместе с ним, чтобы он смог поделиться ею с участниками в последний день своего пребывания там. Замечательно то, что некоторые из этих молодых людей уже принимали участие в деятельности в Пьюра и знают о законе, так что это изучение упрочило их знания».</w:t>
      </w:r>
    </w:p>
    <w:p w:rsidR="009F1CFB" w:rsidRDefault="009F1CFB" w:rsidP="009F1CFB"/>
    <w:p w:rsidR="009F1CFB" w:rsidRPr="00221645" w:rsidRDefault="009F1CFB" w:rsidP="009F1CFB">
      <w:pPr>
        <w:rPr>
          <w:b/>
        </w:rPr>
      </w:pPr>
      <w:r w:rsidRPr="00221645">
        <w:rPr>
          <w:b/>
        </w:rPr>
        <w:t>Нидерланды: Настойчивость</w:t>
      </w:r>
    </w:p>
    <w:p w:rsidR="009F1CFB" w:rsidRDefault="009F1CFB" w:rsidP="009F1CFB">
      <w:r>
        <w:t>После более года и нескольких попыток организовать презентацию в Арнем, Представителя попросили, не смогла бы она приехать для трех-четырех друзей. Конечно, она ответила, что приедет, и дата была назначена для общины. Четверо друзей приняли участие в углублении в одном доме в Бемел. «Я сделала такую же презентацию, как и в других местах, и раздала каждому по копии распечатанной версии и дополнительные копии для других друзей в Арнем. Это было очень вдохновляющий и успешный вечер. Много общения и замечательный отклик. Трое из них уже давно бахаи, но они сказали, что были рады узнать больше о великой преобразующей силе Хукукулла. Мне вечер тоже очень понравился».</w:t>
      </w:r>
    </w:p>
    <w:p w:rsidR="009F1CFB" w:rsidRDefault="009F1CFB" w:rsidP="009F1CFB">
      <w:pPr>
        <w:rPr>
          <w:b/>
        </w:rPr>
      </w:pPr>
    </w:p>
    <w:p w:rsidR="009F1CFB" w:rsidRPr="00221645" w:rsidRDefault="009F1CFB" w:rsidP="009F1CFB">
      <w:pPr>
        <w:rPr>
          <w:b/>
        </w:rPr>
      </w:pPr>
      <w:r w:rsidRPr="00221645">
        <w:rPr>
          <w:b/>
        </w:rPr>
        <w:t>Италия: Письмо, отправленное заместителем Доверенного Местным духовным собраниям</w:t>
      </w:r>
    </w:p>
    <w:p w:rsidR="009F1CFB" w:rsidRDefault="009F1CFB" w:rsidP="009F1CFB">
      <w:r>
        <w:t xml:space="preserve">«Некоторое время назад я почувствовал, что будет своевременно и полезно отправить специальное письмо всем верующим в регионе. Это было первой подобной инициативой с моей стороны. </w:t>
      </w:r>
    </w:p>
    <w:p w:rsidR="009F1CFB" w:rsidRDefault="009F1CFB" w:rsidP="009F1CFB">
      <w:r>
        <w:t>Вот некоторые причины, почему я это сделал:</w:t>
      </w:r>
    </w:p>
    <w:p w:rsidR="009F1CFB" w:rsidRDefault="009F1CFB" w:rsidP="009F1CFB">
      <w:pPr>
        <w:pStyle w:val="affff4"/>
        <w:numPr>
          <w:ilvl w:val="0"/>
          <w:numId w:val="20"/>
        </w:numPr>
      </w:pPr>
      <w:r>
        <w:t>Благоприятный момент в нашей итальянской общине, где участие друзей в Хукукулла постоянно растет, и при этом есть еще возможность увеличить осведомленность и участие [в] Хукукулла среди остальных верующих,</w:t>
      </w:r>
    </w:p>
    <w:p w:rsidR="009F1CFB" w:rsidRDefault="009F1CFB" w:rsidP="009F1CFB">
      <w:pPr>
        <w:pStyle w:val="affff4"/>
        <w:numPr>
          <w:ilvl w:val="0"/>
          <w:numId w:val="20"/>
        </w:numPr>
      </w:pPr>
      <w:r>
        <w:t>Создать простую и непосредственную возможность, чтобы большее число верующих соприкоснулось с законом Хукукулла, его духовным влиянием на их жизнь, ролью тех, кто служит в этом институте, и постепенно устранять существующие заблуждения среди друзей относительно этого закона,</w:t>
      </w:r>
    </w:p>
    <w:p w:rsidR="009F1CFB" w:rsidRDefault="009F1CFB" w:rsidP="009F1CFB">
      <w:pPr>
        <w:pStyle w:val="affff4"/>
        <w:numPr>
          <w:ilvl w:val="0"/>
          <w:numId w:val="20"/>
        </w:numPr>
      </w:pPr>
      <w:r>
        <w:t>Привлечь другие институты для совместных усилий по взращиванию понимания среди друзей,</w:t>
      </w:r>
    </w:p>
    <w:p w:rsidR="009F1CFB" w:rsidRDefault="009F1CFB" w:rsidP="009F1CFB">
      <w:pPr>
        <w:pStyle w:val="affff4"/>
        <w:numPr>
          <w:ilvl w:val="0"/>
          <w:numId w:val="20"/>
        </w:numPr>
      </w:pPr>
      <w:r>
        <w:t>Установить личный и прямой контакт».</w:t>
      </w:r>
      <w:r>
        <w:br w:type="page"/>
      </w:r>
    </w:p>
    <w:p w:rsidR="009F1CFB" w:rsidRPr="00221645" w:rsidRDefault="009F1CFB" w:rsidP="009F1CFB">
      <w:pPr>
        <w:rPr>
          <w:b/>
        </w:rPr>
      </w:pPr>
      <w:r w:rsidRPr="00E370A1">
        <w:rPr>
          <w:b/>
          <w:noProof/>
        </w:rPr>
        <w:lastRenderedPageBreak/>
        <w:drawing>
          <wp:anchor distT="0" distB="0" distL="114300" distR="114300" simplePos="0" relativeHeight="251694080" behindDoc="0" locked="0" layoutInCell="1" allowOverlap="1" wp14:anchorId="2543D692" wp14:editId="368B7296">
            <wp:simplePos x="0" y="0"/>
            <wp:positionH relativeFrom="column">
              <wp:posOffset>4195169</wp:posOffset>
            </wp:positionH>
            <wp:positionV relativeFrom="paragraph">
              <wp:posOffset>0</wp:posOffset>
            </wp:positionV>
            <wp:extent cx="2220595" cy="2411730"/>
            <wp:effectExtent l="19050" t="0" r="27305" b="25527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20595" cy="241173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221645">
        <w:rPr>
          <w:b/>
        </w:rPr>
        <w:t>Соединенные Штаты Америки: Новая инициатива</w:t>
      </w:r>
    </w:p>
    <w:p w:rsidR="009F1CFB" w:rsidRDefault="009F1CFB" w:rsidP="009F1CFB">
      <w:r>
        <w:t>Представитель запланировал необычное домашнее посещение на тему Хукукулла.</w:t>
      </w:r>
    </w:p>
    <w:p w:rsidR="009F1CFB" w:rsidRDefault="009F1CFB" w:rsidP="009F1CFB">
      <w:r>
        <w:t>Поскольку многие из активных бахаи в регионе уже принимали участие в одном или нескольких углублений, он решил попробовать косвенный подход к рассказу о Праве Бога в Йонкерсе, штат Нью-Йорк. «Мы с одним бахаи договорились встретиться в центрально расположенном доме моего отца. Мой отец не бахаи, но очень хорошо осведомлен о Праве Бога и тоже присоединился к разговору. Право Бога произвело на него сильное впечатление, и он в шутку утверждает, что это тайное оружие бахаи. Он также говорит о нем в положительном свете в своем профессиональном и социальном окружении. Когда мы сидели у него на кухне, разговор шел о Праве Бога. Это мое первое углубление во время домашнего посещения было очень интересно тем, что был добавлен взгляд не бахаи, что позволило присутствовавшему бахаи и мне оценить его еще больше».</w:t>
      </w:r>
    </w:p>
    <w:p w:rsidR="009F1CFB" w:rsidRDefault="009F1CFB" w:rsidP="009F1CFB"/>
    <w:p w:rsidR="009F1CFB" w:rsidRPr="00E370A1" w:rsidRDefault="009F1CFB" w:rsidP="009F1CFB">
      <w:pPr>
        <w:rPr>
          <w:b/>
        </w:rPr>
      </w:pPr>
      <w:r w:rsidRPr="00E370A1">
        <w:rPr>
          <w:b/>
        </w:rPr>
        <w:t>Мадагаскар: Экстраординарное усилие Представителя</w:t>
      </w:r>
    </w:p>
    <w:p w:rsidR="009F1CFB" w:rsidRDefault="009F1CFB" w:rsidP="009F1CFB">
      <w:r>
        <w:t>Маджанга — город, расположенный в 600 километрах от столицы Мадагаскара, Антананариву. Чтобы добраться до него, нужно ехать два дня на автобусе. Друзья бахаи, живущие в Маджанга, услышали о великом законе Хукукулла впервые и с энтузиазмом участвовали во встрече, стремясь научиться. Некоторые аспекты этого великого закона были рассказаны Представителем на малагасийском (местный язык). Книга-1 Хукук была также использована на этой встрече. Друзья пели красивые песни и ждут следующего визита Представителя.</w:t>
      </w:r>
    </w:p>
    <w:p w:rsidR="009F1CFB" w:rsidRDefault="009F1CFB" w:rsidP="009F1CFB">
      <w:r w:rsidRPr="00F51ADA">
        <w:rPr>
          <w:noProof/>
        </w:rPr>
        <w:drawing>
          <wp:anchor distT="0" distB="0" distL="114300" distR="114300" simplePos="0" relativeHeight="251697152" behindDoc="0" locked="0" layoutInCell="1" allowOverlap="1" wp14:anchorId="1EB7AC47" wp14:editId="0758D3B9">
            <wp:simplePos x="0" y="0"/>
            <wp:positionH relativeFrom="column">
              <wp:posOffset>3950419</wp:posOffset>
            </wp:positionH>
            <wp:positionV relativeFrom="paragraph">
              <wp:posOffset>257810</wp:posOffset>
            </wp:positionV>
            <wp:extent cx="1922780" cy="1439545"/>
            <wp:effectExtent l="19050" t="0" r="20320" b="179705"/>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22780" cy="143954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p>
    <w:p w:rsidR="009F1CFB" w:rsidRDefault="009F1CFB" w:rsidP="009F1CFB">
      <w:r w:rsidRPr="00F51ADA">
        <w:rPr>
          <w:noProof/>
        </w:rPr>
        <w:drawing>
          <wp:anchor distT="0" distB="0" distL="114300" distR="114300" simplePos="0" relativeHeight="251695104" behindDoc="0" locked="0" layoutInCell="1" allowOverlap="1" wp14:anchorId="75BF0EF6" wp14:editId="3DADDA65">
            <wp:simplePos x="0" y="0"/>
            <wp:positionH relativeFrom="column">
              <wp:posOffset>1988149</wp:posOffset>
            </wp:positionH>
            <wp:positionV relativeFrom="paragraph">
              <wp:posOffset>7381</wp:posOffset>
            </wp:positionV>
            <wp:extent cx="1924898" cy="1440000"/>
            <wp:effectExtent l="19050" t="0" r="18415" b="179705"/>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24898" cy="144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F51ADA">
        <w:rPr>
          <w:noProof/>
        </w:rPr>
        <w:drawing>
          <wp:anchor distT="0" distB="0" distL="114300" distR="114300" simplePos="0" relativeHeight="251696128" behindDoc="0" locked="0" layoutInCell="1" allowOverlap="1" wp14:anchorId="51A0253D" wp14:editId="07C1791E">
            <wp:simplePos x="0" y="0"/>
            <wp:positionH relativeFrom="column">
              <wp:posOffset>12700</wp:posOffset>
            </wp:positionH>
            <wp:positionV relativeFrom="paragraph">
              <wp:posOffset>0</wp:posOffset>
            </wp:positionV>
            <wp:extent cx="1926633" cy="1440000"/>
            <wp:effectExtent l="19050" t="0" r="16510" b="179705"/>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26633" cy="144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p>
    <w:p w:rsidR="009F1CFB" w:rsidRPr="00F51ADA" w:rsidRDefault="009F1CFB" w:rsidP="009F1CFB">
      <w:pPr>
        <w:ind w:left="720"/>
        <w:rPr>
          <w:i/>
        </w:rPr>
      </w:pPr>
      <w:r w:rsidRPr="00F51ADA">
        <w:rPr>
          <w:i/>
        </w:rPr>
        <w:t xml:space="preserve">«Мы с большой теплотой приветствуем стремление вашего Собрания сотрудничать с коллегией Доверенных в развитии систематической программы образования верующих относительно закона Хукукулла и его важности». — Письмо от имени Всемирного Дома Справедливости одному Национальному </w:t>
      </w:r>
      <w:r w:rsidR="006742A7" w:rsidRPr="006742A7">
        <w:rPr>
          <w:i/>
        </w:rPr>
        <w:t>д</w:t>
      </w:r>
      <w:r w:rsidRPr="00F51ADA">
        <w:rPr>
          <w:i/>
        </w:rPr>
        <w:t xml:space="preserve">уховному </w:t>
      </w:r>
      <w:r w:rsidR="006742A7" w:rsidRPr="006742A7">
        <w:rPr>
          <w:i/>
        </w:rPr>
        <w:t>с</w:t>
      </w:r>
      <w:r w:rsidRPr="00F51ADA">
        <w:rPr>
          <w:i/>
        </w:rPr>
        <w:t>обранию от 18 марта 1999 года.</w:t>
      </w:r>
    </w:p>
    <w:p w:rsidR="009F1CFB" w:rsidRDefault="009F1CFB" w:rsidP="009F1CFB">
      <w:pPr>
        <w:rPr>
          <w:b/>
        </w:rPr>
      </w:pPr>
    </w:p>
    <w:p w:rsidR="009F1CFB" w:rsidRPr="00F51ADA" w:rsidRDefault="009F1CFB" w:rsidP="009F1CFB">
      <w:pPr>
        <w:rPr>
          <w:b/>
        </w:rPr>
      </w:pPr>
      <w:r w:rsidRPr="001E3F52">
        <w:rPr>
          <w:b/>
          <w:noProof/>
        </w:rPr>
        <w:lastRenderedPageBreak/>
        <w:drawing>
          <wp:anchor distT="0" distB="0" distL="114300" distR="114300" simplePos="0" relativeHeight="251698176" behindDoc="0" locked="0" layoutInCell="1" allowOverlap="1" wp14:anchorId="24503337" wp14:editId="33C98B1D">
            <wp:simplePos x="0" y="0"/>
            <wp:positionH relativeFrom="column">
              <wp:posOffset>4401161</wp:posOffset>
            </wp:positionH>
            <wp:positionV relativeFrom="paragraph">
              <wp:posOffset>253436</wp:posOffset>
            </wp:positionV>
            <wp:extent cx="2049780" cy="1328420"/>
            <wp:effectExtent l="19050" t="0" r="26670" b="157480"/>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49780" cy="132842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F51ADA">
        <w:rPr>
          <w:b/>
        </w:rPr>
        <w:t>Колумбия: Встреча с Национальным духовным собранием</w:t>
      </w:r>
    </w:p>
    <w:p w:rsidR="009F1CFB" w:rsidRDefault="009F1CFB" w:rsidP="009F1CFB">
      <w:r>
        <w:t xml:space="preserve">Заместитель Доверенного и Представители встретились с Национальным </w:t>
      </w:r>
      <w:r w:rsidRPr="00B65770">
        <w:t>д</w:t>
      </w:r>
      <w:r>
        <w:t xml:space="preserve">уховным </w:t>
      </w:r>
      <w:r w:rsidRPr="00B65770">
        <w:t>с</w:t>
      </w:r>
      <w:r>
        <w:t xml:space="preserve">обранием Колумбии. Национальное духовное собрание приняло план, что его члены углубят свои знания о законе с Заместителем, отправят цитаты в Местные духовные собрания бахаи и в сотрудничестве с Региональными </w:t>
      </w:r>
      <w:r w:rsidRPr="00B65770">
        <w:t>с</w:t>
      </w:r>
      <w:r>
        <w:t>оветами организуют встречи по углублению в каждом из пяти регионов. Совещания были очень плодотворными, обсудили много возможностей для совместной деятельности по обращению к друзьям, участвующим в процессе строительства общины. Также поблагодарили Национальное духовное собрание за оказанное тесное сотрудничество и помощь в обучении друзей.</w:t>
      </w:r>
    </w:p>
    <w:p w:rsidR="006742A7" w:rsidRDefault="006742A7" w:rsidP="009F1CFB"/>
    <w:p w:rsidR="009F1CFB" w:rsidRPr="00807BA7" w:rsidRDefault="009F1CFB" w:rsidP="009F1CFB">
      <w:pPr>
        <w:rPr>
          <w:b/>
        </w:rPr>
      </w:pPr>
      <w:r w:rsidRPr="00807BA7">
        <w:rPr>
          <w:b/>
        </w:rPr>
        <w:t xml:space="preserve">Соединенные Штаты Америки: Презентация </w:t>
      </w:r>
      <w:r>
        <w:rPr>
          <w:b/>
        </w:rPr>
        <w:t>Местному духовному собранию</w:t>
      </w:r>
    </w:p>
    <w:p w:rsidR="009F1CFB" w:rsidRDefault="009F1CFB" w:rsidP="009F1CFB">
      <w:r w:rsidRPr="00AA0D68">
        <w:rPr>
          <w:b/>
          <w:noProof/>
        </w:rPr>
        <w:drawing>
          <wp:anchor distT="0" distB="0" distL="114300" distR="114300" simplePos="0" relativeHeight="251699200" behindDoc="0" locked="0" layoutInCell="1" allowOverlap="1" wp14:anchorId="55EAB1F9" wp14:editId="27BA8084">
            <wp:simplePos x="0" y="0"/>
            <wp:positionH relativeFrom="column">
              <wp:posOffset>3733752</wp:posOffset>
            </wp:positionH>
            <wp:positionV relativeFrom="paragraph">
              <wp:posOffset>1089660</wp:posOffset>
            </wp:positionV>
            <wp:extent cx="2715260" cy="1310640"/>
            <wp:effectExtent l="19050" t="0" r="27940" b="15621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15260" cy="131064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t xml:space="preserve">Местное </w:t>
      </w:r>
      <w:r w:rsidRPr="00807BA7">
        <w:t>д</w:t>
      </w:r>
      <w:r>
        <w:t xml:space="preserve">уховное </w:t>
      </w:r>
      <w:r w:rsidRPr="00807BA7">
        <w:t>с</w:t>
      </w:r>
      <w:r>
        <w:t xml:space="preserve">обрание Лос-Анджелеса встретилось с группой в 21 человек, шесть из которых были новые верующие, и один ребенок. Остальные были из недавно переехавших в общину Лос-Анджелеса. Это обычная ежеквартальная встреча, проводимая Духовным </w:t>
      </w:r>
      <w:r w:rsidRPr="00807BA7">
        <w:t>с</w:t>
      </w:r>
      <w:r>
        <w:t>обранием, для того, чтобы сориентировать друзей, которые присоединяются к общине бахаи Лос-Анджелеса. В презентацию об уникальной географии Лос-Анджелеса, а также жизни его общины бахаи, был включен короткий фрагмент о Хукукулла для того, чтобы друзья узнали об этом могущественном законе. «Такие встречи представляют хорошую возможность рассказывать или напоминать членам общины».</w:t>
      </w:r>
    </w:p>
    <w:p w:rsidR="009F1CFB" w:rsidRDefault="009F1CFB" w:rsidP="009F1CFB"/>
    <w:p w:rsidR="009F1CFB" w:rsidRPr="00807BA7" w:rsidRDefault="009F1CFB" w:rsidP="009F1CFB">
      <w:pPr>
        <w:rPr>
          <w:b/>
        </w:rPr>
      </w:pPr>
      <w:r w:rsidRPr="00807BA7">
        <w:rPr>
          <w:b/>
        </w:rPr>
        <w:t>Пуэбла, Мексика: Занятие по изучению</w:t>
      </w:r>
    </w:p>
    <w:p w:rsidR="009F1CFB" w:rsidRDefault="009F1CFB" w:rsidP="009F1CFB">
      <w:r>
        <w:t xml:space="preserve">Организованно в координации с Региональным </w:t>
      </w:r>
      <w:r w:rsidRPr="00807BA7">
        <w:t>с</w:t>
      </w:r>
      <w:r>
        <w:t xml:space="preserve">оветом бахаи и Местным </w:t>
      </w:r>
      <w:r w:rsidRPr="00807BA7">
        <w:t>д</w:t>
      </w:r>
      <w:r>
        <w:t xml:space="preserve">уховным </w:t>
      </w:r>
      <w:r w:rsidRPr="00807BA7">
        <w:t>с</w:t>
      </w:r>
      <w:r>
        <w:t>обранием Пуэбла учебное занятие для членов Собрания. Девять взрослых и трое молодых людей присутствовали.</w:t>
      </w:r>
    </w:p>
    <w:p w:rsidR="009F1CFB" w:rsidRDefault="009F1CFB" w:rsidP="009F1CFB">
      <w:pPr>
        <w:rPr>
          <w:b/>
        </w:rPr>
      </w:pPr>
    </w:p>
    <w:p w:rsidR="009F1CFB" w:rsidRPr="00807BA7" w:rsidRDefault="009F1CFB" w:rsidP="009F1CFB">
      <w:pPr>
        <w:rPr>
          <w:b/>
        </w:rPr>
      </w:pPr>
      <w:r w:rsidRPr="00707B40">
        <w:rPr>
          <w:noProof/>
        </w:rPr>
        <w:drawing>
          <wp:anchor distT="0" distB="0" distL="114300" distR="114300" simplePos="0" relativeHeight="251700224" behindDoc="0" locked="0" layoutInCell="1" allowOverlap="1" wp14:anchorId="38E10060" wp14:editId="2AD83419">
            <wp:simplePos x="0" y="0"/>
            <wp:positionH relativeFrom="column">
              <wp:posOffset>-306358</wp:posOffset>
            </wp:positionH>
            <wp:positionV relativeFrom="paragraph">
              <wp:posOffset>317500</wp:posOffset>
            </wp:positionV>
            <wp:extent cx="2828925" cy="1172845"/>
            <wp:effectExtent l="19050" t="0" r="28575" b="160655"/>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28925" cy="117284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807BA7">
        <w:rPr>
          <w:b/>
        </w:rPr>
        <w:t xml:space="preserve">Соединенные Штаты Америки: Встреча с </w:t>
      </w:r>
      <w:r>
        <w:rPr>
          <w:b/>
        </w:rPr>
        <w:t>Местным духовным собранием</w:t>
      </w:r>
      <w:r w:rsidRPr="00807BA7">
        <w:rPr>
          <w:b/>
        </w:rPr>
        <w:t xml:space="preserve"> и общиной</w:t>
      </w:r>
    </w:p>
    <w:p w:rsidR="009F1CFB" w:rsidRDefault="009F1CFB" w:rsidP="009F1CFB">
      <w:r w:rsidRPr="00F463AB">
        <w:rPr>
          <w:b/>
          <w:noProof/>
        </w:rPr>
        <w:drawing>
          <wp:anchor distT="0" distB="0" distL="114300" distR="114300" simplePos="0" relativeHeight="251701248" behindDoc="0" locked="0" layoutInCell="1" allowOverlap="1" wp14:anchorId="43537906" wp14:editId="7456C221">
            <wp:simplePos x="0" y="0"/>
            <wp:positionH relativeFrom="column">
              <wp:posOffset>5060003</wp:posOffset>
            </wp:positionH>
            <wp:positionV relativeFrom="paragraph">
              <wp:posOffset>1339778</wp:posOffset>
            </wp:positionV>
            <wp:extent cx="1285240" cy="1948815"/>
            <wp:effectExtent l="19050" t="0" r="10160" b="203835"/>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85240" cy="194881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t xml:space="preserve">Представитель встретился с Местным </w:t>
      </w:r>
      <w:r w:rsidRPr="00807BA7">
        <w:t>д</w:t>
      </w:r>
      <w:r>
        <w:t xml:space="preserve">уховным </w:t>
      </w:r>
      <w:r w:rsidRPr="00807BA7">
        <w:t>с</w:t>
      </w:r>
      <w:r>
        <w:t>обранием и затем с общиной Мараны, штат Аризона. Это было сделано в ответ на их приглашение. Местное духовное собрание организовало две встречи в один день. Первая, чтобы встретиться с членами Собрания. Они также пригласили членов Собраний из близлежащих общин. «У нас получилась очень хорошая дискуссия о духовной значимости Права Бога и прочитали отрывки из письма коллегии Доверенных в Соединенных Штатах и Международной коллегией Доверенных Хукукулла. Затем собрались другие члены общины и после короткого совместного ужина началась презентация для общины. Почти все члены Собрания остались на презентацию для общины».</w:t>
      </w:r>
    </w:p>
    <w:p w:rsidR="009F1CFB" w:rsidRPr="00807BA7" w:rsidRDefault="009F1CFB" w:rsidP="009F1CFB">
      <w:pPr>
        <w:rPr>
          <w:b/>
        </w:rPr>
      </w:pPr>
      <w:r w:rsidRPr="00807BA7">
        <w:rPr>
          <w:b/>
        </w:rPr>
        <w:t>Белиз: Презентация на Национальном Съезде</w:t>
      </w:r>
    </w:p>
    <w:p w:rsidR="009F1CFB" w:rsidRDefault="009F1CFB" w:rsidP="009F1CFB">
      <w:r>
        <w:t xml:space="preserve">Представитель устроил презентацию, разместив постеры. На многие вопросы были получены ответы из прочитанных отрывков из выступления д-ра Варга. Представитель Советника Континентальной Коллегии председательствовал на Съезде и рассказал много историй. </w:t>
      </w:r>
    </w:p>
    <w:p w:rsidR="009F1CFB" w:rsidRDefault="009F1CFB" w:rsidP="009F1CFB">
      <w:r>
        <w:br w:type="page"/>
      </w:r>
    </w:p>
    <w:p w:rsidR="009F1CFB" w:rsidRPr="00F463AB" w:rsidRDefault="009F1CFB" w:rsidP="009F1CFB">
      <w:pPr>
        <w:rPr>
          <w:b/>
        </w:rPr>
      </w:pPr>
      <w:r w:rsidRPr="00C42EC8">
        <w:rPr>
          <w:b/>
          <w:noProof/>
        </w:rPr>
        <w:lastRenderedPageBreak/>
        <w:drawing>
          <wp:anchor distT="0" distB="0" distL="114300" distR="114300" simplePos="0" relativeHeight="251702272" behindDoc="0" locked="0" layoutInCell="1" allowOverlap="1" wp14:anchorId="3F625BDB" wp14:editId="3B6AC1BE">
            <wp:simplePos x="0" y="0"/>
            <wp:positionH relativeFrom="column">
              <wp:posOffset>4119053</wp:posOffset>
            </wp:positionH>
            <wp:positionV relativeFrom="paragraph">
              <wp:posOffset>24525</wp:posOffset>
            </wp:positionV>
            <wp:extent cx="2282825" cy="1621155"/>
            <wp:effectExtent l="19050" t="0" r="22225" b="188595"/>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82825" cy="162115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F463AB">
        <w:rPr>
          <w:b/>
        </w:rPr>
        <w:t>Мексика: Углубление</w:t>
      </w:r>
    </w:p>
    <w:p w:rsidR="009F1CFB" w:rsidRDefault="009F1CFB" w:rsidP="009F1CFB">
      <w:r>
        <w:t xml:space="preserve">Организованное в сотрудничестве с Местным </w:t>
      </w:r>
      <w:r w:rsidRPr="00F463AB">
        <w:t>д</w:t>
      </w:r>
      <w:r>
        <w:t xml:space="preserve">уховным </w:t>
      </w:r>
      <w:r w:rsidRPr="00F463AB">
        <w:t>с</w:t>
      </w:r>
      <w:r>
        <w:t>обранием Сьюдад-Хуарес было посвящено совместной ответственности изучать Право Бога.</w:t>
      </w:r>
    </w:p>
    <w:p w:rsidR="009F1CFB" w:rsidRDefault="009F1CFB" w:rsidP="009F1CFB">
      <w:r>
        <w:t xml:space="preserve">Было проведено совещание, где прозвучали предложения для плана Местного </w:t>
      </w:r>
      <w:r w:rsidRPr="00F463AB">
        <w:t>д</w:t>
      </w:r>
      <w:r>
        <w:t xml:space="preserve">уховного </w:t>
      </w:r>
      <w:r w:rsidRPr="00F463AB">
        <w:t>с</w:t>
      </w:r>
      <w:r>
        <w:t>обрания. Шесть или семь членов Собрания присутствовали, а сама встреча изначально была запланирована только для Собрания. Присутствовали 16 взрослых, один молодой человек и один ребенок.</w:t>
      </w:r>
    </w:p>
    <w:p w:rsidR="009F1CFB" w:rsidRDefault="009F1CFB" w:rsidP="009F1CFB">
      <w:pPr>
        <w:rPr>
          <w:b/>
        </w:rPr>
      </w:pPr>
      <w:r w:rsidRPr="00F55E03">
        <w:rPr>
          <w:b/>
          <w:noProof/>
        </w:rPr>
        <w:drawing>
          <wp:anchor distT="0" distB="0" distL="114300" distR="114300" simplePos="0" relativeHeight="251703296" behindDoc="0" locked="0" layoutInCell="1" allowOverlap="1" wp14:anchorId="0997600E" wp14:editId="0F4CBE40">
            <wp:simplePos x="0" y="0"/>
            <wp:positionH relativeFrom="column">
              <wp:posOffset>-453127</wp:posOffset>
            </wp:positionH>
            <wp:positionV relativeFrom="paragraph">
              <wp:posOffset>173823</wp:posOffset>
            </wp:positionV>
            <wp:extent cx="2254250" cy="1664335"/>
            <wp:effectExtent l="19050" t="0" r="12700" b="183515"/>
            <wp:wrapSquare wrapText="bothSides"/>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254250" cy="166433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p>
    <w:p w:rsidR="009F1CFB" w:rsidRPr="00C42EC8" w:rsidRDefault="009F1CFB" w:rsidP="009F1CFB">
      <w:pPr>
        <w:rPr>
          <w:b/>
        </w:rPr>
      </w:pPr>
      <w:r w:rsidRPr="00C42EC8">
        <w:rPr>
          <w:b/>
        </w:rPr>
        <w:t>Гватемала: Углубление</w:t>
      </w:r>
    </w:p>
    <w:p w:rsidR="009F1CFB" w:rsidRDefault="009F1CFB" w:rsidP="009F1CFB">
      <w:r>
        <w:t xml:space="preserve">Мероприятие было организовано в сотрудничестве с Местным </w:t>
      </w:r>
      <w:r w:rsidRPr="000C4DC3">
        <w:t>д</w:t>
      </w:r>
      <w:r>
        <w:t xml:space="preserve">уховным </w:t>
      </w:r>
      <w:r w:rsidRPr="000C4DC3">
        <w:t>с</w:t>
      </w:r>
      <w:r>
        <w:t>обранием Сакапа. Представитель сначала встретился Собранием, чтобы спланировать деятельность: ежемесячное изучение «12 уроков о Хукукулла». Представитель сообщает, что по словам одного верующего, тот впервые четко понял закон, некоторые рассказывали, что у них оставалось недопонимание после встреч, в которых они ранее принимали участие, а несколько человек отметили необходимость продолжить обучение дома.</w:t>
      </w:r>
    </w:p>
    <w:p w:rsidR="009F1CFB" w:rsidRDefault="009F1CFB" w:rsidP="009F1CFB"/>
    <w:p w:rsidR="009F1CFB" w:rsidRPr="000C4DC3" w:rsidRDefault="009F1CFB" w:rsidP="009F1CFB">
      <w:pPr>
        <w:rPr>
          <w:b/>
        </w:rPr>
      </w:pPr>
      <w:r w:rsidRPr="008E37D9">
        <w:rPr>
          <w:b/>
          <w:noProof/>
        </w:rPr>
        <w:drawing>
          <wp:anchor distT="0" distB="0" distL="114300" distR="114300" simplePos="0" relativeHeight="251704320" behindDoc="0" locked="0" layoutInCell="1" allowOverlap="1" wp14:anchorId="0E2B4378" wp14:editId="2CC7F822">
            <wp:simplePos x="0" y="0"/>
            <wp:positionH relativeFrom="column">
              <wp:posOffset>4041859</wp:posOffset>
            </wp:positionH>
            <wp:positionV relativeFrom="paragraph">
              <wp:posOffset>87534</wp:posOffset>
            </wp:positionV>
            <wp:extent cx="2408555" cy="1595755"/>
            <wp:effectExtent l="19050" t="0" r="10795" b="194945"/>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408555" cy="159575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0C4DC3">
        <w:rPr>
          <w:b/>
        </w:rPr>
        <w:t>Эфиопия: Семинар для Северного региона</w:t>
      </w:r>
    </w:p>
    <w:p w:rsidR="009F1CFB" w:rsidRPr="003E6EB8" w:rsidRDefault="009F1CFB" w:rsidP="009F1CFB">
      <w:r>
        <w:t xml:space="preserve">При поддержке Национального </w:t>
      </w:r>
      <w:r w:rsidRPr="00C65F20">
        <w:t>д</w:t>
      </w:r>
      <w:r>
        <w:t xml:space="preserve">уховного Собрания Эфиопии Местным </w:t>
      </w:r>
      <w:r w:rsidRPr="00C65F20">
        <w:t>д</w:t>
      </w:r>
      <w:r>
        <w:t xml:space="preserve">уховным </w:t>
      </w:r>
      <w:r w:rsidRPr="00C65F20">
        <w:t>с</w:t>
      </w:r>
      <w:r>
        <w:t xml:space="preserve">обраниям Северного региона страны было предложено пригласить и отправить не более 10 верующих для участия в семинаре по Хукукулла. В результате собралось 39 человек. Почти все друзья были из Аддис-Абебы, один был из Мэкэле. Учебный материал о Хукукулла был подготовлен в стиле Рухи и переведен на местный язык — амхарский. Участников разделили на три группы под руководством четырех Представителей и общим контролем </w:t>
      </w:r>
      <w:r w:rsidRPr="00C65F20">
        <w:t>з</w:t>
      </w:r>
      <w:r>
        <w:t xml:space="preserve">аместителя Доверенного. По окончании групповых дискуссий было выделено время, когда Представители и </w:t>
      </w:r>
      <w:r w:rsidRPr="00C65F20">
        <w:t>з</w:t>
      </w:r>
      <w:r>
        <w:t>аместитель Доверенного поделились историями о Хукукулла. «Участники были рады обрести более высокое понимание закона. В конце сессии один участник сказал: “Что я понял за это время обучения так это красоту закона Хукукулла”.»</w:t>
      </w:r>
    </w:p>
    <w:p w:rsidR="008803CC" w:rsidRPr="00CF6876" w:rsidRDefault="008803CC" w:rsidP="008803CC">
      <w:pPr>
        <w:pStyle w:val="11"/>
      </w:pPr>
      <w:bookmarkStart w:id="17" w:name="_Toc413067498"/>
      <w:r>
        <w:lastRenderedPageBreak/>
        <w:t>Последняя</w:t>
      </w:r>
      <w:r w:rsidRPr="00CF6876">
        <w:t xml:space="preserve"> </w:t>
      </w:r>
      <w:r>
        <w:t>страничка</w:t>
      </w:r>
      <w:r w:rsidRPr="00CF6876">
        <w:t xml:space="preserve"> «</w:t>
      </w:r>
      <w:r>
        <w:t>Вестника</w:t>
      </w:r>
      <w:r w:rsidRPr="00CF6876">
        <w:t xml:space="preserve"> </w:t>
      </w:r>
      <w:r>
        <w:t>бахаи</w:t>
      </w:r>
      <w:r w:rsidRPr="00CF6876">
        <w:t>»</w:t>
      </w:r>
      <w:bookmarkEnd w:id="10"/>
      <w:bookmarkEnd w:id="17"/>
    </w:p>
    <w:p w:rsidR="00636AC0" w:rsidRDefault="00636AC0" w:rsidP="00636AC0">
      <w:pPr>
        <w:sectPr w:rsidR="00636AC0" w:rsidSect="00B26304">
          <w:type w:val="continuous"/>
          <w:pgSz w:w="11907" w:h="16839"/>
          <w:pgMar w:top="1701" w:right="1417" w:bottom="1701" w:left="1134" w:header="864" w:footer="709" w:gutter="0"/>
          <w:cols w:space="720"/>
        </w:sectPr>
      </w:pPr>
    </w:p>
    <w:p w:rsidR="007522CE" w:rsidRDefault="007522CE" w:rsidP="007522CE">
      <w:pPr>
        <w:jc w:val="center"/>
      </w:pPr>
      <w:r>
        <w:rPr>
          <w:noProof/>
        </w:rPr>
        <w:lastRenderedPageBreak/>
        <w:drawing>
          <wp:inline distT="0" distB="0" distL="0" distR="0">
            <wp:extent cx="5495290" cy="3407410"/>
            <wp:effectExtent l="19050" t="0" r="10160" b="345440"/>
            <wp:docPr id="200" name="Рисунок 200" descr="https://fbcdn-sphotos-e-a.akamaihd.net/hphotos-ak-xaf1/v/t1.0-9/10968408_770874466330561_2212823998936759657_n.jpg?oh=9646e03a0463d8ee719325f7bc57057b&amp;oe=5590A129&amp;__gda__=1434919064_4c7a5439ebe18570da9c31be528fe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bcdn-sphotos-e-a.akamaihd.net/hphotos-ak-xaf1/v/t1.0-9/10968408_770874466330561_2212823998936759657_n.jpg?oh=9646e03a0463d8ee719325f7bc57057b&amp;oe=5590A129&amp;__gda__=1434919064_4c7a5439ebe18570da9c31be528fe42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95290" cy="340741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p>
    <w:p w:rsidR="007522CE" w:rsidRDefault="007522CE" w:rsidP="007522CE">
      <w:r>
        <w:t>«Скажи: Разве вы не читали Коран? Перечтите его, да обретете Истину, ибо Книга сия есть настоящий Прямой Путь. Се стезя Бога для всех обретающихся на небесах и на земле. Если вы вняли Корану, то Байан ведь не сокрыт от вас. Раскройте же его пред своими очами. Прочтите его, да отвратитесь от свершения дел, что заставляют Посланников Божиих сокрушаться и сетовать.»</w:t>
      </w:r>
    </w:p>
    <w:p w:rsidR="00636AC0" w:rsidRDefault="007522CE" w:rsidP="00D54B1A">
      <w:pPr>
        <w:jc w:val="right"/>
      </w:pPr>
      <w:r>
        <w:t>— Бахаулла, «Крупицы из Писаний Бахауллы», XVIII.4</w:t>
      </w:r>
    </w:p>
    <w:p w:rsidR="00AF709D" w:rsidRDefault="00AF709D" w:rsidP="007522CE">
      <w:r>
        <w:t>«</w:t>
      </w:r>
      <w:r w:rsidRPr="00AF709D">
        <w:t>Шоги Эффенди просит меня также передать Вам, что он от всего сердца одобряет Ваше намерение заняться изучением Корана. Знание этой Богоявленной Книги действительно необходимо каждому бахаи, чтобы хорошо разбираться в написанном Бахауллой. Поэтому Хранитель всегда призывал друзей как можно более внимательно изучать эту Книгу, особенно в летних школах. Перевод Сэйла наиболее точен с научной точки зрения, однако Родвеловский вариант более совершенен в художественном отношении, а потому легче читается.</w:t>
      </w:r>
      <w:r>
        <w:t>»</w:t>
      </w:r>
    </w:p>
    <w:p w:rsidR="008C58C5" w:rsidRDefault="008C58C5" w:rsidP="007522CE">
      <w:pPr>
        <w:rPr>
          <w:lang w:val="en-US"/>
        </w:rPr>
      </w:pPr>
      <w:r w:rsidRPr="008C58C5">
        <w:rPr>
          <w:lang w:val="en-US"/>
        </w:rPr>
        <w:t>«It is certainly most difficult to thoroughly grasp all the Surihs of the Qur'an, as it requires a detailed knowledge of the social, religious and historical background of Arabia at the time of the appearance of the Prophet. The Believers cannot possibly hope, therefore, to understand the Surihs after the first or even second or third reading. They have to study them again and again, ponder over their meaning, with the help of certain commentaries, and explanatory notes as found, for instance in the admirable translation made by Sale, endeavor to acquire as clear and correct understanding of their meaning and import as possible, This is naturally a slow process, but future generations of believers will certainly come to grasp it. For the present, the Guardian agrees, that it would be easier and more helpful to study the book according to subjects, and not verse by verse and also in the light of Bab, Bahá'u'lláh and 'Abdu'l-Bahá'í interpretations which throw such floods of light on the Whole of the Qur'an.»</w:t>
      </w:r>
    </w:p>
    <w:p w:rsidR="008C58C5" w:rsidRPr="008C58C5" w:rsidRDefault="008C58C5" w:rsidP="00D54B1A">
      <w:pPr>
        <w:jc w:val="right"/>
        <w:rPr>
          <w:lang w:val="en-US"/>
        </w:rPr>
      </w:pPr>
      <w:r w:rsidRPr="008C58C5">
        <w:rPr>
          <w:lang w:val="en-US"/>
        </w:rPr>
        <w:t>— From a letter written on behalf of the Guar</w:t>
      </w:r>
      <w:r w:rsidR="00D54B1A">
        <w:rPr>
          <w:lang w:val="en-US"/>
        </w:rPr>
        <w:t>dian to an individual believer,</w:t>
      </w:r>
      <w:r w:rsidR="00D54B1A">
        <w:rPr>
          <w:lang w:val="en-US"/>
        </w:rPr>
        <w:br/>
      </w:r>
      <w:r w:rsidRPr="008C58C5">
        <w:rPr>
          <w:lang w:val="en-US"/>
        </w:rPr>
        <w:t>August 22, 1939: Bahá'í New</w:t>
      </w:r>
      <w:r>
        <w:rPr>
          <w:lang w:val="en-US"/>
        </w:rPr>
        <w:t>s, No. 134, pp. 2-3, March 1940</w:t>
      </w:r>
    </w:p>
    <w:sectPr w:rsidR="008C58C5" w:rsidRPr="008C58C5" w:rsidSect="007522CE">
      <w:type w:val="continuous"/>
      <w:pgSz w:w="11907" w:h="16839"/>
      <w:pgMar w:top="1701" w:right="1417" w:bottom="1701" w:left="1134" w:header="864" w:footer="70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42533" w:rsidRDefault="00E42533">
      <w:pPr>
        <w:spacing w:after="0"/>
      </w:pPr>
      <w:r>
        <w:separator/>
      </w:r>
    </w:p>
  </w:endnote>
  <w:endnote w:type="continuationSeparator" w:id="0">
    <w:p w:rsidR="00E42533" w:rsidRDefault="00E4253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embedRegular r:id="rId1" w:fontKey="{B916A3F7-0B16-4D73-A3E8-76CA53239C13}"/>
    <w:embedBold r:id="rId2" w:fontKey="{2635BC38-87F7-40F8-A602-413796ED4C82}"/>
    <w:embedItalic r:id="rId3" w:fontKey="{4337498B-D5BB-4A28-A1D3-CB8EECC95D13}"/>
    <w:embedBoldItalic r:id="rId4" w:fontKey="{CCB314D3-731F-4366-B5CB-753E93B93D02}"/>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embedRegular r:id="rId5" w:fontKey="{E082975B-8741-43AD-82A9-3BA560121E65}"/>
    <w:embedBold r:id="rId6" w:fontKey="{7A4355DE-F6E2-4922-BE10-15878634DF4A}"/>
    <w:embedItalic r:id="rId7" w:fontKey="{13FBFC39-F1F7-4849-B9E5-EF974512005B}"/>
    <w:embedBoldItalic r:id="rId8" w:fontKey="{A2F81025-CDEE-429A-AEE4-B4CF38364D4A}"/>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Times Ext Roman plus">
    <w:altName w:val="Times New Roman"/>
    <w:charset w:val="CC"/>
    <w:family w:val="roman"/>
    <w:pitch w:val="variable"/>
    <w:sig w:usb0="A0002AEF" w:usb1="4000387A" w:usb2="00000028" w:usb3="00000000" w:csb0="000001FF" w:csb1="00000000"/>
  </w:font>
  <w:font w:name="Batang">
    <w:altName w:val="바탕"/>
    <w:panose1 w:val="02030600000101010101"/>
    <w:charset w:val="81"/>
    <w:family w:val="roman"/>
    <w:pitch w:val="variable"/>
    <w:sig w:usb0="B00002AF" w:usb1="69D77CFB" w:usb2="00000030" w:usb3="00000000" w:csb0="0008009F" w:csb1="00000000"/>
    <w:embedRegular r:id="rId9" w:subsetted="1" w:fontKey="{483FFBA8-7CAE-4624-A9DC-541CAFE04D12}"/>
  </w:font>
  <w:font w:name="Aparajita">
    <w:panose1 w:val="020B0604020202020204"/>
    <w:charset w:val="00"/>
    <w:family w:val="swiss"/>
    <w:pitch w:val="variable"/>
    <w:sig w:usb0="00008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31AE" w:rsidRDefault="001B31AE" w:rsidP="001B31AE">
    <w:pPr>
      <w:pStyle w:val="affffffa"/>
      <w:tabs>
        <w:tab w:val="clear" w:pos="9355"/>
        <w:tab w:val="right" w:pos="8789"/>
      </w:tabs>
      <w:ind w:left="-851" w:right="-840"/>
      <w:jc w:val="right"/>
    </w:pPr>
    <w:r w:rsidRPr="00F44750">
      <w:rPr>
        <w:rFonts w:ascii="Batang" w:eastAsia="Batang" w:hAnsi="Batang" w:cs="Aparajita"/>
        <w:sz w:val="56"/>
        <w:szCs w:val="56"/>
        <w:lang w:val="en-US"/>
      </w:rPr>
      <w:fldChar w:fldCharType="begin"/>
    </w:r>
    <w:r w:rsidRPr="00F44750">
      <w:rPr>
        <w:rFonts w:ascii="Batang" w:eastAsia="Batang" w:hAnsi="Batang" w:cs="Aparajita"/>
        <w:sz w:val="56"/>
        <w:szCs w:val="56"/>
        <w:lang w:val="en-US"/>
      </w:rPr>
      <w:instrText>PAGE</w:instrText>
    </w:r>
    <w:r w:rsidRPr="00F44750">
      <w:rPr>
        <w:rFonts w:ascii="Batang" w:eastAsia="Batang" w:hAnsi="Batang" w:cs="Aparajita"/>
        <w:sz w:val="56"/>
        <w:szCs w:val="56"/>
      </w:rPr>
      <w:instrText xml:space="preserve">   \* </w:instrText>
    </w:r>
    <w:r w:rsidRPr="00F44750">
      <w:rPr>
        <w:rFonts w:ascii="Batang" w:eastAsia="Batang" w:hAnsi="Batang" w:cs="Aparajita"/>
        <w:sz w:val="56"/>
        <w:szCs w:val="56"/>
        <w:lang w:val="en-US"/>
      </w:rPr>
      <w:instrText>MERGEFORMAT</w:instrText>
    </w:r>
    <w:r w:rsidRPr="00F44750">
      <w:rPr>
        <w:rFonts w:ascii="Batang" w:eastAsia="Batang" w:hAnsi="Batang" w:cs="Aparajita"/>
        <w:sz w:val="56"/>
        <w:szCs w:val="56"/>
        <w:lang w:val="en-US"/>
      </w:rPr>
      <w:fldChar w:fldCharType="separate"/>
    </w:r>
    <w:r w:rsidR="000B1E48" w:rsidRPr="000B1E48">
      <w:rPr>
        <w:rFonts w:ascii="Batang" w:eastAsia="Batang" w:hAnsi="Batang" w:cs="Aparajita"/>
        <w:noProof/>
        <w:sz w:val="56"/>
        <w:szCs w:val="56"/>
      </w:rPr>
      <w:t>7</w:t>
    </w:r>
    <w:r w:rsidRPr="00F44750">
      <w:rPr>
        <w:rFonts w:ascii="Batang" w:eastAsia="Batang" w:hAnsi="Batang" w:cs="Aparajita"/>
        <w:sz w:val="56"/>
        <w:szCs w:val="56"/>
        <w:lang w:val="en-US"/>
      </w:rPr>
      <w:fldChar w:fldCharType="end"/>
    </w:r>
    <w:r>
      <w:tab/>
    </w:r>
    <w:r>
      <w:tab/>
      <w:t> </w:t>
    </w:r>
    <w:r>
      <w:rPr>
        <w:noProof/>
      </w:rPr>
      <w:drawing>
        <wp:inline distT="0" distB="0" distL="0" distR="0" wp14:anchorId="3EE4FF71" wp14:editId="722863CB">
          <wp:extent cx="226800" cy="226800"/>
          <wp:effectExtent l="19050" t="19050" r="20955" b="20955"/>
          <wp:docPr id="269" name="Рисунок 269" descr="https://fbcdn-profile-a.akamaihd.net/hprofile-ak-xfp1/v/t1.0-1/p160x160/10986940_954248364627457_8045051566299485114_n.jpg?oh=3a85c00e53aedeb117692e62560f1533&amp;oe=55500A7B&amp;__gda__=1435410704_557413ee3ff8f0b74d11bea2d17c2379">
            <a:hlinkClick xmlns:a="http://schemas.openxmlformats.org/drawingml/2006/main" r:id="rId1" tooltip="Вера Бахаи в России на Faceboo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profile-a.akamaihd.net/hprofile-ak-xfp1/v/t1.0-1/p160x160/10986940_954248364627457_8045051566299485114_n.jpg?oh=3a85c00e53aedeb117692e62560f1533&amp;oe=55500A7B&amp;__gda__=1435410704_557413ee3ff8f0b74d11bea2d17c237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r>
      <w:t> </w:t>
    </w:r>
    <w:r>
      <w:rPr>
        <w:noProof/>
      </w:rPr>
      <w:drawing>
        <wp:inline distT="0" distB="0" distL="0" distR="0" wp14:anchorId="12896978" wp14:editId="3C9FEAD9">
          <wp:extent cx="226800" cy="226800"/>
          <wp:effectExtent l="19050" t="19050" r="20955" b="20955"/>
          <wp:docPr id="270" name="Рисунок 270" descr="H:\My Documents\Загрузки\1185881_502814139803263_1815498535_t.jpg">
            <a:hlinkClick xmlns:a="http://schemas.openxmlformats.org/drawingml/2006/main" r:id="rId3" tooltip="Вера Бахаи в Казахстане на Faceboo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y Documents\Загрузки\1185881_502814139803263_1815498535_t.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r>
      <w:t> </w:t>
    </w:r>
    <w:r>
      <w:rPr>
        <w:noProof/>
      </w:rPr>
      <w:drawing>
        <wp:inline distT="0" distB="0" distL="0" distR="0" wp14:anchorId="5E0160E5" wp14:editId="75EF17C4">
          <wp:extent cx="226800" cy="226800"/>
          <wp:effectExtent l="19050" t="19050" r="20955" b="20955"/>
          <wp:docPr id="271" name="Рисунок 271" descr="https://fbcdn-profile-a.akamaihd.net/hprofile-ak-xpf1/v/t1.0-1/p160x160/10456191_334509890050502_2143803258339345945_n.jpg?oh=f9042cdc4a4024081727ef7c2e762787&amp;oe=558ECE25&amp;__gda__=1432033987_092b815229b8c1d55c4485c5af23ac53">
            <a:hlinkClick xmlns:a="http://schemas.openxmlformats.org/drawingml/2006/main" r:id="rId5" tooltip="Вера Бахаи в Кыргызстане на Faceboo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bcdn-profile-a.akamaihd.net/hprofile-ak-xpf1/v/t1.0-1/p160x160/10456191_334509890050502_2143803258339345945_n.jpg?oh=f9042cdc4a4024081727ef7c2e762787&amp;oe=558ECE25&amp;__gda__=1432033987_092b815229b8c1d55c4485c5af23ac5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r>
      <w:t> </w:t>
    </w:r>
    <w:r>
      <w:rPr>
        <w:noProof/>
      </w:rPr>
      <w:drawing>
        <wp:inline distT="0" distB="0" distL="0" distR="0" wp14:anchorId="706FAD97" wp14:editId="07636F92">
          <wp:extent cx="226695" cy="226695"/>
          <wp:effectExtent l="19050" t="19050" r="20955" b="20955"/>
          <wp:docPr id="272" name="Рисунок 272" descr="H:\My Documents\Загрузки\10362832_1451844418394219_4323253623148850644_t.png">
            <a:hlinkClick xmlns:a="http://schemas.openxmlformats.org/drawingml/2006/main" r:id="rId7" tooltip="Бахаипедия"/>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y Documents\Загрузки\10362832_1451844418394219_4323253623148850644_t.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solidFill>
                      <a:srgbClr val="0070C0"/>
                    </a:solidFill>
                  </a:ln>
                </pic:spPr>
              </pic:pic>
            </a:graphicData>
          </a:graphic>
        </wp:inline>
      </w:drawing>
    </w:r>
    <w:r>
      <w:t> </w:t>
    </w:r>
    <w:r>
      <w:rPr>
        <w:noProof/>
      </w:rPr>
      <w:drawing>
        <wp:inline distT="0" distB="0" distL="0" distR="0" wp14:anchorId="0CBBF54E" wp14:editId="21BE6CD5">
          <wp:extent cx="226695" cy="226695"/>
          <wp:effectExtent l="19050" t="19050" r="20955" b="20955"/>
          <wp:docPr id="273" name="Рисунок 273" descr="H:\My Documents\Загрузки\10336701_251581001714704_820701006611627101_t.jpg">
            <a:hlinkClick xmlns:a="http://schemas.openxmlformats.org/drawingml/2006/main" r:id="rId9" tooltip="Информационный вестник Веры Бахаи"/>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My Documents\Загрузки\10336701_251581001714704_820701006611627101_t.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solidFill>
                      <a:srgbClr val="0070C0"/>
                    </a:solidFill>
                  </a:ln>
                </pic:spPr>
              </pic:pic>
            </a:graphicData>
          </a:graphic>
        </wp:inline>
      </w:drawing>
    </w:r>
    <w:r>
      <w:t> </w:t>
    </w:r>
    <w:r>
      <w:rPr>
        <w:noProof/>
      </w:rPr>
      <w:drawing>
        <wp:inline distT="0" distB="0" distL="0" distR="0" wp14:anchorId="2161E366" wp14:editId="435D867D">
          <wp:extent cx="226800" cy="226800"/>
          <wp:effectExtent l="19050" t="19050" r="20955" b="20955"/>
          <wp:docPr id="274" name="Рисунок 274" descr="H:\My Documents\Загрузки\favicon.ico.gif">
            <a:hlinkClick xmlns:a="http://schemas.openxmlformats.org/drawingml/2006/main" r:id="rId11" tooltip="Духовный портал"/>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My Documents\Загрузки\favicon.ico.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r>
      <w:t> </w:t>
    </w:r>
    <w:r>
      <w:rPr>
        <w:noProof/>
      </w:rPr>
      <w:drawing>
        <wp:inline distT="0" distB="0" distL="0" distR="0" wp14:anchorId="75FD395B" wp14:editId="0E8E50FF">
          <wp:extent cx="226800" cy="222353"/>
          <wp:effectExtent l="19050" t="19050" r="20955" b="25400"/>
          <wp:docPr id="275" name="Рисунок 275" descr="http://www.marketingpilgrim.com/wp-content/uploads/2014/03/the-at-sign-300x200.jpg">
            <a:hlinkClick xmlns:a="http://schemas.openxmlformats.org/drawingml/2006/main" r:id="rId13" tooltip="Пишите нам на info@бахаи.kz"/>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arketingpilgrim.com/wp-content/uploads/2014/03/the-at-sign-300x200.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25001" t="12500" r="23999" b="12500"/>
                  <a:stretch/>
                </pic:blipFill>
                <pic:spPr bwMode="auto">
                  <a:xfrm>
                    <a:off x="0" y="0"/>
                    <a:ext cx="226800" cy="222353"/>
                  </a:xfrm>
                  <a:prstGeom prst="rect">
                    <a:avLst/>
                  </a:prstGeom>
                  <a:noFill/>
                  <a:ln>
                    <a:solidFill>
                      <a:srgbClr val="0070C0"/>
                    </a:solidFill>
                  </a:ln>
                  <a:extLst>
                    <a:ext uri="{53640926-AAD7-44D8-BBD7-CCE9431645EC}">
                      <a14:shadowObscured xmlns:a14="http://schemas.microsoft.com/office/drawing/2010/main"/>
                    </a:ext>
                  </a:extLst>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10F" w:rsidRDefault="00A05025" w:rsidP="001B31AE">
    <w:pPr>
      <w:pStyle w:val="affffffa"/>
      <w:ind w:right="-840"/>
      <w:jc w:val="right"/>
    </w:pPr>
    <w:r>
      <w:t> </w:t>
    </w:r>
    <w:r>
      <w:rPr>
        <w:noProof/>
      </w:rPr>
      <w:drawing>
        <wp:inline distT="0" distB="0" distL="0" distR="0" wp14:anchorId="04C600B6" wp14:editId="3B15F0D4">
          <wp:extent cx="226800" cy="226800"/>
          <wp:effectExtent l="19050" t="19050" r="20955" b="20955"/>
          <wp:docPr id="276" name="Рисунок 276" descr="https://fbcdn-profile-a.akamaihd.net/hprofile-ak-xfp1/v/t1.0-1/p160x160/10986940_954248364627457_8045051566299485114_n.jpg?oh=3a85c00e53aedeb117692e62560f1533&amp;oe=55500A7B&amp;__gda__=1435410704_557413ee3ff8f0b74d11bea2d17c2379">
            <a:hlinkClick xmlns:a="http://schemas.openxmlformats.org/drawingml/2006/main" r:id="rId1" tooltip="Вера Бахаи в России на Faceboo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profile-a.akamaihd.net/hprofile-ak-xfp1/v/t1.0-1/p160x160/10986940_954248364627457_8045051566299485114_n.jpg?oh=3a85c00e53aedeb117692e62560f1533&amp;oe=55500A7B&amp;__gda__=1435410704_557413ee3ff8f0b74d11bea2d17c237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r>
      <w:t> </w:t>
    </w:r>
    <w:r w:rsidR="00CB110F">
      <w:rPr>
        <w:noProof/>
      </w:rPr>
      <w:drawing>
        <wp:inline distT="0" distB="0" distL="0" distR="0" wp14:anchorId="53C4BD05" wp14:editId="3D945803">
          <wp:extent cx="226800" cy="226800"/>
          <wp:effectExtent l="19050" t="19050" r="20955" b="20955"/>
          <wp:docPr id="277" name="Рисунок 277" descr="H:\My Documents\Загрузки\1185881_502814139803263_1815498535_t.jpg">
            <a:hlinkClick xmlns:a="http://schemas.openxmlformats.org/drawingml/2006/main" r:id="rId3" tooltip="Вера Бахаи в Казахстане на Faceboo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y Documents\Загрузки\1185881_502814139803263_1815498535_t.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r>
      <w:t> </w:t>
    </w:r>
    <w:r>
      <w:rPr>
        <w:noProof/>
      </w:rPr>
      <w:drawing>
        <wp:inline distT="0" distB="0" distL="0" distR="0" wp14:anchorId="7F0133D7" wp14:editId="6C2ECD9E">
          <wp:extent cx="226800" cy="226800"/>
          <wp:effectExtent l="19050" t="19050" r="20955" b="20955"/>
          <wp:docPr id="278" name="Рисунок 278" descr="https://fbcdn-profile-a.akamaihd.net/hprofile-ak-xpf1/v/t1.0-1/p160x160/10456191_334509890050502_2143803258339345945_n.jpg?oh=f9042cdc4a4024081727ef7c2e762787&amp;oe=558ECE25&amp;__gda__=1432033987_092b815229b8c1d55c4485c5af23ac53">
            <a:hlinkClick xmlns:a="http://schemas.openxmlformats.org/drawingml/2006/main" r:id="rId5" tooltip="Вера Бахаи в Кыргызстане на Faceboo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bcdn-profile-a.akamaihd.net/hprofile-ak-xpf1/v/t1.0-1/p160x160/10456191_334509890050502_2143803258339345945_n.jpg?oh=f9042cdc4a4024081727ef7c2e762787&amp;oe=558ECE25&amp;__gda__=1432033987_092b815229b8c1d55c4485c5af23ac5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r w:rsidR="00CB110F">
      <w:t> </w:t>
    </w:r>
    <w:r w:rsidR="00CB110F">
      <w:rPr>
        <w:noProof/>
      </w:rPr>
      <w:drawing>
        <wp:inline distT="0" distB="0" distL="0" distR="0" wp14:anchorId="5A9312D2" wp14:editId="5745D5D5">
          <wp:extent cx="226695" cy="226695"/>
          <wp:effectExtent l="19050" t="19050" r="20955" b="20955"/>
          <wp:docPr id="279" name="Рисунок 279" descr="H:\My Documents\Загрузки\10362832_1451844418394219_4323253623148850644_t.png">
            <a:hlinkClick xmlns:a="http://schemas.openxmlformats.org/drawingml/2006/main" r:id="rId7" tooltip="Бахаипедия"/>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y Documents\Загрузки\10362832_1451844418394219_4323253623148850644_t.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solidFill>
                      <a:srgbClr val="0070C0"/>
                    </a:solidFill>
                  </a:ln>
                </pic:spPr>
              </pic:pic>
            </a:graphicData>
          </a:graphic>
        </wp:inline>
      </w:drawing>
    </w:r>
    <w:r w:rsidR="00CB110F">
      <w:t> </w:t>
    </w:r>
    <w:r w:rsidR="00CB110F">
      <w:rPr>
        <w:noProof/>
      </w:rPr>
      <w:drawing>
        <wp:inline distT="0" distB="0" distL="0" distR="0" wp14:anchorId="2D293A86" wp14:editId="21B700F8">
          <wp:extent cx="226695" cy="226695"/>
          <wp:effectExtent l="19050" t="19050" r="20955" b="20955"/>
          <wp:docPr id="280" name="Рисунок 280" descr="H:\My Documents\Загрузки\10336701_251581001714704_820701006611627101_t.jpg">
            <a:hlinkClick xmlns:a="http://schemas.openxmlformats.org/drawingml/2006/main" r:id="rId9" tooltip="Информационный вестник Веры Бахаи"/>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My Documents\Загрузки\10336701_251581001714704_820701006611627101_t.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solidFill>
                      <a:srgbClr val="0070C0"/>
                    </a:solidFill>
                  </a:ln>
                </pic:spPr>
              </pic:pic>
            </a:graphicData>
          </a:graphic>
        </wp:inline>
      </w:drawing>
    </w:r>
    <w:r w:rsidR="00CB110F">
      <w:t> </w:t>
    </w:r>
    <w:r w:rsidR="00CB110F">
      <w:rPr>
        <w:noProof/>
      </w:rPr>
      <w:drawing>
        <wp:inline distT="0" distB="0" distL="0" distR="0" wp14:anchorId="04ACFF37" wp14:editId="7BC7A1A4">
          <wp:extent cx="226800" cy="226800"/>
          <wp:effectExtent l="19050" t="19050" r="20955" b="20955"/>
          <wp:docPr id="281" name="Рисунок 281" descr="H:\My Documents\Загрузки\favicon.ico.gif">
            <a:hlinkClick xmlns:a="http://schemas.openxmlformats.org/drawingml/2006/main" r:id="rId11" tooltip="Духовный портал"/>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My Documents\Загрузки\favicon.ico.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r w:rsidR="00844A84">
      <w:t> </w:t>
    </w:r>
    <w:r w:rsidR="00844A84">
      <w:rPr>
        <w:noProof/>
      </w:rPr>
      <w:drawing>
        <wp:inline distT="0" distB="0" distL="0" distR="0" wp14:anchorId="2F8655EB" wp14:editId="4F9AF31C">
          <wp:extent cx="226800" cy="222353"/>
          <wp:effectExtent l="19050" t="19050" r="20955" b="25400"/>
          <wp:docPr id="282" name="Рисунок 282" descr="http://www.marketingpilgrim.com/wp-content/uploads/2014/03/the-at-sign-300x200.jpg">
            <a:hlinkClick xmlns:a="http://schemas.openxmlformats.org/drawingml/2006/main" r:id="rId13" tooltip="Пишите нам на info@бахаи.kz"/>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arketingpilgrim.com/wp-content/uploads/2014/03/the-at-sign-300x200.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25001" t="12500" r="23999" b="12500"/>
                  <a:stretch/>
                </pic:blipFill>
                <pic:spPr bwMode="auto">
                  <a:xfrm>
                    <a:off x="0" y="0"/>
                    <a:ext cx="226800" cy="222353"/>
                  </a:xfrm>
                  <a:prstGeom prst="rect">
                    <a:avLst/>
                  </a:prstGeom>
                  <a:noFill/>
                  <a:ln>
                    <a:solidFill>
                      <a:srgbClr val="0070C0"/>
                    </a:solidFill>
                  </a:ln>
                  <a:extLst>
                    <a:ext uri="{53640926-AAD7-44D8-BBD7-CCE9431645EC}">
                      <a14:shadowObscured xmlns:a14="http://schemas.microsoft.com/office/drawing/2010/main"/>
                    </a:ext>
                  </a:extLst>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42533" w:rsidRDefault="00E42533">
      <w:pPr>
        <w:spacing w:after="0"/>
      </w:pPr>
      <w:r>
        <w:separator/>
      </w:r>
    </w:p>
  </w:footnote>
  <w:footnote w:type="continuationSeparator" w:id="0">
    <w:p w:rsidR="00E42533" w:rsidRDefault="00E42533">
      <w:pPr>
        <w:spacing w:after="0"/>
      </w:pPr>
      <w:r>
        <w:continuationSeparator/>
      </w:r>
    </w:p>
  </w:footnote>
  <w:footnote w:id="1">
    <w:p w:rsidR="00856274" w:rsidRPr="00A26F3A" w:rsidRDefault="00856274">
      <w:pPr>
        <w:pStyle w:val="affffffd"/>
        <w:rPr>
          <w:lang w:val="en-US"/>
        </w:rPr>
      </w:pPr>
      <w:r>
        <w:rPr>
          <w:rStyle w:val="afffffff"/>
        </w:rPr>
        <w:footnoteRef/>
      </w:r>
      <w:r>
        <w:t xml:space="preserve"> </w:t>
      </w:r>
      <w:r w:rsidRPr="00856274">
        <w:t>Д-р Ибрагим Хейралла стал нарушителем Завета в 1900 году после того как отвернулся от наставлений Абдул-Баха</w:t>
      </w:r>
      <w:r>
        <w:t xml:space="preserve"> (по другим сведениям, он просто отошел от Веры. См. </w:t>
      </w:r>
      <w:r w:rsidRPr="00856274">
        <w:rPr>
          <w:lang w:val="en-US"/>
        </w:rPr>
        <w:t xml:space="preserve">Stockman, Robert H., 1953 – The Baha’i faith in America. </w:t>
      </w:r>
      <w:r>
        <w:t>прим</w:t>
      </w:r>
      <w:r w:rsidRPr="00856274">
        <w:rPr>
          <w:lang w:val="en-US"/>
        </w:rPr>
        <w:t xml:space="preserve">. </w:t>
      </w:r>
      <w:r>
        <w:t>пер</w:t>
      </w:r>
      <w:r w:rsidRPr="00856274">
        <w:rPr>
          <w:lang w:val="en-US"/>
        </w:rPr>
        <w:t xml:space="preserve">.). </w:t>
      </w:r>
      <w:r w:rsidRPr="00856274">
        <w:t>Торнтон Чейз сохранял преданность Величайшей Ветви и Завету Бахауллы, тогда как другие четверо последовали за д-ром Хейралла. Также</w:t>
      </w:r>
      <w:r w:rsidRPr="00A26F3A">
        <w:rPr>
          <w:lang w:val="en-US"/>
        </w:rPr>
        <w:t xml:space="preserve"> </w:t>
      </w:r>
      <w:r w:rsidRPr="00856274">
        <w:t>см</w:t>
      </w:r>
      <w:r w:rsidRPr="00A26F3A">
        <w:rPr>
          <w:lang w:val="en-US"/>
        </w:rPr>
        <w:t xml:space="preserve">. </w:t>
      </w:r>
      <w:r w:rsidRPr="00856274">
        <w:t>сессию</w:t>
      </w:r>
      <w:r w:rsidRPr="00A26F3A">
        <w:rPr>
          <w:lang w:val="en-US"/>
        </w:rPr>
        <w:t xml:space="preserve"> №7, Arthur Pillsbury Dodge.</w:t>
      </w:r>
    </w:p>
  </w:footnote>
  <w:footnote w:id="2">
    <w:p w:rsidR="00856274" w:rsidRPr="00856274" w:rsidRDefault="00856274">
      <w:pPr>
        <w:pStyle w:val="affffffd"/>
        <w:rPr>
          <w:lang w:val="en-US"/>
        </w:rPr>
      </w:pPr>
      <w:r>
        <w:rPr>
          <w:rStyle w:val="afffffff"/>
        </w:rPr>
        <w:footnoteRef/>
      </w:r>
      <w:r w:rsidRPr="00856274">
        <w:rPr>
          <w:lang w:val="en-US"/>
        </w:rPr>
        <w:t xml:space="preserve"> World Order, vol. XI, no. 5, article by Carl Scheffler, `Thornton Chase: First American Bahá'i,' p. 152.</w:t>
      </w:r>
    </w:p>
  </w:footnote>
  <w:footnote w:id="3">
    <w:p w:rsidR="00856274" w:rsidRPr="00856274" w:rsidRDefault="00856274">
      <w:pPr>
        <w:pStyle w:val="affffffd"/>
        <w:rPr>
          <w:lang w:val="en-US"/>
        </w:rPr>
      </w:pPr>
      <w:r>
        <w:rPr>
          <w:rStyle w:val="afffffff"/>
        </w:rPr>
        <w:footnoteRef/>
      </w:r>
      <w:r w:rsidRPr="00856274">
        <w:rPr>
          <w:lang w:val="en-US"/>
        </w:rPr>
        <w:t xml:space="preserve"> Some Early Bahá'ís of the West by O.Z. Whitehead, p. 5. excerpts from a letter by John Bosch.</w:t>
      </w:r>
    </w:p>
  </w:footnote>
  <w:footnote w:id="4">
    <w:p w:rsidR="00F219A1" w:rsidRPr="00F219A1" w:rsidRDefault="00F219A1">
      <w:pPr>
        <w:pStyle w:val="affffffd"/>
        <w:rPr>
          <w:lang w:val="en-US"/>
        </w:rPr>
      </w:pPr>
      <w:r>
        <w:rPr>
          <w:rStyle w:val="afffffff"/>
        </w:rPr>
        <w:footnoteRef/>
      </w:r>
      <w:r w:rsidRPr="00F219A1">
        <w:rPr>
          <w:lang w:val="en-US"/>
        </w:rPr>
        <w:t xml:space="preserve"> Some Early Bahá'ís of the West by O.Z. Whitehead, p. 8 originally from ~Abdul-Baha, p. 57.</w:t>
      </w:r>
    </w:p>
  </w:footnote>
  <w:footnote w:id="5">
    <w:p w:rsidR="00F219A1" w:rsidRPr="00F219A1" w:rsidRDefault="00F219A1">
      <w:pPr>
        <w:pStyle w:val="affffffd"/>
        <w:rPr>
          <w:lang w:val="en-US"/>
        </w:rPr>
      </w:pPr>
      <w:r>
        <w:rPr>
          <w:rStyle w:val="afffffff"/>
        </w:rPr>
        <w:footnoteRef/>
      </w:r>
      <w:r w:rsidRPr="00F219A1">
        <w:rPr>
          <w:lang w:val="en-US"/>
        </w:rPr>
        <w:t xml:space="preserve"> The Bahá'i Revelation, by Thornton Chase, p. 61.</w:t>
      </w:r>
    </w:p>
  </w:footnote>
  <w:footnote w:id="6">
    <w:p w:rsidR="00F219A1" w:rsidRPr="00F219A1" w:rsidRDefault="00F219A1">
      <w:pPr>
        <w:pStyle w:val="affffffd"/>
        <w:rPr>
          <w:lang w:val="en-US"/>
        </w:rPr>
      </w:pPr>
      <w:r>
        <w:rPr>
          <w:rStyle w:val="afffffff"/>
        </w:rPr>
        <w:footnoteRef/>
      </w:r>
      <w:r w:rsidRPr="00F219A1">
        <w:rPr>
          <w:lang w:val="en-US"/>
        </w:rPr>
        <w:t xml:space="preserve"> Star of the West, vol. 4, no. 11, p. 188. Also see the 90th Commemoration of 'Abdu'l-Bahá's Travels through Nevada.</w:t>
      </w:r>
    </w:p>
  </w:footnote>
  <w:footnote w:id="7">
    <w:p w:rsidR="00F219A1" w:rsidRDefault="00F219A1">
      <w:pPr>
        <w:pStyle w:val="affffffd"/>
      </w:pPr>
      <w:r>
        <w:rPr>
          <w:rStyle w:val="afffffff"/>
        </w:rPr>
        <w:footnoteRef/>
      </w:r>
      <w:r>
        <w:t xml:space="preserve"> </w:t>
      </w:r>
      <w:r w:rsidRPr="00F219A1">
        <w:t xml:space="preserve">По другим источникам, </w:t>
      </w:r>
      <w:hyperlink r:id="rId1" w:history="1">
        <w:r w:rsidRPr="00D54B1A">
          <w:rPr>
            <w:rStyle w:val="afff8"/>
          </w:rPr>
          <w:t>это произошло 19 октября</w:t>
        </w:r>
      </w:hyperlink>
      <w:r w:rsidR="00D54B1A" w:rsidRPr="00D54B1A">
        <w:t>.</w:t>
      </w:r>
      <w:r w:rsidRPr="00F219A1">
        <w:t xml:space="preserve"> Прим. пер.</w:t>
      </w:r>
    </w:p>
  </w:footnote>
  <w:footnote w:id="8">
    <w:p w:rsidR="00F219A1" w:rsidRPr="00F219A1" w:rsidRDefault="00F219A1">
      <w:pPr>
        <w:pStyle w:val="affffffd"/>
        <w:rPr>
          <w:lang w:val="en-US"/>
        </w:rPr>
      </w:pPr>
      <w:r>
        <w:rPr>
          <w:rStyle w:val="afffffff"/>
        </w:rPr>
        <w:footnoteRef/>
      </w:r>
      <w:r w:rsidRPr="00F219A1">
        <w:rPr>
          <w:lang w:val="en-US"/>
        </w:rPr>
        <w:t xml:space="preserve"> Some Early Bahá'is of the West, by O.Z. Whitehead, p. 11</w:t>
      </w:r>
    </w:p>
  </w:footnote>
  <w:footnote w:id="9">
    <w:p w:rsidR="00AD7EE0" w:rsidRDefault="00AD7EE0">
      <w:pPr>
        <w:pStyle w:val="affffffd"/>
      </w:pPr>
      <w:r>
        <w:rPr>
          <w:rStyle w:val="afffffff"/>
        </w:rPr>
        <w:footnoteRef/>
      </w:r>
      <w:r>
        <w:t xml:space="preserve"> </w:t>
      </w:r>
      <w:r w:rsidRPr="00AD7EE0">
        <w:t>Распространено убеждение, что Абдул-Баха посмертно назначил Торнтона Чейза Десницей Дела Божьего. Однако об этом нет никаких сведений в документах об институте Десниц Дела Божьего опубликованных в «Мире бахаи», 12 том, секция VIII. Также стоит отметить, что «Абдул-Баха никогда не назначал Десницей Дела Божьего человека при жизни».</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10F" w:rsidRPr="006D0095" w:rsidRDefault="00CB110F" w:rsidP="00B128B9">
    <w:pPr>
      <w:pStyle w:val="affffff7"/>
      <w:rPr>
        <w:sz w:val="52"/>
        <w:szCs w:val="32"/>
      </w:rPr>
    </w:pPr>
    <w:r>
      <w:rPr>
        <w:szCs w:val="32"/>
      </w:rPr>
      <w:t>в</w:t>
    </w:r>
    <w:r w:rsidRPr="001F1DFB">
      <w:rPr>
        <w:caps w:val="0"/>
        <w:szCs w:val="32"/>
      </w:rPr>
      <w:t>естник бахаи</w:t>
    </w:r>
    <w:r w:rsidRPr="001F1DFB">
      <w:rPr>
        <w:caps w:val="0"/>
        <w:sz w:val="52"/>
        <w:szCs w:val="32"/>
      </w:rPr>
      <w:t xml:space="preserve"> </w:t>
    </w:r>
    <w:r>
      <w:rPr>
        <w:sz w:val="52"/>
        <w:szCs w:val="32"/>
      </w:rPr>
      <w:t>№</w:t>
    </w:r>
    <w:r w:rsidR="00A53396">
      <w:rPr>
        <w:sz w:val="52"/>
        <w:szCs w:val="32"/>
      </w:rPr>
      <w:t>1</w:t>
    </w:r>
    <w:r w:rsidR="001F1DFB">
      <w:rPr>
        <w:sz w:val="52"/>
        <w:szCs w:val="32"/>
      </w:rPr>
      <w:t>5</w:t>
    </w:r>
    <w:r w:rsidR="001B1A79">
      <w:rPr>
        <w:sz w:val="52"/>
        <w:szCs w:val="32"/>
      </w:rPr>
      <w:t>-16</w:t>
    </w:r>
    <w:r>
      <w:rPr>
        <w:sz w:val="52"/>
        <w:szCs w:val="32"/>
      </w:rPr>
      <w:t>/171</w:t>
    </w:r>
  </w:p>
  <w:p w:rsidR="00CB110F" w:rsidRPr="00B128B9" w:rsidRDefault="00CB110F" w:rsidP="00B128B9">
    <w:pPr>
      <w:pStyle w:val="affffff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0"/>
    <w:multiLevelType w:val="singleLevel"/>
    <w:tmpl w:val="B6E8615A"/>
    <w:lvl w:ilvl="0">
      <w:start w:val="1"/>
      <w:numFmt w:val="bullet"/>
      <w:pStyle w:val="5"/>
      <w:lvlText w:val=""/>
      <w:lvlJc w:val="left"/>
      <w:pPr>
        <w:tabs>
          <w:tab w:val="num" w:pos="1800"/>
        </w:tabs>
        <w:ind w:left="1800" w:hanging="360"/>
      </w:pPr>
      <w:rPr>
        <w:rFonts w:ascii="Symbol" w:hAnsi="Symbol" w:hint="default"/>
      </w:rPr>
    </w:lvl>
  </w:abstractNum>
  <w:abstractNum w:abstractNumId="1">
    <w:nsid w:val="FFFFFF81"/>
    <w:multiLevelType w:val="singleLevel"/>
    <w:tmpl w:val="7F8230A0"/>
    <w:lvl w:ilvl="0">
      <w:start w:val="1"/>
      <w:numFmt w:val="bullet"/>
      <w:pStyle w:val="4"/>
      <w:lvlText w:val=""/>
      <w:lvlJc w:val="left"/>
      <w:pPr>
        <w:tabs>
          <w:tab w:val="num" w:pos="1440"/>
        </w:tabs>
        <w:ind w:left="1440" w:hanging="360"/>
      </w:pPr>
      <w:rPr>
        <w:rFonts w:ascii="Symbol" w:hAnsi="Symbol" w:hint="default"/>
      </w:rPr>
    </w:lvl>
  </w:abstractNum>
  <w:abstractNum w:abstractNumId="2">
    <w:nsid w:val="FFFFFF82"/>
    <w:multiLevelType w:val="singleLevel"/>
    <w:tmpl w:val="4CF4A9A6"/>
    <w:lvl w:ilvl="0">
      <w:start w:val="1"/>
      <w:numFmt w:val="bullet"/>
      <w:pStyle w:val="3"/>
      <w:lvlText w:val=""/>
      <w:lvlJc w:val="left"/>
      <w:pPr>
        <w:tabs>
          <w:tab w:val="num" w:pos="1080"/>
        </w:tabs>
        <w:ind w:left="1080" w:hanging="360"/>
      </w:pPr>
      <w:rPr>
        <w:rFonts w:ascii="Symbol" w:hAnsi="Symbol" w:hint="default"/>
      </w:rPr>
    </w:lvl>
  </w:abstractNum>
  <w:abstractNum w:abstractNumId="3">
    <w:nsid w:val="FFFFFF83"/>
    <w:multiLevelType w:val="singleLevel"/>
    <w:tmpl w:val="1F86DD2C"/>
    <w:lvl w:ilvl="0">
      <w:start w:val="1"/>
      <w:numFmt w:val="bullet"/>
      <w:pStyle w:val="2"/>
      <w:lvlText w:val=""/>
      <w:lvlJc w:val="left"/>
      <w:pPr>
        <w:tabs>
          <w:tab w:val="num" w:pos="720"/>
        </w:tabs>
        <w:ind w:left="720" w:hanging="360"/>
      </w:pPr>
      <w:rPr>
        <w:rFonts w:ascii="Symbol" w:hAnsi="Symbol" w:hint="default"/>
      </w:rPr>
    </w:lvl>
  </w:abstractNum>
  <w:abstractNum w:abstractNumId="4">
    <w:nsid w:val="FFFFFF89"/>
    <w:multiLevelType w:val="singleLevel"/>
    <w:tmpl w:val="E63AF57E"/>
    <w:lvl w:ilvl="0">
      <w:start w:val="1"/>
      <w:numFmt w:val="bullet"/>
      <w:pStyle w:val="a"/>
      <w:lvlText w:val="•"/>
      <w:lvlJc w:val="left"/>
      <w:pPr>
        <w:ind w:left="360" w:hanging="360"/>
      </w:pPr>
      <w:rPr>
        <w:rFonts w:ascii="Cambria" w:hAnsi="Cambria" w:hint="default"/>
        <w:color w:val="7E97AD" w:themeColor="accent1"/>
      </w:rPr>
    </w:lvl>
  </w:abstractNum>
  <w:abstractNum w:abstractNumId="5">
    <w:nsid w:val="00C37546"/>
    <w:multiLevelType w:val="hybridMultilevel"/>
    <w:tmpl w:val="C54EDE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025216B"/>
    <w:multiLevelType w:val="hybridMultilevel"/>
    <w:tmpl w:val="D122B8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8E130B8"/>
    <w:multiLevelType w:val="hybridMultilevel"/>
    <w:tmpl w:val="6A6E8C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B6F205A"/>
    <w:multiLevelType w:val="multilevel"/>
    <w:tmpl w:val="9CA4ABB8"/>
    <w:styleLink w:val="a0"/>
    <w:lvl w:ilvl="0">
      <w:start w:val="1"/>
      <w:numFmt w:val="decimal"/>
      <w:lvlText w:val="%1."/>
      <w:lvlJc w:val="left"/>
      <w:pPr>
        <w:ind w:left="360" w:hanging="360"/>
      </w:pPr>
      <w:rPr>
        <w:rFonts w:hint="default"/>
      </w:rPr>
    </w:lvl>
    <w:lvl w:ilvl="1">
      <w:start w:val="1"/>
      <w:numFmt w:val="decimal"/>
      <w:suff w:val="space"/>
      <w:lvlText w:val="%1.%2"/>
      <w:lvlJc w:val="left"/>
      <w:pPr>
        <w:ind w:left="360" w:hanging="360"/>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nsid w:val="26BA5A1E"/>
    <w:multiLevelType w:val="hybridMultilevel"/>
    <w:tmpl w:val="1236FE54"/>
    <w:lvl w:ilvl="0" w:tplc="25349AD6">
      <w:numFmt w:val="bullet"/>
      <w:lvlText w:val=""/>
      <w:lvlJc w:val="left"/>
      <w:pPr>
        <w:ind w:left="1004" w:hanging="360"/>
      </w:pPr>
      <w:rPr>
        <w:rFonts w:ascii="Symbol" w:eastAsiaTheme="minorHAnsi" w:hAnsi="Symbol" w:cstheme="minorBidi"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0">
    <w:nsid w:val="286A2C25"/>
    <w:multiLevelType w:val="hybridMultilevel"/>
    <w:tmpl w:val="8154F6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EAC49E2"/>
    <w:multiLevelType w:val="hybridMultilevel"/>
    <w:tmpl w:val="3B44F9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207795E"/>
    <w:multiLevelType w:val="hybridMultilevel"/>
    <w:tmpl w:val="755844E4"/>
    <w:lvl w:ilvl="0" w:tplc="B2D63804">
      <w:numFmt w:val="bullet"/>
      <w:lvlText w:val="•"/>
      <w:lvlJc w:val="left"/>
      <w:pPr>
        <w:ind w:left="719" w:hanging="435"/>
      </w:pPr>
      <w:rPr>
        <w:rFonts w:ascii="Cambria" w:eastAsiaTheme="minorHAnsi" w:hAnsi="Cambria" w:cstheme="minorBidi"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3">
    <w:nsid w:val="367F6A45"/>
    <w:multiLevelType w:val="multilevel"/>
    <w:tmpl w:val="80C0D6D2"/>
    <w:lvl w:ilvl="0">
      <w:start w:val="1"/>
      <w:numFmt w:val="decimal"/>
      <w:pStyle w:val="a1"/>
      <w:lvlText w:val="%1."/>
      <w:lvlJc w:val="left"/>
      <w:pPr>
        <w:ind w:left="360" w:hanging="360"/>
      </w:pPr>
      <w:rPr>
        <w:rFonts w:hint="default"/>
      </w:rPr>
    </w:lvl>
    <w:lvl w:ilvl="1">
      <w:start w:val="1"/>
      <w:numFmt w:val="decimal"/>
      <w:pStyle w:val="20"/>
      <w:suff w:val="space"/>
      <w:lvlText w:val="%1.%2"/>
      <w:lvlJc w:val="left"/>
      <w:pPr>
        <w:ind w:left="936" w:hanging="576"/>
      </w:pPr>
      <w:rPr>
        <w:rFonts w:hint="default"/>
      </w:rPr>
    </w:lvl>
    <w:lvl w:ilvl="2">
      <w:start w:val="1"/>
      <w:numFmt w:val="lowerLetter"/>
      <w:pStyle w:val="30"/>
      <w:lvlText w:val="%3."/>
      <w:lvlJc w:val="left"/>
      <w:pPr>
        <w:ind w:left="720" w:hanging="360"/>
      </w:pPr>
      <w:rPr>
        <w:rFonts w:hint="default"/>
      </w:rPr>
    </w:lvl>
    <w:lvl w:ilvl="3">
      <w:start w:val="1"/>
      <w:numFmt w:val="lowerRoman"/>
      <w:pStyle w:val="40"/>
      <w:lvlText w:val="%4."/>
      <w:lvlJc w:val="left"/>
      <w:pPr>
        <w:ind w:left="1080" w:hanging="360"/>
      </w:pPr>
      <w:rPr>
        <w:rFonts w:hint="default"/>
      </w:rPr>
    </w:lvl>
    <w:lvl w:ilvl="4">
      <w:start w:val="1"/>
      <w:numFmt w:val="lowerLetter"/>
      <w:pStyle w:val="50"/>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nsid w:val="3AFD2B7C"/>
    <w:multiLevelType w:val="hybridMultilevel"/>
    <w:tmpl w:val="BC72F1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D95370A"/>
    <w:multiLevelType w:val="hybridMultilevel"/>
    <w:tmpl w:val="4C48E37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61C6295A"/>
    <w:multiLevelType w:val="hybridMultilevel"/>
    <w:tmpl w:val="1F10FF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639D36F9"/>
    <w:multiLevelType w:val="hybridMultilevel"/>
    <w:tmpl w:val="74EE4D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77D156A8"/>
    <w:multiLevelType w:val="hybridMultilevel"/>
    <w:tmpl w:val="6D3E5926"/>
    <w:lvl w:ilvl="0" w:tplc="25349AD6">
      <w:numFmt w:val="bullet"/>
      <w:lvlText w:val=""/>
      <w:lvlJc w:val="left"/>
      <w:pPr>
        <w:ind w:left="72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7B610141"/>
    <w:multiLevelType w:val="hybridMultilevel"/>
    <w:tmpl w:val="828215E4"/>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3"/>
  </w:num>
  <w:num w:numId="3">
    <w:abstractNumId w:val="2"/>
  </w:num>
  <w:num w:numId="4">
    <w:abstractNumId w:val="1"/>
  </w:num>
  <w:num w:numId="5">
    <w:abstractNumId w:val="0"/>
  </w:num>
  <w:num w:numId="6">
    <w:abstractNumId w:val="8"/>
  </w:num>
  <w:num w:numId="7">
    <w:abstractNumId w:val="13"/>
  </w:num>
  <w:num w:numId="8">
    <w:abstractNumId w:val="7"/>
  </w:num>
  <w:num w:numId="9">
    <w:abstractNumId w:val="15"/>
  </w:num>
  <w:num w:numId="10">
    <w:abstractNumId w:val="17"/>
  </w:num>
  <w:num w:numId="11">
    <w:abstractNumId w:val="5"/>
  </w:num>
  <w:num w:numId="12">
    <w:abstractNumId w:val="14"/>
  </w:num>
  <w:num w:numId="13">
    <w:abstractNumId w:val="19"/>
  </w:num>
  <w:num w:numId="14">
    <w:abstractNumId w:val="11"/>
  </w:num>
  <w:num w:numId="15">
    <w:abstractNumId w:val="16"/>
  </w:num>
  <w:num w:numId="16">
    <w:abstractNumId w:val="10"/>
  </w:num>
  <w:num w:numId="17">
    <w:abstractNumId w:val="6"/>
  </w:num>
  <w:num w:numId="18">
    <w:abstractNumId w:val="18"/>
  </w:num>
  <w:num w:numId="19">
    <w:abstractNumId w:val="9"/>
  </w:num>
  <w:num w:numId="20">
    <w:abstractNumId w:val="1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TrueTypeFonts/>
  <w:saveSubsetFonts/>
  <w:attachedTemplate r:id="rId1"/>
  <w:doNotTrackFormatting/>
  <w:defaultTabStop w:val="720"/>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2332"/>
    <w:rsid w:val="00001531"/>
    <w:rsid w:val="00001940"/>
    <w:rsid w:val="00002A3B"/>
    <w:rsid w:val="00002BA2"/>
    <w:rsid w:val="0000333B"/>
    <w:rsid w:val="00004807"/>
    <w:rsid w:val="00005118"/>
    <w:rsid w:val="00005167"/>
    <w:rsid w:val="0000783E"/>
    <w:rsid w:val="00013535"/>
    <w:rsid w:val="00013DEF"/>
    <w:rsid w:val="00014D73"/>
    <w:rsid w:val="00014EC5"/>
    <w:rsid w:val="00015B8B"/>
    <w:rsid w:val="00016405"/>
    <w:rsid w:val="00017A19"/>
    <w:rsid w:val="0002005E"/>
    <w:rsid w:val="00022003"/>
    <w:rsid w:val="00022028"/>
    <w:rsid w:val="00022516"/>
    <w:rsid w:val="00023AE1"/>
    <w:rsid w:val="000265EA"/>
    <w:rsid w:val="0002793E"/>
    <w:rsid w:val="00027C36"/>
    <w:rsid w:val="000306EB"/>
    <w:rsid w:val="00031724"/>
    <w:rsid w:val="0003363B"/>
    <w:rsid w:val="00033721"/>
    <w:rsid w:val="000339FD"/>
    <w:rsid w:val="000341A8"/>
    <w:rsid w:val="00034F5D"/>
    <w:rsid w:val="00036F82"/>
    <w:rsid w:val="0003715D"/>
    <w:rsid w:val="0003740F"/>
    <w:rsid w:val="000400C0"/>
    <w:rsid w:val="000401A5"/>
    <w:rsid w:val="00040720"/>
    <w:rsid w:val="000407BC"/>
    <w:rsid w:val="00041B73"/>
    <w:rsid w:val="00041DD8"/>
    <w:rsid w:val="0004244B"/>
    <w:rsid w:val="00042D6F"/>
    <w:rsid w:val="00042D82"/>
    <w:rsid w:val="00045114"/>
    <w:rsid w:val="00045F7A"/>
    <w:rsid w:val="000519E5"/>
    <w:rsid w:val="00052095"/>
    <w:rsid w:val="0005272C"/>
    <w:rsid w:val="000528C3"/>
    <w:rsid w:val="00052B02"/>
    <w:rsid w:val="0005313A"/>
    <w:rsid w:val="0005435C"/>
    <w:rsid w:val="000544DD"/>
    <w:rsid w:val="00054AA1"/>
    <w:rsid w:val="00055598"/>
    <w:rsid w:val="0005580C"/>
    <w:rsid w:val="00055E03"/>
    <w:rsid w:val="000564D6"/>
    <w:rsid w:val="000572E3"/>
    <w:rsid w:val="000575D4"/>
    <w:rsid w:val="000577CE"/>
    <w:rsid w:val="0005781C"/>
    <w:rsid w:val="00060003"/>
    <w:rsid w:val="00060845"/>
    <w:rsid w:val="00060BB9"/>
    <w:rsid w:val="000614C8"/>
    <w:rsid w:val="000629E7"/>
    <w:rsid w:val="00062FE3"/>
    <w:rsid w:val="00063759"/>
    <w:rsid w:val="0006440E"/>
    <w:rsid w:val="000652E5"/>
    <w:rsid w:val="00065333"/>
    <w:rsid w:val="0006579A"/>
    <w:rsid w:val="000670B9"/>
    <w:rsid w:val="000670FE"/>
    <w:rsid w:val="00067BC7"/>
    <w:rsid w:val="000711FE"/>
    <w:rsid w:val="000719AF"/>
    <w:rsid w:val="000722A1"/>
    <w:rsid w:val="000724C1"/>
    <w:rsid w:val="0007342E"/>
    <w:rsid w:val="000758D2"/>
    <w:rsid w:val="00075986"/>
    <w:rsid w:val="000761E3"/>
    <w:rsid w:val="00077BA1"/>
    <w:rsid w:val="00080DA9"/>
    <w:rsid w:val="00081567"/>
    <w:rsid w:val="0008156E"/>
    <w:rsid w:val="00081744"/>
    <w:rsid w:val="00081835"/>
    <w:rsid w:val="00081A18"/>
    <w:rsid w:val="000849DA"/>
    <w:rsid w:val="000866A9"/>
    <w:rsid w:val="00086D40"/>
    <w:rsid w:val="00090026"/>
    <w:rsid w:val="00093653"/>
    <w:rsid w:val="000938FE"/>
    <w:rsid w:val="000943F9"/>
    <w:rsid w:val="00094473"/>
    <w:rsid w:val="00094517"/>
    <w:rsid w:val="00094663"/>
    <w:rsid w:val="00094AFE"/>
    <w:rsid w:val="0009510C"/>
    <w:rsid w:val="00095C02"/>
    <w:rsid w:val="0009653D"/>
    <w:rsid w:val="000974CB"/>
    <w:rsid w:val="00097577"/>
    <w:rsid w:val="000A1AC8"/>
    <w:rsid w:val="000A1E2A"/>
    <w:rsid w:val="000A2ACA"/>
    <w:rsid w:val="000A39BA"/>
    <w:rsid w:val="000A5E19"/>
    <w:rsid w:val="000A6FF3"/>
    <w:rsid w:val="000A7E58"/>
    <w:rsid w:val="000B0B4B"/>
    <w:rsid w:val="000B1367"/>
    <w:rsid w:val="000B13DA"/>
    <w:rsid w:val="000B1E48"/>
    <w:rsid w:val="000B2780"/>
    <w:rsid w:val="000B2A80"/>
    <w:rsid w:val="000B2B70"/>
    <w:rsid w:val="000B368B"/>
    <w:rsid w:val="000B4182"/>
    <w:rsid w:val="000B500E"/>
    <w:rsid w:val="000B570E"/>
    <w:rsid w:val="000B7BF5"/>
    <w:rsid w:val="000C204F"/>
    <w:rsid w:val="000C2352"/>
    <w:rsid w:val="000C2D77"/>
    <w:rsid w:val="000C3041"/>
    <w:rsid w:val="000C404A"/>
    <w:rsid w:val="000C4DC3"/>
    <w:rsid w:val="000C508B"/>
    <w:rsid w:val="000C6066"/>
    <w:rsid w:val="000C74F5"/>
    <w:rsid w:val="000C7E91"/>
    <w:rsid w:val="000C7F21"/>
    <w:rsid w:val="000D16BE"/>
    <w:rsid w:val="000D2D95"/>
    <w:rsid w:val="000D3D65"/>
    <w:rsid w:val="000D4409"/>
    <w:rsid w:val="000D4CCC"/>
    <w:rsid w:val="000D6D81"/>
    <w:rsid w:val="000E0907"/>
    <w:rsid w:val="000E1D09"/>
    <w:rsid w:val="000E20AE"/>
    <w:rsid w:val="000E35DF"/>
    <w:rsid w:val="000E4C22"/>
    <w:rsid w:val="000E5785"/>
    <w:rsid w:val="000E5F41"/>
    <w:rsid w:val="000E6506"/>
    <w:rsid w:val="000E7838"/>
    <w:rsid w:val="000E7CCC"/>
    <w:rsid w:val="000F0036"/>
    <w:rsid w:val="000F0192"/>
    <w:rsid w:val="000F1095"/>
    <w:rsid w:val="000F1ADF"/>
    <w:rsid w:val="000F1F78"/>
    <w:rsid w:val="000F2952"/>
    <w:rsid w:val="000F4EC5"/>
    <w:rsid w:val="000F506D"/>
    <w:rsid w:val="000F5631"/>
    <w:rsid w:val="000F6407"/>
    <w:rsid w:val="000F7983"/>
    <w:rsid w:val="000F7C7C"/>
    <w:rsid w:val="00100C2F"/>
    <w:rsid w:val="001027E8"/>
    <w:rsid w:val="001033DB"/>
    <w:rsid w:val="00103681"/>
    <w:rsid w:val="00103EB7"/>
    <w:rsid w:val="00104856"/>
    <w:rsid w:val="00104A01"/>
    <w:rsid w:val="00104B58"/>
    <w:rsid w:val="00104FD9"/>
    <w:rsid w:val="001054CA"/>
    <w:rsid w:val="00105AE2"/>
    <w:rsid w:val="00106932"/>
    <w:rsid w:val="00106FEA"/>
    <w:rsid w:val="00107C0C"/>
    <w:rsid w:val="00107C56"/>
    <w:rsid w:val="00110069"/>
    <w:rsid w:val="0011009D"/>
    <w:rsid w:val="00110D4C"/>
    <w:rsid w:val="001114FC"/>
    <w:rsid w:val="001116AA"/>
    <w:rsid w:val="00112867"/>
    <w:rsid w:val="00112CB8"/>
    <w:rsid w:val="001142EE"/>
    <w:rsid w:val="00114761"/>
    <w:rsid w:val="00114AA9"/>
    <w:rsid w:val="0011540D"/>
    <w:rsid w:val="00116503"/>
    <w:rsid w:val="00116D4D"/>
    <w:rsid w:val="00116F1D"/>
    <w:rsid w:val="001170D5"/>
    <w:rsid w:val="001173A1"/>
    <w:rsid w:val="00117433"/>
    <w:rsid w:val="00117FB8"/>
    <w:rsid w:val="0012088B"/>
    <w:rsid w:val="00120E37"/>
    <w:rsid w:val="0012161B"/>
    <w:rsid w:val="00122243"/>
    <w:rsid w:val="001244DA"/>
    <w:rsid w:val="0012456E"/>
    <w:rsid w:val="00126071"/>
    <w:rsid w:val="001266BF"/>
    <w:rsid w:val="00127D12"/>
    <w:rsid w:val="00127ECE"/>
    <w:rsid w:val="00127EDF"/>
    <w:rsid w:val="00132C5D"/>
    <w:rsid w:val="00132D5B"/>
    <w:rsid w:val="001337C5"/>
    <w:rsid w:val="001338E4"/>
    <w:rsid w:val="0013630C"/>
    <w:rsid w:val="001369D7"/>
    <w:rsid w:val="00136A37"/>
    <w:rsid w:val="001374C8"/>
    <w:rsid w:val="00140A33"/>
    <w:rsid w:val="00141963"/>
    <w:rsid w:val="00141DD4"/>
    <w:rsid w:val="001454E0"/>
    <w:rsid w:val="00146541"/>
    <w:rsid w:val="001465DD"/>
    <w:rsid w:val="00147C15"/>
    <w:rsid w:val="001507DA"/>
    <w:rsid w:val="00152791"/>
    <w:rsid w:val="001535D8"/>
    <w:rsid w:val="0015443A"/>
    <w:rsid w:val="00154CAA"/>
    <w:rsid w:val="00154D76"/>
    <w:rsid w:val="00156BA3"/>
    <w:rsid w:val="001600EB"/>
    <w:rsid w:val="00160D8F"/>
    <w:rsid w:val="00160FD6"/>
    <w:rsid w:val="00161919"/>
    <w:rsid w:val="001627DE"/>
    <w:rsid w:val="00162A32"/>
    <w:rsid w:val="00166782"/>
    <w:rsid w:val="00166D0E"/>
    <w:rsid w:val="00170189"/>
    <w:rsid w:val="00174AF1"/>
    <w:rsid w:val="00175005"/>
    <w:rsid w:val="00176F1A"/>
    <w:rsid w:val="00176FF7"/>
    <w:rsid w:val="001770A0"/>
    <w:rsid w:val="00180263"/>
    <w:rsid w:val="00180B00"/>
    <w:rsid w:val="00182F81"/>
    <w:rsid w:val="001834F8"/>
    <w:rsid w:val="0018364A"/>
    <w:rsid w:val="0018384F"/>
    <w:rsid w:val="00183DAD"/>
    <w:rsid w:val="00183EEA"/>
    <w:rsid w:val="00184771"/>
    <w:rsid w:val="00184D5C"/>
    <w:rsid w:val="00186732"/>
    <w:rsid w:val="00190931"/>
    <w:rsid w:val="0019229C"/>
    <w:rsid w:val="00192860"/>
    <w:rsid w:val="00192ECC"/>
    <w:rsid w:val="00193B26"/>
    <w:rsid w:val="00193D78"/>
    <w:rsid w:val="001942D5"/>
    <w:rsid w:val="0019484B"/>
    <w:rsid w:val="00194E98"/>
    <w:rsid w:val="0019565B"/>
    <w:rsid w:val="00195BFA"/>
    <w:rsid w:val="001964A8"/>
    <w:rsid w:val="00197C7D"/>
    <w:rsid w:val="001A1358"/>
    <w:rsid w:val="001A24E6"/>
    <w:rsid w:val="001A333F"/>
    <w:rsid w:val="001A7346"/>
    <w:rsid w:val="001A77D8"/>
    <w:rsid w:val="001A7F71"/>
    <w:rsid w:val="001B0155"/>
    <w:rsid w:val="001B17E8"/>
    <w:rsid w:val="001B1A79"/>
    <w:rsid w:val="001B2289"/>
    <w:rsid w:val="001B27BB"/>
    <w:rsid w:val="001B2F55"/>
    <w:rsid w:val="001B3192"/>
    <w:rsid w:val="001B31AE"/>
    <w:rsid w:val="001B39D6"/>
    <w:rsid w:val="001B49A8"/>
    <w:rsid w:val="001B4F1A"/>
    <w:rsid w:val="001B5E67"/>
    <w:rsid w:val="001B6075"/>
    <w:rsid w:val="001B7EB1"/>
    <w:rsid w:val="001C0A6C"/>
    <w:rsid w:val="001C0AC3"/>
    <w:rsid w:val="001C2580"/>
    <w:rsid w:val="001C3A83"/>
    <w:rsid w:val="001C41F3"/>
    <w:rsid w:val="001C4389"/>
    <w:rsid w:val="001C4F81"/>
    <w:rsid w:val="001C6597"/>
    <w:rsid w:val="001C6A7C"/>
    <w:rsid w:val="001C7770"/>
    <w:rsid w:val="001D0109"/>
    <w:rsid w:val="001D077B"/>
    <w:rsid w:val="001D1E34"/>
    <w:rsid w:val="001D339C"/>
    <w:rsid w:val="001D3451"/>
    <w:rsid w:val="001D3955"/>
    <w:rsid w:val="001D40F8"/>
    <w:rsid w:val="001D4355"/>
    <w:rsid w:val="001D4EF0"/>
    <w:rsid w:val="001D4F5A"/>
    <w:rsid w:val="001D565A"/>
    <w:rsid w:val="001D6046"/>
    <w:rsid w:val="001D7842"/>
    <w:rsid w:val="001E002F"/>
    <w:rsid w:val="001E04C6"/>
    <w:rsid w:val="001E114E"/>
    <w:rsid w:val="001E3308"/>
    <w:rsid w:val="001E3F52"/>
    <w:rsid w:val="001E43C4"/>
    <w:rsid w:val="001E6FE1"/>
    <w:rsid w:val="001E70F6"/>
    <w:rsid w:val="001E7691"/>
    <w:rsid w:val="001E785A"/>
    <w:rsid w:val="001F0104"/>
    <w:rsid w:val="001F021F"/>
    <w:rsid w:val="001F0BEF"/>
    <w:rsid w:val="001F1DFB"/>
    <w:rsid w:val="001F2BE4"/>
    <w:rsid w:val="001F2DAD"/>
    <w:rsid w:val="001F3E34"/>
    <w:rsid w:val="001F4256"/>
    <w:rsid w:val="001F55DE"/>
    <w:rsid w:val="001F57A7"/>
    <w:rsid w:val="001F6009"/>
    <w:rsid w:val="001F6DC0"/>
    <w:rsid w:val="001F7A29"/>
    <w:rsid w:val="002003F6"/>
    <w:rsid w:val="00201D7D"/>
    <w:rsid w:val="002025E0"/>
    <w:rsid w:val="00202A00"/>
    <w:rsid w:val="00203974"/>
    <w:rsid w:val="002053EC"/>
    <w:rsid w:val="002058FA"/>
    <w:rsid w:val="00206EFC"/>
    <w:rsid w:val="00207AE7"/>
    <w:rsid w:val="00207DF0"/>
    <w:rsid w:val="00211D8F"/>
    <w:rsid w:val="002120B3"/>
    <w:rsid w:val="0021229A"/>
    <w:rsid w:val="00212BBA"/>
    <w:rsid w:val="00214739"/>
    <w:rsid w:val="00215FB5"/>
    <w:rsid w:val="00216E02"/>
    <w:rsid w:val="00217A9F"/>
    <w:rsid w:val="00220377"/>
    <w:rsid w:val="00220D65"/>
    <w:rsid w:val="00220FD4"/>
    <w:rsid w:val="00221023"/>
    <w:rsid w:val="00221645"/>
    <w:rsid w:val="00222A60"/>
    <w:rsid w:val="00222F8F"/>
    <w:rsid w:val="002232E5"/>
    <w:rsid w:val="002242BD"/>
    <w:rsid w:val="002253AC"/>
    <w:rsid w:val="00225606"/>
    <w:rsid w:val="00226307"/>
    <w:rsid w:val="00230235"/>
    <w:rsid w:val="00230746"/>
    <w:rsid w:val="0023188F"/>
    <w:rsid w:val="002320C2"/>
    <w:rsid w:val="00232BE8"/>
    <w:rsid w:val="0023330D"/>
    <w:rsid w:val="00234314"/>
    <w:rsid w:val="002343CC"/>
    <w:rsid w:val="00234666"/>
    <w:rsid w:val="00234ECC"/>
    <w:rsid w:val="0023593D"/>
    <w:rsid w:val="00236313"/>
    <w:rsid w:val="0023734A"/>
    <w:rsid w:val="00240A33"/>
    <w:rsid w:val="00240B5A"/>
    <w:rsid w:val="00241225"/>
    <w:rsid w:val="00241B05"/>
    <w:rsid w:val="0024230F"/>
    <w:rsid w:val="0024495B"/>
    <w:rsid w:val="0024554C"/>
    <w:rsid w:val="002460C6"/>
    <w:rsid w:val="0024697E"/>
    <w:rsid w:val="002470C4"/>
    <w:rsid w:val="00247144"/>
    <w:rsid w:val="00250F9A"/>
    <w:rsid w:val="0025134A"/>
    <w:rsid w:val="002518F6"/>
    <w:rsid w:val="00251988"/>
    <w:rsid w:val="00251AD4"/>
    <w:rsid w:val="00252A70"/>
    <w:rsid w:val="00253C5D"/>
    <w:rsid w:val="00254255"/>
    <w:rsid w:val="00260E25"/>
    <w:rsid w:val="002625C1"/>
    <w:rsid w:val="002627F5"/>
    <w:rsid w:val="00262946"/>
    <w:rsid w:val="00262A49"/>
    <w:rsid w:val="00262AB2"/>
    <w:rsid w:val="00262B22"/>
    <w:rsid w:val="0026336A"/>
    <w:rsid w:val="00263CDA"/>
    <w:rsid w:val="00263F9A"/>
    <w:rsid w:val="0026427A"/>
    <w:rsid w:val="00264B2D"/>
    <w:rsid w:val="002653D0"/>
    <w:rsid w:val="002659B5"/>
    <w:rsid w:val="002662EF"/>
    <w:rsid w:val="00267AC4"/>
    <w:rsid w:val="0027045D"/>
    <w:rsid w:val="002706CB"/>
    <w:rsid w:val="0027093C"/>
    <w:rsid w:val="002715B2"/>
    <w:rsid w:val="002715EE"/>
    <w:rsid w:val="0027222C"/>
    <w:rsid w:val="002741DC"/>
    <w:rsid w:val="00274298"/>
    <w:rsid w:val="002759A2"/>
    <w:rsid w:val="00275A61"/>
    <w:rsid w:val="0027751A"/>
    <w:rsid w:val="00277BC7"/>
    <w:rsid w:val="0028101A"/>
    <w:rsid w:val="0028137B"/>
    <w:rsid w:val="00281B38"/>
    <w:rsid w:val="00282B0B"/>
    <w:rsid w:val="00285673"/>
    <w:rsid w:val="00285B03"/>
    <w:rsid w:val="00286394"/>
    <w:rsid w:val="00286AF8"/>
    <w:rsid w:val="00287E91"/>
    <w:rsid w:val="002908B8"/>
    <w:rsid w:val="002910BB"/>
    <w:rsid w:val="002922CE"/>
    <w:rsid w:val="002940FD"/>
    <w:rsid w:val="002960D1"/>
    <w:rsid w:val="00296121"/>
    <w:rsid w:val="002969F9"/>
    <w:rsid w:val="00296CCB"/>
    <w:rsid w:val="002A0102"/>
    <w:rsid w:val="002A0796"/>
    <w:rsid w:val="002A0E89"/>
    <w:rsid w:val="002A0F2A"/>
    <w:rsid w:val="002A106D"/>
    <w:rsid w:val="002A1EA2"/>
    <w:rsid w:val="002A28BD"/>
    <w:rsid w:val="002A2953"/>
    <w:rsid w:val="002A2B19"/>
    <w:rsid w:val="002A2CAD"/>
    <w:rsid w:val="002A3313"/>
    <w:rsid w:val="002A3F7B"/>
    <w:rsid w:val="002A4A05"/>
    <w:rsid w:val="002A5198"/>
    <w:rsid w:val="002A7FED"/>
    <w:rsid w:val="002B0679"/>
    <w:rsid w:val="002B1401"/>
    <w:rsid w:val="002B22AC"/>
    <w:rsid w:val="002B22B0"/>
    <w:rsid w:val="002B2AF3"/>
    <w:rsid w:val="002B3BDF"/>
    <w:rsid w:val="002C0F33"/>
    <w:rsid w:val="002C1B44"/>
    <w:rsid w:val="002C239D"/>
    <w:rsid w:val="002C2F1F"/>
    <w:rsid w:val="002C329A"/>
    <w:rsid w:val="002C435A"/>
    <w:rsid w:val="002C4A68"/>
    <w:rsid w:val="002C4C1C"/>
    <w:rsid w:val="002C50AA"/>
    <w:rsid w:val="002C6D3D"/>
    <w:rsid w:val="002C7476"/>
    <w:rsid w:val="002C7A16"/>
    <w:rsid w:val="002D0737"/>
    <w:rsid w:val="002D0A6E"/>
    <w:rsid w:val="002D0C32"/>
    <w:rsid w:val="002D1B68"/>
    <w:rsid w:val="002D28DC"/>
    <w:rsid w:val="002D2C32"/>
    <w:rsid w:val="002D2C49"/>
    <w:rsid w:val="002D2CAC"/>
    <w:rsid w:val="002D35D5"/>
    <w:rsid w:val="002D3A73"/>
    <w:rsid w:val="002D3ADE"/>
    <w:rsid w:val="002D4252"/>
    <w:rsid w:val="002D5A0C"/>
    <w:rsid w:val="002D5C8C"/>
    <w:rsid w:val="002D605B"/>
    <w:rsid w:val="002E0326"/>
    <w:rsid w:val="002E0B83"/>
    <w:rsid w:val="002E2400"/>
    <w:rsid w:val="002E4E8F"/>
    <w:rsid w:val="002E4F00"/>
    <w:rsid w:val="002E5C2F"/>
    <w:rsid w:val="002E6CD2"/>
    <w:rsid w:val="002E74FA"/>
    <w:rsid w:val="002E7B8D"/>
    <w:rsid w:val="002F1465"/>
    <w:rsid w:val="002F1737"/>
    <w:rsid w:val="002F1C2B"/>
    <w:rsid w:val="002F22B4"/>
    <w:rsid w:val="002F279B"/>
    <w:rsid w:val="002F4565"/>
    <w:rsid w:val="002F45F5"/>
    <w:rsid w:val="002F4B4B"/>
    <w:rsid w:val="002F50D5"/>
    <w:rsid w:val="002F6471"/>
    <w:rsid w:val="002F6A71"/>
    <w:rsid w:val="00301131"/>
    <w:rsid w:val="00301A26"/>
    <w:rsid w:val="00301BBA"/>
    <w:rsid w:val="0030233A"/>
    <w:rsid w:val="00302AB8"/>
    <w:rsid w:val="00302B62"/>
    <w:rsid w:val="003053E8"/>
    <w:rsid w:val="00305678"/>
    <w:rsid w:val="003105D4"/>
    <w:rsid w:val="00311275"/>
    <w:rsid w:val="00313132"/>
    <w:rsid w:val="0031359C"/>
    <w:rsid w:val="003139D9"/>
    <w:rsid w:val="00313C54"/>
    <w:rsid w:val="0031488A"/>
    <w:rsid w:val="00314A20"/>
    <w:rsid w:val="003159FE"/>
    <w:rsid w:val="00315F75"/>
    <w:rsid w:val="00316BBE"/>
    <w:rsid w:val="00316F1F"/>
    <w:rsid w:val="003175CB"/>
    <w:rsid w:val="00320148"/>
    <w:rsid w:val="003208D6"/>
    <w:rsid w:val="00321E52"/>
    <w:rsid w:val="0032415B"/>
    <w:rsid w:val="00324365"/>
    <w:rsid w:val="0032444B"/>
    <w:rsid w:val="00324970"/>
    <w:rsid w:val="00324D65"/>
    <w:rsid w:val="00324DFF"/>
    <w:rsid w:val="00326B28"/>
    <w:rsid w:val="003274C3"/>
    <w:rsid w:val="00330126"/>
    <w:rsid w:val="0033019D"/>
    <w:rsid w:val="00330C24"/>
    <w:rsid w:val="0033248F"/>
    <w:rsid w:val="003326A8"/>
    <w:rsid w:val="003337F0"/>
    <w:rsid w:val="00334921"/>
    <w:rsid w:val="00336505"/>
    <w:rsid w:val="00336E1C"/>
    <w:rsid w:val="00337DA5"/>
    <w:rsid w:val="003403C0"/>
    <w:rsid w:val="00341496"/>
    <w:rsid w:val="00341688"/>
    <w:rsid w:val="00342284"/>
    <w:rsid w:val="00343DEF"/>
    <w:rsid w:val="00344595"/>
    <w:rsid w:val="00344876"/>
    <w:rsid w:val="00345535"/>
    <w:rsid w:val="0034577C"/>
    <w:rsid w:val="0034591B"/>
    <w:rsid w:val="00345BDE"/>
    <w:rsid w:val="00346F7B"/>
    <w:rsid w:val="00350210"/>
    <w:rsid w:val="003509CF"/>
    <w:rsid w:val="003511B1"/>
    <w:rsid w:val="00352188"/>
    <w:rsid w:val="003542A5"/>
    <w:rsid w:val="003556BB"/>
    <w:rsid w:val="00355C34"/>
    <w:rsid w:val="0035635F"/>
    <w:rsid w:val="00356716"/>
    <w:rsid w:val="003568F1"/>
    <w:rsid w:val="0035723C"/>
    <w:rsid w:val="00357488"/>
    <w:rsid w:val="00357A0E"/>
    <w:rsid w:val="00357B40"/>
    <w:rsid w:val="003617B3"/>
    <w:rsid w:val="00361B7F"/>
    <w:rsid w:val="00363CC4"/>
    <w:rsid w:val="00364023"/>
    <w:rsid w:val="00364218"/>
    <w:rsid w:val="003659B8"/>
    <w:rsid w:val="00365A0A"/>
    <w:rsid w:val="00366AE1"/>
    <w:rsid w:val="003671EE"/>
    <w:rsid w:val="0036739E"/>
    <w:rsid w:val="003706BD"/>
    <w:rsid w:val="00371125"/>
    <w:rsid w:val="00371868"/>
    <w:rsid w:val="00374A7B"/>
    <w:rsid w:val="00374E04"/>
    <w:rsid w:val="003752F8"/>
    <w:rsid w:val="003756B2"/>
    <w:rsid w:val="00375F72"/>
    <w:rsid w:val="003760EF"/>
    <w:rsid w:val="00377B3E"/>
    <w:rsid w:val="003814E1"/>
    <w:rsid w:val="00384026"/>
    <w:rsid w:val="00386873"/>
    <w:rsid w:val="00392417"/>
    <w:rsid w:val="00392876"/>
    <w:rsid w:val="00392BA7"/>
    <w:rsid w:val="0039314E"/>
    <w:rsid w:val="003935AA"/>
    <w:rsid w:val="00394BA0"/>
    <w:rsid w:val="00395473"/>
    <w:rsid w:val="00395BBA"/>
    <w:rsid w:val="00395CFA"/>
    <w:rsid w:val="0039608C"/>
    <w:rsid w:val="0039645B"/>
    <w:rsid w:val="00397CB9"/>
    <w:rsid w:val="003A005C"/>
    <w:rsid w:val="003A07B7"/>
    <w:rsid w:val="003A086D"/>
    <w:rsid w:val="003A2E66"/>
    <w:rsid w:val="003A3143"/>
    <w:rsid w:val="003A318E"/>
    <w:rsid w:val="003A3375"/>
    <w:rsid w:val="003A3A8D"/>
    <w:rsid w:val="003A4E53"/>
    <w:rsid w:val="003A6295"/>
    <w:rsid w:val="003A6D8C"/>
    <w:rsid w:val="003A74AA"/>
    <w:rsid w:val="003B09E0"/>
    <w:rsid w:val="003B1875"/>
    <w:rsid w:val="003B1DFC"/>
    <w:rsid w:val="003B2076"/>
    <w:rsid w:val="003B22F5"/>
    <w:rsid w:val="003B27AA"/>
    <w:rsid w:val="003B2DE2"/>
    <w:rsid w:val="003B3017"/>
    <w:rsid w:val="003B394C"/>
    <w:rsid w:val="003B48CF"/>
    <w:rsid w:val="003B68A7"/>
    <w:rsid w:val="003B7236"/>
    <w:rsid w:val="003C1533"/>
    <w:rsid w:val="003C558C"/>
    <w:rsid w:val="003C5E67"/>
    <w:rsid w:val="003C5EB8"/>
    <w:rsid w:val="003C6E88"/>
    <w:rsid w:val="003C7723"/>
    <w:rsid w:val="003D0D54"/>
    <w:rsid w:val="003D14CB"/>
    <w:rsid w:val="003D20DB"/>
    <w:rsid w:val="003D32C1"/>
    <w:rsid w:val="003D366E"/>
    <w:rsid w:val="003D3B03"/>
    <w:rsid w:val="003D4CA8"/>
    <w:rsid w:val="003D50F5"/>
    <w:rsid w:val="003D5329"/>
    <w:rsid w:val="003D56EF"/>
    <w:rsid w:val="003D768A"/>
    <w:rsid w:val="003D77D0"/>
    <w:rsid w:val="003D7E47"/>
    <w:rsid w:val="003E0270"/>
    <w:rsid w:val="003E037A"/>
    <w:rsid w:val="003E07ED"/>
    <w:rsid w:val="003E1566"/>
    <w:rsid w:val="003E21E2"/>
    <w:rsid w:val="003E2BD5"/>
    <w:rsid w:val="003E2FA8"/>
    <w:rsid w:val="003E45F8"/>
    <w:rsid w:val="003E5E5E"/>
    <w:rsid w:val="003E6A54"/>
    <w:rsid w:val="003E6EB8"/>
    <w:rsid w:val="003E715C"/>
    <w:rsid w:val="003E72B8"/>
    <w:rsid w:val="003E7AC2"/>
    <w:rsid w:val="003F0349"/>
    <w:rsid w:val="003F0FFA"/>
    <w:rsid w:val="003F16C0"/>
    <w:rsid w:val="003F1F08"/>
    <w:rsid w:val="003F2A71"/>
    <w:rsid w:val="003F32F3"/>
    <w:rsid w:val="003F33C0"/>
    <w:rsid w:val="003F36F4"/>
    <w:rsid w:val="003F3CC7"/>
    <w:rsid w:val="003F4709"/>
    <w:rsid w:val="003F626D"/>
    <w:rsid w:val="003F628B"/>
    <w:rsid w:val="003F78F8"/>
    <w:rsid w:val="0040157E"/>
    <w:rsid w:val="00402340"/>
    <w:rsid w:val="00402C58"/>
    <w:rsid w:val="00402E65"/>
    <w:rsid w:val="004038F8"/>
    <w:rsid w:val="00403D73"/>
    <w:rsid w:val="00404B8C"/>
    <w:rsid w:val="00404FE6"/>
    <w:rsid w:val="004076CC"/>
    <w:rsid w:val="00407A65"/>
    <w:rsid w:val="00410877"/>
    <w:rsid w:val="00411CB7"/>
    <w:rsid w:val="00411E18"/>
    <w:rsid w:val="00412A71"/>
    <w:rsid w:val="0041374C"/>
    <w:rsid w:val="00414E9F"/>
    <w:rsid w:val="00416749"/>
    <w:rsid w:val="00416A97"/>
    <w:rsid w:val="00417276"/>
    <w:rsid w:val="00417BC4"/>
    <w:rsid w:val="0042082A"/>
    <w:rsid w:val="00420CC7"/>
    <w:rsid w:val="00421BBE"/>
    <w:rsid w:val="00421FDE"/>
    <w:rsid w:val="004227B5"/>
    <w:rsid w:val="0042411A"/>
    <w:rsid w:val="00424183"/>
    <w:rsid w:val="004241A0"/>
    <w:rsid w:val="00424F0E"/>
    <w:rsid w:val="00425243"/>
    <w:rsid w:val="00425DCC"/>
    <w:rsid w:val="00425F10"/>
    <w:rsid w:val="00426F91"/>
    <w:rsid w:val="00427D78"/>
    <w:rsid w:val="004302A3"/>
    <w:rsid w:val="00430814"/>
    <w:rsid w:val="0043172B"/>
    <w:rsid w:val="00431E90"/>
    <w:rsid w:val="00433C0D"/>
    <w:rsid w:val="00434649"/>
    <w:rsid w:val="00434C4B"/>
    <w:rsid w:val="004361EA"/>
    <w:rsid w:val="00436351"/>
    <w:rsid w:val="00436AB4"/>
    <w:rsid w:val="004378BF"/>
    <w:rsid w:val="00437F34"/>
    <w:rsid w:val="00440676"/>
    <w:rsid w:val="004408AF"/>
    <w:rsid w:val="004409D6"/>
    <w:rsid w:val="00441AD0"/>
    <w:rsid w:val="004423AE"/>
    <w:rsid w:val="00442889"/>
    <w:rsid w:val="00443968"/>
    <w:rsid w:val="004439E2"/>
    <w:rsid w:val="00444EFC"/>
    <w:rsid w:val="00445395"/>
    <w:rsid w:val="00445D4B"/>
    <w:rsid w:val="0044614F"/>
    <w:rsid w:val="00446E10"/>
    <w:rsid w:val="0045141B"/>
    <w:rsid w:val="00451885"/>
    <w:rsid w:val="0045316C"/>
    <w:rsid w:val="00453C20"/>
    <w:rsid w:val="00456A0F"/>
    <w:rsid w:val="00457FDF"/>
    <w:rsid w:val="004615A7"/>
    <w:rsid w:val="0046160E"/>
    <w:rsid w:val="00463A1F"/>
    <w:rsid w:val="00463AD1"/>
    <w:rsid w:val="00464238"/>
    <w:rsid w:val="00464D40"/>
    <w:rsid w:val="004655AC"/>
    <w:rsid w:val="00465E80"/>
    <w:rsid w:val="00467B53"/>
    <w:rsid w:val="00470EE7"/>
    <w:rsid w:val="0047161D"/>
    <w:rsid w:val="00471DB2"/>
    <w:rsid w:val="00473757"/>
    <w:rsid w:val="0047415B"/>
    <w:rsid w:val="004761BD"/>
    <w:rsid w:val="00476CC7"/>
    <w:rsid w:val="004770B0"/>
    <w:rsid w:val="0048065D"/>
    <w:rsid w:val="0048160E"/>
    <w:rsid w:val="004817E8"/>
    <w:rsid w:val="00482679"/>
    <w:rsid w:val="00482DDE"/>
    <w:rsid w:val="00485C56"/>
    <w:rsid w:val="004864D9"/>
    <w:rsid w:val="0048652D"/>
    <w:rsid w:val="004869DF"/>
    <w:rsid w:val="0049024B"/>
    <w:rsid w:val="004915EE"/>
    <w:rsid w:val="00492111"/>
    <w:rsid w:val="004921A5"/>
    <w:rsid w:val="004922BD"/>
    <w:rsid w:val="00492C84"/>
    <w:rsid w:val="0049302D"/>
    <w:rsid w:val="00495109"/>
    <w:rsid w:val="00495111"/>
    <w:rsid w:val="00495232"/>
    <w:rsid w:val="0049541A"/>
    <w:rsid w:val="00495B5D"/>
    <w:rsid w:val="00496BF1"/>
    <w:rsid w:val="00497217"/>
    <w:rsid w:val="004A0E72"/>
    <w:rsid w:val="004A114A"/>
    <w:rsid w:val="004A1893"/>
    <w:rsid w:val="004A2837"/>
    <w:rsid w:val="004A2B25"/>
    <w:rsid w:val="004A2E36"/>
    <w:rsid w:val="004A341F"/>
    <w:rsid w:val="004A3E28"/>
    <w:rsid w:val="004A4030"/>
    <w:rsid w:val="004A5328"/>
    <w:rsid w:val="004A7900"/>
    <w:rsid w:val="004B082D"/>
    <w:rsid w:val="004B0862"/>
    <w:rsid w:val="004B0E7A"/>
    <w:rsid w:val="004B155A"/>
    <w:rsid w:val="004B2038"/>
    <w:rsid w:val="004B309E"/>
    <w:rsid w:val="004B351C"/>
    <w:rsid w:val="004B500C"/>
    <w:rsid w:val="004B5858"/>
    <w:rsid w:val="004B74A0"/>
    <w:rsid w:val="004B7B08"/>
    <w:rsid w:val="004B7DC5"/>
    <w:rsid w:val="004C0DDB"/>
    <w:rsid w:val="004C12DB"/>
    <w:rsid w:val="004C20F6"/>
    <w:rsid w:val="004C2994"/>
    <w:rsid w:val="004C4AF0"/>
    <w:rsid w:val="004C4C38"/>
    <w:rsid w:val="004C69CB"/>
    <w:rsid w:val="004C720E"/>
    <w:rsid w:val="004D0931"/>
    <w:rsid w:val="004D31C6"/>
    <w:rsid w:val="004D3861"/>
    <w:rsid w:val="004D3ACF"/>
    <w:rsid w:val="004D4DFA"/>
    <w:rsid w:val="004D597D"/>
    <w:rsid w:val="004D7E86"/>
    <w:rsid w:val="004E0B35"/>
    <w:rsid w:val="004E0D2F"/>
    <w:rsid w:val="004E1033"/>
    <w:rsid w:val="004E1455"/>
    <w:rsid w:val="004E5A37"/>
    <w:rsid w:val="004E70DD"/>
    <w:rsid w:val="004E7930"/>
    <w:rsid w:val="004F0295"/>
    <w:rsid w:val="004F09B8"/>
    <w:rsid w:val="004F0DED"/>
    <w:rsid w:val="004F0EEC"/>
    <w:rsid w:val="004F2102"/>
    <w:rsid w:val="004F2BC5"/>
    <w:rsid w:val="004F4B10"/>
    <w:rsid w:val="004F5032"/>
    <w:rsid w:val="004F52DC"/>
    <w:rsid w:val="004F65B1"/>
    <w:rsid w:val="004F6E5D"/>
    <w:rsid w:val="005006FD"/>
    <w:rsid w:val="00500CBA"/>
    <w:rsid w:val="005013CE"/>
    <w:rsid w:val="00501B31"/>
    <w:rsid w:val="005030CA"/>
    <w:rsid w:val="00503274"/>
    <w:rsid w:val="005038C3"/>
    <w:rsid w:val="00503932"/>
    <w:rsid w:val="0050498E"/>
    <w:rsid w:val="00504EB9"/>
    <w:rsid w:val="00505D18"/>
    <w:rsid w:val="00506829"/>
    <w:rsid w:val="00511B78"/>
    <w:rsid w:val="00511D2C"/>
    <w:rsid w:val="00514B1F"/>
    <w:rsid w:val="005154E4"/>
    <w:rsid w:val="00515A6B"/>
    <w:rsid w:val="00515BCF"/>
    <w:rsid w:val="005175DC"/>
    <w:rsid w:val="00520A38"/>
    <w:rsid w:val="00521A31"/>
    <w:rsid w:val="00522A40"/>
    <w:rsid w:val="005238FF"/>
    <w:rsid w:val="00525846"/>
    <w:rsid w:val="00525CDE"/>
    <w:rsid w:val="00525DE6"/>
    <w:rsid w:val="00526393"/>
    <w:rsid w:val="00527013"/>
    <w:rsid w:val="00527ED1"/>
    <w:rsid w:val="00530370"/>
    <w:rsid w:val="00530653"/>
    <w:rsid w:val="005322C4"/>
    <w:rsid w:val="00532405"/>
    <w:rsid w:val="005338D5"/>
    <w:rsid w:val="00534CE4"/>
    <w:rsid w:val="00534D60"/>
    <w:rsid w:val="00535073"/>
    <w:rsid w:val="00535116"/>
    <w:rsid w:val="00535656"/>
    <w:rsid w:val="005356D6"/>
    <w:rsid w:val="005362D7"/>
    <w:rsid w:val="005402BF"/>
    <w:rsid w:val="00542191"/>
    <w:rsid w:val="00542E83"/>
    <w:rsid w:val="00543549"/>
    <w:rsid w:val="005439F6"/>
    <w:rsid w:val="00544503"/>
    <w:rsid w:val="00546989"/>
    <w:rsid w:val="005503F9"/>
    <w:rsid w:val="00550E6B"/>
    <w:rsid w:val="00552B89"/>
    <w:rsid w:val="005531F9"/>
    <w:rsid w:val="005535A3"/>
    <w:rsid w:val="0055433B"/>
    <w:rsid w:val="00554E16"/>
    <w:rsid w:val="005558E1"/>
    <w:rsid w:val="00557908"/>
    <w:rsid w:val="005579CA"/>
    <w:rsid w:val="00557DE0"/>
    <w:rsid w:val="0056137C"/>
    <w:rsid w:val="0056294B"/>
    <w:rsid w:val="00562C51"/>
    <w:rsid w:val="00563FFC"/>
    <w:rsid w:val="00565115"/>
    <w:rsid w:val="00566521"/>
    <w:rsid w:val="005666F1"/>
    <w:rsid w:val="00566B68"/>
    <w:rsid w:val="00567935"/>
    <w:rsid w:val="00567ABD"/>
    <w:rsid w:val="00567D6F"/>
    <w:rsid w:val="00570D32"/>
    <w:rsid w:val="005717E6"/>
    <w:rsid w:val="00571E20"/>
    <w:rsid w:val="00571F48"/>
    <w:rsid w:val="00572105"/>
    <w:rsid w:val="00572ADD"/>
    <w:rsid w:val="00573C31"/>
    <w:rsid w:val="00574E10"/>
    <w:rsid w:val="00574E15"/>
    <w:rsid w:val="0058064B"/>
    <w:rsid w:val="00581A76"/>
    <w:rsid w:val="00582D56"/>
    <w:rsid w:val="00583B5C"/>
    <w:rsid w:val="00584F1D"/>
    <w:rsid w:val="005850A0"/>
    <w:rsid w:val="00586B1A"/>
    <w:rsid w:val="00586B21"/>
    <w:rsid w:val="005903FA"/>
    <w:rsid w:val="005906AC"/>
    <w:rsid w:val="00590B4E"/>
    <w:rsid w:val="00591C01"/>
    <w:rsid w:val="005928F7"/>
    <w:rsid w:val="00592A49"/>
    <w:rsid w:val="00593B1E"/>
    <w:rsid w:val="00594DF5"/>
    <w:rsid w:val="005961F8"/>
    <w:rsid w:val="005963FA"/>
    <w:rsid w:val="005A03DF"/>
    <w:rsid w:val="005A0498"/>
    <w:rsid w:val="005A0F1C"/>
    <w:rsid w:val="005A16C0"/>
    <w:rsid w:val="005A1C9D"/>
    <w:rsid w:val="005A1D4C"/>
    <w:rsid w:val="005A45F7"/>
    <w:rsid w:val="005A49F7"/>
    <w:rsid w:val="005A6593"/>
    <w:rsid w:val="005A6DF1"/>
    <w:rsid w:val="005A7C58"/>
    <w:rsid w:val="005A7CC3"/>
    <w:rsid w:val="005B0C96"/>
    <w:rsid w:val="005B1357"/>
    <w:rsid w:val="005B1479"/>
    <w:rsid w:val="005B281B"/>
    <w:rsid w:val="005B3D8C"/>
    <w:rsid w:val="005B565A"/>
    <w:rsid w:val="005B5965"/>
    <w:rsid w:val="005B599D"/>
    <w:rsid w:val="005B64A5"/>
    <w:rsid w:val="005B64C6"/>
    <w:rsid w:val="005C1379"/>
    <w:rsid w:val="005C539A"/>
    <w:rsid w:val="005C53F8"/>
    <w:rsid w:val="005D076E"/>
    <w:rsid w:val="005D0DD0"/>
    <w:rsid w:val="005D0DE6"/>
    <w:rsid w:val="005D15F6"/>
    <w:rsid w:val="005D1C84"/>
    <w:rsid w:val="005D28DD"/>
    <w:rsid w:val="005D29E9"/>
    <w:rsid w:val="005D4D3B"/>
    <w:rsid w:val="005D4DE5"/>
    <w:rsid w:val="005D557A"/>
    <w:rsid w:val="005D5727"/>
    <w:rsid w:val="005D5A64"/>
    <w:rsid w:val="005D602C"/>
    <w:rsid w:val="005D6320"/>
    <w:rsid w:val="005D692A"/>
    <w:rsid w:val="005D6EFF"/>
    <w:rsid w:val="005D7951"/>
    <w:rsid w:val="005E1D08"/>
    <w:rsid w:val="005E3B50"/>
    <w:rsid w:val="005E3FB4"/>
    <w:rsid w:val="005E4402"/>
    <w:rsid w:val="005E4DCD"/>
    <w:rsid w:val="005E69C5"/>
    <w:rsid w:val="005E6C27"/>
    <w:rsid w:val="005E700B"/>
    <w:rsid w:val="005E7930"/>
    <w:rsid w:val="005F1909"/>
    <w:rsid w:val="005F1A6E"/>
    <w:rsid w:val="005F43A4"/>
    <w:rsid w:val="005F480A"/>
    <w:rsid w:val="005F4FDD"/>
    <w:rsid w:val="005F590E"/>
    <w:rsid w:val="005F653B"/>
    <w:rsid w:val="005F6899"/>
    <w:rsid w:val="005F796D"/>
    <w:rsid w:val="005F79E1"/>
    <w:rsid w:val="00602168"/>
    <w:rsid w:val="00602307"/>
    <w:rsid w:val="00604AB5"/>
    <w:rsid w:val="0060681D"/>
    <w:rsid w:val="00606EF2"/>
    <w:rsid w:val="00607E99"/>
    <w:rsid w:val="00607FBB"/>
    <w:rsid w:val="0061091C"/>
    <w:rsid w:val="006112C0"/>
    <w:rsid w:val="00611D22"/>
    <w:rsid w:val="00611E50"/>
    <w:rsid w:val="006122DB"/>
    <w:rsid w:val="006124AB"/>
    <w:rsid w:val="00612F0F"/>
    <w:rsid w:val="006134B1"/>
    <w:rsid w:val="00613AD6"/>
    <w:rsid w:val="006141A1"/>
    <w:rsid w:val="00614B74"/>
    <w:rsid w:val="00615ED4"/>
    <w:rsid w:val="00616925"/>
    <w:rsid w:val="00616DDB"/>
    <w:rsid w:val="00617A50"/>
    <w:rsid w:val="0062014C"/>
    <w:rsid w:val="00620507"/>
    <w:rsid w:val="00620AD4"/>
    <w:rsid w:val="00621529"/>
    <w:rsid w:val="00623A23"/>
    <w:rsid w:val="006241CB"/>
    <w:rsid w:val="00624D54"/>
    <w:rsid w:val="00625394"/>
    <w:rsid w:val="0062662B"/>
    <w:rsid w:val="00630262"/>
    <w:rsid w:val="0063093A"/>
    <w:rsid w:val="00631342"/>
    <w:rsid w:val="006314B5"/>
    <w:rsid w:val="006315C2"/>
    <w:rsid w:val="0063198F"/>
    <w:rsid w:val="006323D4"/>
    <w:rsid w:val="00632BC2"/>
    <w:rsid w:val="00633277"/>
    <w:rsid w:val="006356BB"/>
    <w:rsid w:val="00636843"/>
    <w:rsid w:val="00636AC0"/>
    <w:rsid w:val="0064005A"/>
    <w:rsid w:val="006408EB"/>
    <w:rsid w:val="00641042"/>
    <w:rsid w:val="006436D6"/>
    <w:rsid w:val="00643BEC"/>
    <w:rsid w:val="00643FBF"/>
    <w:rsid w:val="006446EB"/>
    <w:rsid w:val="006447E2"/>
    <w:rsid w:val="00650F32"/>
    <w:rsid w:val="00650FDD"/>
    <w:rsid w:val="00652893"/>
    <w:rsid w:val="00652A26"/>
    <w:rsid w:val="0065491D"/>
    <w:rsid w:val="0065539F"/>
    <w:rsid w:val="00657083"/>
    <w:rsid w:val="00657110"/>
    <w:rsid w:val="00660CD1"/>
    <w:rsid w:val="00660F01"/>
    <w:rsid w:val="00661C57"/>
    <w:rsid w:val="006625D5"/>
    <w:rsid w:val="006627C2"/>
    <w:rsid w:val="00662E59"/>
    <w:rsid w:val="00664412"/>
    <w:rsid w:val="006646CF"/>
    <w:rsid w:val="0066486D"/>
    <w:rsid w:val="00664D4A"/>
    <w:rsid w:val="00664ED2"/>
    <w:rsid w:val="00664EED"/>
    <w:rsid w:val="00665820"/>
    <w:rsid w:val="00666ED9"/>
    <w:rsid w:val="00667520"/>
    <w:rsid w:val="0066780D"/>
    <w:rsid w:val="00670B95"/>
    <w:rsid w:val="00671D25"/>
    <w:rsid w:val="00671D36"/>
    <w:rsid w:val="0067214A"/>
    <w:rsid w:val="00672E1E"/>
    <w:rsid w:val="00673B66"/>
    <w:rsid w:val="00673D36"/>
    <w:rsid w:val="0067423B"/>
    <w:rsid w:val="006742A7"/>
    <w:rsid w:val="0067569D"/>
    <w:rsid w:val="00675A31"/>
    <w:rsid w:val="006805DB"/>
    <w:rsid w:val="006819D5"/>
    <w:rsid w:val="00683B82"/>
    <w:rsid w:val="00684262"/>
    <w:rsid w:val="00685783"/>
    <w:rsid w:val="006858DC"/>
    <w:rsid w:val="006865B3"/>
    <w:rsid w:val="006875EC"/>
    <w:rsid w:val="00690D17"/>
    <w:rsid w:val="006911A4"/>
    <w:rsid w:val="00691E48"/>
    <w:rsid w:val="006927C2"/>
    <w:rsid w:val="00693D9C"/>
    <w:rsid w:val="00694685"/>
    <w:rsid w:val="00694EF5"/>
    <w:rsid w:val="0069566F"/>
    <w:rsid w:val="0069640E"/>
    <w:rsid w:val="0069741E"/>
    <w:rsid w:val="006975D8"/>
    <w:rsid w:val="00697F95"/>
    <w:rsid w:val="006A1246"/>
    <w:rsid w:val="006A2879"/>
    <w:rsid w:val="006A2BC5"/>
    <w:rsid w:val="006A3CC3"/>
    <w:rsid w:val="006A40EF"/>
    <w:rsid w:val="006A4357"/>
    <w:rsid w:val="006A5756"/>
    <w:rsid w:val="006A694C"/>
    <w:rsid w:val="006A78AB"/>
    <w:rsid w:val="006A7D1F"/>
    <w:rsid w:val="006B0301"/>
    <w:rsid w:val="006B0F8E"/>
    <w:rsid w:val="006B22C5"/>
    <w:rsid w:val="006B2755"/>
    <w:rsid w:val="006B3392"/>
    <w:rsid w:val="006B47E3"/>
    <w:rsid w:val="006B57BD"/>
    <w:rsid w:val="006B6186"/>
    <w:rsid w:val="006B711A"/>
    <w:rsid w:val="006B7F34"/>
    <w:rsid w:val="006C0218"/>
    <w:rsid w:val="006C08F9"/>
    <w:rsid w:val="006C0FB7"/>
    <w:rsid w:val="006C2758"/>
    <w:rsid w:val="006C3694"/>
    <w:rsid w:val="006C422B"/>
    <w:rsid w:val="006C47E1"/>
    <w:rsid w:val="006C4F97"/>
    <w:rsid w:val="006C66F8"/>
    <w:rsid w:val="006C6B2F"/>
    <w:rsid w:val="006C6CB2"/>
    <w:rsid w:val="006C7029"/>
    <w:rsid w:val="006C773A"/>
    <w:rsid w:val="006D0095"/>
    <w:rsid w:val="006D0E96"/>
    <w:rsid w:val="006D22DF"/>
    <w:rsid w:val="006D25B4"/>
    <w:rsid w:val="006D2CA3"/>
    <w:rsid w:val="006D2DB3"/>
    <w:rsid w:val="006D2DFD"/>
    <w:rsid w:val="006D4CBA"/>
    <w:rsid w:val="006D529B"/>
    <w:rsid w:val="006D5BB9"/>
    <w:rsid w:val="006D62D2"/>
    <w:rsid w:val="006D6475"/>
    <w:rsid w:val="006D64EB"/>
    <w:rsid w:val="006D65AD"/>
    <w:rsid w:val="006D74FC"/>
    <w:rsid w:val="006E12EE"/>
    <w:rsid w:val="006E1FD5"/>
    <w:rsid w:val="006E33C4"/>
    <w:rsid w:val="006E3B0D"/>
    <w:rsid w:val="006E3F9A"/>
    <w:rsid w:val="006E48AD"/>
    <w:rsid w:val="006E5F65"/>
    <w:rsid w:val="006E688D"/>
    <w:rsid w:val="006E785F"/>
    <w:rsid w:val="006F2CAD"/>
    <w:rsid w:val="006F4847"/>
    <w:rsid w:val="006F5ABD"/>
    <w:rsid w:val="006F6424"/>
    <w:rsid w:val="006F6871"/>
    <w:rsid w:val="006F7689"/>
    <w:rsid w:val="00700389"/>
    <w:rsid w:val="007007C3"/>
    <w:rsid w:val="007019A6"/>
    <w:rsid w:val="00701FC7"/>
    <w:rsid w:val="00702325"/>
    <w:rsid w:val="00702CFE"/>
    <w:rsid w:val="0070335D"/>
    <w:rsid w:val="00704B03"/>
    <w:rsid w:val="00704BA9"/>
    <w:rsid w:val="007064A2"/>
    <w:rsid w:val="00706B7F"/>
    <w:rsid w:val="00707B40"/>
    <w:rsid w:val="007108EA"/>
    <w:rsid w:val="0071140E"/>
    <w:rsid w:val="0071167A"/>
    <w:rsid w:val="007118EC"/>
    <w:rsid w:val="00711BE4"/>
    <w:rsid w:val="00712247"/>
    <w:rsid w:val="00713798"/>
    <w:rsid w:val="00713802"/>
    <w:rsid w:val="00714FC0"/>
    <w:rsid w:val="00716049"/>
    <w:rsid w:val="00716734"/>
    <w:rsid w:val="00716FEF"/>
    <w:rsid w:val="007175E0"/>
    <w:rsid w:val="007203ED"/>
    <w:rsid w:val="00720900"/>
    <w:rsid w:val="00722176"/>
    <w:rsid w:val="007225E3"/>
    <w:rsid w:val="00722E74"/>
    <w:rsid w:val="007230DE"/>
    <w:rsid w:val="00723710"/>
    <w:rsid w:val="00724D58"/>
    <w:rsid w:val="0073249A"/>
    <w:rsid w:val="00732DCB"/>
    <w:rsid w:val="007333D1"/>
    <w:rsid w:val="00736CFE"/>
    <w:rsid w:val="0074007A"/>
    <w:rsid w:val="00741635"/>
    <w:rsid w:val="007416CB"/>
    <w:rsid w:val="0074185D"/>
    <w:rsid w:val="0074266C"/>
    <w:rsid w:val="0074364D"/>
    <w:rsid w:val="007441DA"/>
    <w:rsid w:val="0074431A"/>
    <w:rsid w:val="00745973"/>
    <w:rsid w:val="007478EA"/>
    <w:rsid w:val="007507D6"/>
    <w:rsid w:val="00750AF4"/>
    <w:rsid w:val="00750E2C"/>
    <w:rsid w:val="007512D1"/>
    <w:rsid w:val="007522CE"/>
    <w:rsid w:val="00752771"/>
    <w:rsid w:val="007529EE"/>
    <w:rsid w:val="00753DD7"/>
    <w:rsid w:val="00755FC2"/>
    <w:rsid w:val="00760AFC"/>
    <w:rsid w:val="00760E94"/>
    <w:rsid w:val="007614A7"/>
    <w:rsid w:val="00761B4F"/>
    <w:rsid w:val="00761FE1"/>
    <w:rsid w:val="0076544D"/>
    <w:rsid w:val="00765861"/>
    <w:rsid w:val="00765923"/>
    <w:rsid w:val="007706A3"/>
    <w:rsid w:val="00770882"/>
    <w:rsid w:val="007709F9"/>
    <w:rsid w:val="0077144F"/>
    <w:rsid w:val="007715B4"/>
    <w:rsid w:val="0077169B"/>
    <w:rsid w:val="00771D72"/>
    <w:rsid w:val="00772CF0"/>
    <w:rsid w:val="007737EC"/>
    <w:rsid w:val="007743AD"/>
    <w:rsid w:val="00774768"/>
    <w:rsid w:val="00776C35"/>
    <w:rsid w:val="00780308"/>
    <w:rsid w:val="00780A62"/>
    <w:rsid w:val="00782332"/>
    <w:rsid w:val="007839B6"/>
    <w:rsid w:val="00783AE4"/>
    <w:rsid w:val="0078611E"/>
    <w:rsid w:val="00787296"/>
    <w:rsid w:val="00787976"/>
    <w:rsid w:val="0079010B"/>
    <w:rsid w:val="007905D0"/>
    <w:rsid w:val="00791A0C"/>
    <w:rsid w:val="00794A24"/>
    <w:rsid w:val="00795EEE"/>
    <w:rsid w:val="00797830"/>
    <w:rsid w:val="007A0920"/>
    <w:rsid w:val="007A0B7F"/>
    <w:rsid w:val="007A0FC7"/>
    <w:rsid w:val="007A198C"/>
    <w:rsid w:val="007A54DD"/>
    <w:rsid w:val="007A56A6"/>
    <w:rsid w:val="007A5D2A"/>
    <w:rsid w:val="007A611A"/>
    <w:rsid w:val="007A63EE"/>
    <w:rsid w:val="007A65E2"/>
    <w:rsid w:val="007A686F"/>
    <w:rsid w:val="007A7140"/>
    <w:rsid w:val="007A7BFA"/>
    <w:rsid w:val="007B3E4D"/>
    <w:rsid w:val="007B5068"/>
    <w:rsid w:val="007B5118"/>
    <w:rsid w:val="007B5323"/>
    <w:rsid w:val="007B5C8D"/>
    <w:rsid w:val="007C0157"/>
    <w:rsid w:val="007C03B7"/>
    <w:rsid w:val="007C0606"/>
    <w:rsid w:val="007C18E9"/>
    <w:rsid w:val="007C2407"/>
    <w:rsid w:val="007C3070"/>
    <w:rsid w:val="007C36CD"/>
    <w:rsid w:val="007C4544"/>
    <w:rsid w:val="007C4925"/>
    <w:rsid w:val="007C56E4"/>
    <w:rsid w:val="007C758C"/>
    <w:rsid w:val="007D0E0E"/>
    <w:rsid w:val="007D10BA"/>
    <w:rsid w:val="007D1DA7"/>
    <w:rsid w:val="007D2BC7"/>
    <w:rsid w:val="007D2C45"/>
    <w:rsid w:val="007D5AE7"/>
    <w:rsid w:val="007D5DC4"/>
    <w:rsid w:val="007D66F4"/>
    <w:rsid w:val="007D6C24"/>
    <w:rsid w:val="007D78EE"/>
    <w:rsid w:val="007E21FD"/>
    <w:rsid w:val="007E2261"/>
    <w:rsid w:val="007E2AD5"/>
    <w:rsid w:val="007E3484"/>
    <w:rsid w:val="007E3C44"/>
    <w:rsid w:val="007E4B60"/>
    <w:rsid w:val="007E524D"/>
    <w:rsid w:val="007E5C76"/>
    <w:rsid w:val="007E6572"/>
    <w:rsid w:val="007E6684"/>
    <w:rsid w:val="007E6978"/>
    <w:rsid w:val="007E7969"/>
    <w:rsid w:val="007F007F"/>
    <w:rsid w:val="007F0F4B"/>
    <w:rsid w:val="007F10DD"/>
    <w:rsid w:val="007F1895"/>
    <w:rsid w:val="007F1DAA"/>
    <w:rsid w:val="007F3112"/>
    <w:rsid w:val="007F34DA"/>
    <w:rsid w:val="007F3886"/>
    <w:rsid w:val="007F4E7F"/>
    <w:rsid w:val="007F4FC1"/>
    <w:rsid w:val="007F53A7"/>
    <w:rsid w:val="007F6253"/>
    <w:rsid w:val="007F6646"/>
    <w:rsid w:val="007F72C7"/>
    <w:rsid w:val="007F79A8"/>
    <w:rsid w:val="007F7D55"/>
    <w:rsid w:val="007F7F81"/>
    <w:rsid w:val="00800763"/>
    <w:rsid w:val="00801935"/>
    <w:rsid w:val="00801C48"/>
    <w:rsid w:val="00803AC8"/>
    <w:rsid w:val="00803C77"/>
    <w:rsid w:val="008056D3"/>
    <w:rsid w:val="00806474"/>
    <w:rsid w:val="008072AE"/>
    <w:rsid w:val="00807BA7"/>
    <w:rsid w:val="00811E70"/>
    <w:rsid w:val="00811EC5"/>
    <w:rsid w:val="008126B9"/>
    <w:rsid w:val="008139D4"/>
    <w:rsid w:val="00815E81"/>
    <w:rsid w:val="00815F26"/>
    <w:rsid w:val="00816376"/>
    <w:rsid w:val="008164AB"/>
    <w:rsid w:val="008164C6"/>
    <w:rsid w:val="00816849"/>
    <w:rsid w:val="00816D33"/>
    <w:rsid w:val="00817CB6"/>
    <w:rsid w:val="00820024"/>
    <w:rsid w:val="00820991"/>
    <w:rsid w:val="00820C7D"/>
    <w:rsid w:val="00821060"/>
    <w:rsid w:val="008217DF"/>
    <w:rsid w:val="00821887"/>
    <w:rsid w:val="00821C85"/>
    <w:rsid w:val="008222ED"/>
    <w:rsid w:val="008236B2"/>
    <w:rsid w:val="00825A5A"/>
    <w:rsid w:val="00825FB7"/>
    <w:rsid w:val="008266EA"/>
    <w:rsid w:val="00826753"/>
    <w:rsid w:val="008272A9"/>
    <w:rsid w:val="00831D7A"/>
    <w:rsid w:val="00832084"/>
    <w:rsid w:val="00832B35"/>
    <w:rsid w:val="0083351C"/>
    <w:rsid w:val="00833691"/>
    <w:rsid w:val="008346F4"/>
    <w:rsid w:val="00835DE0"/>
    <w:rsid w:val="008368F5"/>
    <w:rsid w:val="00837666"/>
    <w:rsid w:val="00840D75"/>
    <w:rsid w:val="00840DA2"/>
    <w:rsid w:val="0084195E"/>
    <w:rsid w:val="0084411D"/>
    <w:rsid w:val="00844A84"/>
    <w:rsid w:val="00844F91"/>
    <w:rsid w:val="008450F9"/>
    <w:rsid w:val="00847034"/>
    <w:rsid w:val="00851A7A"/>
    <w:rsid w:val="00854343"/>
    <w:rsid w:val="00854412"/>
    <w:rsid w:val="008561D8"/>
    <w:rsid w:val="00856274"/>
    <w:rsid w:val="008563A5"/>
    <w:rsid w:val="008569E9"/>
    <w:rsid w:val="00857899"/>
    <w:rsid w:val="008603C4"/>
    <w:rsid w:val="008605D4"/>
    <w:rsid w:val="00861492"/>
    <w:rsid w:val="00861A9F"/>
    <w:rsid w:val="00861E38"/>
    <w:rsid w:val="00863530"/>
    <w:rsid w:val="0086383A"/>
    <w:rsid w:val="008640C0"/>
    <w:rsid w:val="00864B68"/>
    <w:rsid w:val="008675C4"/>
    <w:rsid w:val="00867EF7"/>
    <w:rsid w:val="008706E1"/>
    <w:rsid w:val="008718DB"/>
    <w:rsid w:val="00872C10"/>
    <w:rsid w:val="008746C4"/>
    <w:rsid w:val="00875579"/>
    <w:rsid w:val="00875DC4"/>
    <w:rsid w:val="00876C68"/>
    <w:rsid w:val="00877143"/>
    <w:rsid w:val="008803CC"/>
    <w:rsid w:val="008813E9"/>
    <w:rsid w:val="00881B90"/>
    <w:rsid w:val="00881D59"/>
    <w:rsid w:val="00885365"/>
    <w:rsid w:val="008853C4"/>
    <w:rsid w:val="00886330"/>
    <w:rsid w:val="008864FB"/>
    <w:rsid w:val="0088752F"/>
    <w:rsid w:val="008875A2"/>
    <w:rsid w:val="00887F4F"/>
    <w:rsid w:val="00892C77"/>
    <w:rsid w:val="008941E3"/>
    <w:rsid w:val="0089519D"/>
    <w:rsid w:val="008954B0"/>
    <w:rsid w:val="008964B0"/>
    <w:rsid w:val="00897868"/>
    <w:rsid w:val="008A12C5"/>
    <w:rsid w:val="008A1BFD"/>
    <w:rsid w:val="008A1FE4"/>
    <w:rsid w:val="008A2106"/>
    <w:rsid w:val="008A37D0"/>
    <w:rsid w:val="008A520C"/>
    <w:rsid w:val="008A563B"/>
    <w:rsid w:val="008A5FD5"/>
    <w:rsid w:val="008B0B32"/>
    <w:rsid w:val="008B181E"/>
    <w:rsid w:val="008B422D"/>
    <w:rsid w:val="008B42B7"/>
    <w:rsid w:val="008B4BED"/>
    <w:rsid w:val="008B4E93"/>
    <w:rsid w:val="008B5515"/>
    <w:rsid w:val="008B70BC"/>
    <w:rsid w:val="008B74EF"/>
    <w:rsid w:val="008B7BAB"/>
    <w:rsid w:val="008B7E33"/>
    <w:rsid w:val="008C0898"/>
    <w:rsid w:val="008C0EC5"/>
    <w:rsid w:val="008C3AD6"/>
    <w:rsid w:val="008C4CAE"/>
    <w:rsid w:val="008C53C6"/>
    <w:rsid w:val="008C58C5"/>
    <w:rsid w:val="008C7081"/>
    <w:rsid w:val="008C7CC0"/>
    <w:rsid w:val="008C7D73"/>
    <w:rsid w:val="008D0C96"/>
    <w:rsid w:val="008D20AA"/>
    <w:rsid w:val="008D5234"/>
    <w:rsid w:val="008D5BD1"/>
    <w:rsid w:val="008D702A"/>
    <w:rsid w:val="008D702F"/>
    <w:rsid w:val="008E03B8"/>
    <w:rsid w:val="008E051B"/>
    <w:rsid w:val="008E0967"/>
    <w:rsid w:val="008E0A74"/>
    <w:rsid w:val="008E1E20"/>
    <w:rsid w:val="008E2B64"/>
    <w:rsid w:val="008E37D9"/>
    <w:rsid w:val="008E3F66"/>
    <w:rsid w:val="008E4BC0"/>
    <w:rsid w:val="008E5575"/>
    <w:rsid w:val="008E71D8"/>
    <w:rsid w:val="008E7A2D"/>
    <w:rsid w:val="008F1753"/>
    <w:rsid w:val="008F3070"/>
    <w:rsid w:val="008F3B0B"/>
    <w:rsid w:val="008F3ED3"/>
    <w:rsid w:val="008F4423"/>
    <w:rsid w:val="008F4F22"/>
    <w:rsid w:val="008F6AC2"/>
    <w:rsid w:val="008F7CBB"/>
    <w:rsid w:val="0090040A"/>
    <w:rsid w:val="00902D08"/>
    <w:rsid w:val="00903C40"/>
    <w:rsid w:val="00905026"/>
    <w:rsid w:val="00906710"/>
    <w:rsid w:val="0090711A"/>
    <w:rsid w:val="00907237"/>
    <w:rsid w:val="0091027D"/>
    <w:rsid w:val="00910BDA"/>
    <w:rsid w:val="00912173"/>
    <w:rsid w:val="00912252"/>
    <w:rsid w:val="0091279E"/>
    <w:rsid w:val="009137F4"/>
    <w:rsid w:val="00916003"/>
    <w:rsid w:val="009164AB"/>
    <w:rsid w:val="00916BB5"/>
    <w:rsid w:val="009178BE"/>
    <w:rsid w:val="00917D74"/>
    <w:rsid w:val="00917FBD"/>
    <w:rsid w:val="0092158B"/>
    <w:rsid w:val="00922513"/>
    <w:rsid w:val="009234E5"/>
    <w:rsid w:val="00925F1D"/>
    <w:rsid w:val="00927C6D"/>
    <w:rsid w:val="009303D6"/>
    <w:rsid w:val="0093374C"/>
    <w:rsid w:val="009341A6"/>
    <w:rsid w:val="0093788F"/>
    <w:rsid w:val="00937972"/>
    <w:rsid w:val="009413C8"/>
    <w:rsid w:val="00941ABB"/>
    <w:rsid w:val="009429EA"/>
    <w:rsid w:val="009444D7"/>
    <w:rsid w:val="00947D2B"/>
    <w:rsid w:val="009519DC"/>
    <w:rsid w:val="00951C74"/>
    <w:rsid w:val="00952DDF"/>
    <w:rsid w:val="009541E9"/>
    <w:rsid w:val="00954DAE"/>
    <w:rsid w:val="0095639D"/>
    <w:rsid w:val="00957C14"/>
    <w:rsid w:val="0096296D"/>
    <w:rsid w:val="00963769"/>
    <w:rsid w:val="00964A6C"/>
    <w:rsid w:val="00965E88"/>
    <w:rsid w:val="0097009F"/>
    <w:rsid w:val="009711FE"/>
    <w:rsid w:val="0097143B"/>
    <w:rsid w:val="00971558"/>
    <w:rsid w:val="00972165"/>
    <w:rsid w:val="00972D20"/>
    <w:rsid w:val="00973E58"/>
    <w:rsid w:val="00974B87"/>
    <w:rsid w:val="00976758"/>
    <w:rsid w:val="00977D96"/>
    <w:rsid w:val="00981642"/>
    <w:rsid w:val="00981780"/>
    <w:rsid w:val="00981895"/>
    <w:rsid w:val="00982095"/>
    <w:rsid w:val="009823CF"/>
    <w:rsid w:val="00982C7A"/>
    <w:rsid w:val="009837A3"/>
    <w:rsid w:val="00983DF4"/>
    <w:rsid w:val="00983E91"/>
    <w:rsid w:val="009849A9"/>
    <w:rsid w:val="00986566"/>
    <w:rsid w:val="00986B6A"/>
    <w:rsid w:val="0099034A"/>
    <w:rsid w:val="009919CF"/>
    <w:rsid w:val="00991A22"/>
    <w:rsid w:val="00992570"/>
    <w:rsid w:val="0099462F"/>
    <w:rsid w:val="00994C11"/>
    <w:rsid w:val="009950F2"/>
    <w:rsid w:val="0099559A"/>
    <w:rsid w:val="00997C78"/>
    <w:rsid w:val="00997DF2"/>
    <w:rsid w:val="009A0260"/>
    <w:rsid w:val="009A0FA3"/>
    <w:rsid w:val="009A1377"/>
    <w:rsid w:val="009A314D"/>
    <w:rsid w:val="009A37AE"/>
    <w:rsid w:val="009A4EB9"/>
    <w:rsid w:val="009A6EE7"/>
    <w:rsid w:val="009A724A"/>
    <w:rsid w:val="009A79AE"/>
    <w:rsid w:val="009B0095"/>
    <w:rsid w:val="009B0CF5"/>
    <w:rsid w:val="009B0E03"/>
    <w:rsid w:val="009B1445"/>
    <w:rsid w:val="009B1829"/>
    <w:rsid w:val="009B1B01"/>
    <w:rsid w:val="009B31CD"/>
    <w:rsid w:val="009B3DAA"/>
    <w:rsid w:val="009B3E59"/>
    <w:rsid w:val="009B48B2"/>
    <w:rsid w:val="009B4C46"/>
    <w:rsid w:val="009B4ED4"/>
    <w:rsid w:val="009B52AA"/>
    <w:rsid w:val="009B5D71"/>
    <w:rsid w:val="009B6B41"/>
    <w:rsid w:val="009C15F5"/>
    <w:rsid w:val="009C3439"/>
    <w:rsid w:val="009C402C"/>
    <w:rsid w:val="009C458B"/>
    <w:rsid w:val="009C5332"/>
    <w:rsid w:val="009C6091"/>
    <w:rsid w:val="009D0170"/>
    <w:rsid w:val="009D0701"/>
    <w:rsid w:val="009D0BAA"/>
    <w:rsid w:val="009D1057"/>
    <w:rsid w:val="009D17F6"/>
    <w:rsid w:val="009D1A63"/>
    <w:rsid w:val="009D1E5E"/>
    <w:rsid w:val="009D3172"/>
    <w:rsid w:val="009D413A"/>
    <w:rsid w:val="009D62B5"/>
    <w:rsid w:val="009E0A1F"/>
    <w:rsid w:val="009E0DA7"/>
    <w:rsid w:val="009E388E"/>
    <w:rsid w:val="009E3B7C"/>
    <w:rsid w:val="009E427B"/>
    <w:rsid w:val="009E4FC6"/>
    <w:rsid w:val="009E5712"/>
    <w:rsid w:val="009E5753"/>
    <w:rsid w:val="009E5A92"/>
    <w:rsid w:val="009E5FAC"/>
    <w:rsid w:val="009E641E"/>
    <w:rsid w:val="009E77B9"/>
    <w:rsid w:val="009E7CC0"/>
    <w:rsid w:val="009F0A8A"/>
    <w:rsid w:val="009F110C"/>
    <w:rsid w:val="009F1CFB"/>
    <w:rsid w:val="009F3E31"/>
    <w:rsid w:val="009F430A"/>
    <w:rsid w:val="009F47B8"/>
    <w:rsid w:val="009F52C2"/>
    <w:rsid w:val="009F580A"/>
    <w:rsid w:val="009F5BE6"/>
    <w:rsid w:val="009F5E60"/>
    <w:rsid w:val="009F635E"/>
    <w:rsid w:val="009F63B7"/>
    <w:rsid w:val="009F66A7"/>
    <w:rsid w:val="009F7F90"/>
    <w:rsid w:val="00A00B0E"/>
    <w:rsid w:val="00A01793"/>
    <w:rsid w:val="00A0196B"/>
    <w:rsid w:val="00A01F01"/>
    <w:rsid w:val="00A03014"/>
    <w:rsid w:val="00A033ED"/>
    <w:rsid w:val="00A048F4"/>
    <w:rsid w:val="00A05025"/>
    <w:rsid w:val="00A07FF2"/>
    <w:rsid w:val="00A11FC3"/>
    <w:rsid w:val="00A12957"/>
    <w:rsid w:val="00A12F12"/>
    <w:rsid w:val="00A133E2"/>
    <w:rsid w:val="00A13D7D"/>
    <w:rsid w:val="00A14049"/>
    <w:rsid w:val="00A14087"/>
    <w:rsid w:val="00A15A9D"/>
    <w:rsid w:val="00A16407"/>
    <w:rsid w:val="00A17170"/>
    <w:rsid w:val="00A24BA8"/>
    <w:rsid w:val="00A26E52"/>
    <w:rsid w:val="00A26F3A"/>
    <w:rsid w:val="00A271B4"/>
    <w:rsid w:val="00A2791E"/>
    <w:rsid w:val="00A27939"/>
    <w:rsid w:val="00A3099E"/>
    <w:rsid w:val="00A30CDC"/>
    <w:rsid w:val="00A30D79"/>
    <w:rsid w:val="00A33B01"/>
    <w:rsid w:val="00A33B0B"/>
    <w:rsid w:val="00A33B55"/>
    <w:rsid w:val="00A33C7B"/>
    <w:rsid w:val="00A35310"/>
    <w:rsid w:val="00A36721"/>
    <w:rsid w:val="00A36F7B"/>
    <w:rsid w:val="00A3734F"/>
    <w:rsid w:val="00A40ED5"/>
    <w:rsid w:val="00A41336"/>
    <w:rsid w:val="00A41BC0"/>
    <w:rsid w:val="00A4244D"/>
    <w:rsid w:val="00A42855"/>
    <w:rsid w:val="00A4442A"/>
    <w:rsid w:val="00A447E8"/>
    <w:rsid w:val="00A44B2B"/>
    <w:rsid w:val="00A44DF8"/>
    <w:rsid w:val="00A450B5"/>
    <w:rsid w:val="00A45344"/>
    <w:rsid w:val="00A47ABF"/>
    <w:rsid w:val="00A50A0A"/>
    <w:rsid w:val="00A50CEE"/>
    <w:rsid w:val="00A5223C"/>
    <w:rsid w:val="00A5256E"/>
    <w:rsid w:val="00A53396"/>
    <w:rsid w:val="00A53433"/>
    <w:rsid w:val="00A534BD"/>
    <w:rsid w:val="00A54537"/>
    <w:rsid w:val="00A551A1"/>
    <w:rsid w:val="00A56534"/>
    <w:rsid w:val="00A57D43"/>
    <w:rsid w:val="00A57D6D"/>
    <w:rsid w:val="00A60432"/>
    <w:rsid w:val="00A60DB7"/>
    <w:rsid w:val="00A6127C"/>
    <w:rsid w:val="00A61587"/>
    <w:rsid w:val="00A628BF"/>
    <w:rsid w:val="00A62A04"/>
    <w:rsid w:val="00A631C6"/>
    <w:rsid w:val="00A64059"/>
    <w:rsid w:val="00A64285"/>
    <w:rsid w:val="00A64D0C"/>
    <w:rsid w:val="00A6600B"/>
    <w:rsid w:val="00A67A07"/>
    <w:rsid w:val="00A67B6A"/>
    <w:rsid w:val="00A7036F"/>
    <w:rsid w:val="00A70D5F"/>
    <w:rsid w:val="00A71825"/>
    <w:rsid w:val="00A7234F"/>
    <w:rsid w:val="00A73AB7"/>
    <w:rsid w:val="00A73CDE"/>
    <w:rsid w:val="00A74D52"/>
    <w:rsid w:val="00A74E8A"/>
    <w:rsid w:val="00A7558E"/>
    <w:rsid w:val="00A760B8"/>
    <w:rsid w:val="00A77667"/>
    <w:rsid w:val="00A77C70"/>
    <w:rsid w:val="00A81849"/>
    <w:rsid w:val="00A819E5"/>
    <w:rsid w:val="00A81CE0"/>
    <w:rsid w:val="00A82409"/>
    <w:rsid w:val="00A841B3"/>
    <w:rsid w:val="00A864CA"/>
    <w:rsid w:val="00A8698E"/>
    <w:rsid w:val="00A87F88"/>
    <w:rsid w:val="00A902F8"/>
    <w:rsid w:val="00A912EE"/>
    <w:rsid w:val="00A9217D"/>
    <w:rsid w:val="00A92BFE"/>
    <w:rsid w:val="00A92D5D"/>
    <w:rsid w:val="00A932BC"/>
    <w:rsid w:val="00A9750B"/>
    <w:rsid w:val="00A97841"/>
    <w:rsid w:val="00AA0105"/>
    <w:rsid w:val="00AA0512"/>
    <w:rsid w:val="00AA0D68"/>
    <w:rsid w:val="00AA1549"/>
    <w:rsid w:val="00AA1BDC"/>
    <w:rsid w:val="00AA316A"/>
    <w:rsid w:val="00AA32C3"/>
    <w:rsid w:val="00AA3F15"/>
    <w:rsid w:val="00AA54BB"/>
    <w:rsid w:val="00AA5CB2"/>
    <w:rsid w:val="00AB0870"/>
    <w:rsid w:val="00AB0C7F"/>
    <w:rsid w:val="00AB3B9B"/>
    <w:rsid w:val="00AB464C"/>
    <w:rsid w:val="00AB4AE8"/>
    <w:rsid w:val="00AB7640"/>
    <w:rsid w:val="00AC001B"/>
    <w:rsid w:val="00AC0C6B"/>
    <w:rsid w:val="00AC1A35"/>
    <w:rsid w:val="00AC2DA4"/>
    <w:rsid w:val="00AC3E72"/>
    <w:rsid w:val="00AC4830"/>
    <w:rsid w:val="00AC486D"/>
    <w:rsid w:val="00AC6255"/>
    <w:rsid w:val="00AC70D6"/>
    <w:rsid w:val="00AC7D76"/>
    <w:rsid w:val="00AD1B02"/>
    <w:rsid w:val="00AD1F19"/>
    <w:rsid w:val="00AD2558"/>
    <w:rsid w:val="00AD3571"/>
    <w:rsid w:val="00AD3E29"/>
    <w:rsid w:val="00AD4B25"/>
    <w:rsid w:val="00AD4ECA"/>
    <w:rsid w:val="00AD5B53"/>
    <w:rsid w:val="00AD5CF1"/>
    <w:rsid w:val="00AD6676"/>
    <w:rsid w:val="00AD7079"/>
    <w:rsid w:val="00AD75DA"/>
    <w:rsid w:val="00AD7EE0"/>
    <w:rsid w:val="00AE0E0C"/>
    <w:rsid w:val="00AE14DE"/>
    <w:rsid w:val="00AE2FF2"/>
    <w:rsid w:val="00AE464C"/>
    <w:rsid w:val="00AE47AA"/>
    <w:rsid w:val="00AE5EFB"/>
    <w:rsid w:val="00AE66A5"/>
    <w:rsid w:val="00AE7223"/>
    <w:rsid w:val="00AE7C5E"/>
    <w:rsid w:val="00AF0232"/>
    <w:rsid w:val="00AF13D5"/>
    <w:rsid w:val="00AF36D3"/>
    <w:rsid w:val="00AF6915"/>
    <w:rsid w:val="00AF709D"/>
    <w:rsid w:val="00AF77F0"/>
    <w:rsid w:val="00AF7D9A"/>
    <w:rsid w:val="00B00532"/>
    <w:rsid w:val="00B00A2C"/>
    <w:rsid w:val="00B0244E"/>
    <w:rsid w:val="00B025C1"/>
    <w:rsid w:val="00B02C5D"/>
    <w:rsid w:val="00B0378D"/>
    <w:rsid w:val="00B03A1E"/>
    <w:rsid w:val="00B04A2B"/>
    <w:rsid w:val="00B0501F"/>
    <w:rsid w:val="00B05D59"/>
    <w:rsid w:val="00B07A96"/>
    <w:rsid w:val="00B1099A"/>
    <w:rsid w:val="00B11142"/>
    <w:rsid w:val="00B11E1E"/>
    <w:rsid w:val="00B12212"/>
    <w:rsid w:val="00B128B1"/>
    <w:rsid w:val="00B128B9"/>
    <w:rsid w:val="00B13BC8"/>
    <w:rsid w:val="00B15BC0"/>
    <w:rsid w:val="00B15E4C"/>
    <w:rsid w:val="00B17530"/>
    <w:rsid w:val="00B17744"/>
    <w:rsid w:val="00B2005E"/>
    <w:rsid w:val="00B20266"/>
    <w:rsid w:val="00B2098A"/>
    <w:rsid w:val="00B210F9"/>
    <w:rsid w:val="00B24447"/>
    <w:rsid w:val="00B2577F"/>
    <w:rsid w:val="00B26304"/>
    <w:rsid w:val="00B26CE6"/>
    <w:rsid w:val="00B278E4"/>
    <w:rsid w:val="00B27AB3"/>
    <w:rsid w:val="00B315EF"/>
    <w:rsid w:val="00B32A0A"/>
    <w:rsid w:val="00B3631A"/>
    <w:rsid w:val="00B366F0"/>
    <w:rsid w:val="00B367F1"/>
    <w:rsid w:val="00B36C2C"/>
    <w:rsid w:val="00B36FE4"/>
    <w:rsid w:val="00B40335"/>
    <w:rsid w:val="00B404B9"/>
    <w:rsid w:val="00B4069C"/>
    <w:rsid w:val="00B414E0"/>
    <w:rsid w:val="00B41751"/>
    <w:rsid w:val="00B42473"/>
    <w:rsid w:val="00B43324"/>
    <w:rsid w:val="00B43803"/>
    <w:rsid w:val="00B43A57"/>
    <w:rsid w:val="00B43B40"/>
    <w:rsid w:val="00B452F2"/>
    <w:rsid w:val="00B454D1"/>
    <w:rsid w:val="00B457FE"/>
    <w:rsid w:val="00B45FDD"/>
    <w:rsid w:val="00B470E9"/>
    <w:rsid w:val="00B474AB"/>
    <w:rsid w:val="00B52531"/>
    <w:rsid w:val="00B52D6C"/>
    <w:rsid w:val="00B538BA"/>
    <w:rsid w:val="00B54368"/>
    <w:rsid w:val="00B54E2E"/>
    <w:rsid w:val="00B55B34"/>
    <w:rsid w:val="00B56EF8"/>
    <w:rsid w:val="00B57D31"/>
    <w:rsid w:val="00B616AD"/>
    <w:rsid w:val="00B61B80"/>
    <w:rsid w:val="00B61CDC"/>
    <w:rsid w:val="00B61D7F"/>
    <w:rsid w:val="00B62263"/>
    <w:rsid w:val="00B62487"/>
    <w:rsid w:val="00B62897"/>
    <w:rsid w:val="00B629AE"/>
    <w:rsid w:val="00B62C91"/>
    <w:rsid w:val="00B62DC0"/>
    <w:rsid w:val="00B642A9"/>
    <w:rsid w:val="00B6437D"/>
    <w:rsid w:val="00B655A3"/>
    <w:rsid w:val="00B65770"/>
    <w:rsid w:val="00B669A7"/>
    <w:rsid w:val="00B66CF9"/>
    <w:rsid w:val="00B66F32"/>
    <w:rsid w:val="00B67BD7"/>
    <w:rsid w:val="00B7196E"/>
    <w:rsid w:val="00B72D41"/>
    <w:rsid w:val="00B73916"/>
    <w:rsid w:val="00B73E6D"/>
    <w:rsid w:val="00B74C38"/>
    <w:rsid w:val="00B750F1"/>
    <w:rsid w:val="00B75A5B"/>
    <w:rsid w:val="00B75CF0"/>
    <w:rsid w:val="00B76FB3"/>
    <w:rsid w:val="00B77EFF"/>
    <w:rsid w:val="00B77F4F"/>
    <w:rsid w:val="00B77F5B"/>
    <w:rsid w:val="00B80627"/>
    <w:rsid w:val="00B81B02"/>
    <w:rsid w:val="00B84819"/>
    <w:rsid w:val="00B84A2E"/>
    <w:rsid w:val="00B84A88"/>
    <w:rsid w:val="00B853A1"/>
    <w:rsid w:val="00B85D94"/>
    <w:rsid w:val="00B867B9"/>
    <w:rsid w:val="00B8762E"/>
    <w:rsid w:val="00B9099D"/>
    <w:rsid w:val="00B91E87"/>
    <w:rsid w:val="00B91F7D"/>
    <w:rsid w:val="00B92485"/>
    <w:rsid w:val="00B92F87"/>
    <w:rsid w:val="00B94581"/>
    <w:rsid w:val="00B945DB"/>
    <w:rsid w:val="00B95F29"/>
    <w:rsid w:val="00B96442"/>
    <w:rsid w:val="00BA08B9"/>
    <w:rsid w:val="00BA1A8F"/>
    <w:rsid w:val="00BA1BAA"/>
    <w:rsid w:val="00BA2B38"/>
    <w:rsid w:val="00BA3978"/>
    <w:rsid w:val="00BA3C17"/>
    <w:rsid w:val="00BA3CBC"/>
    <w:rsid w:val="00BA3D0B"/>
    <w:rsid w:val="00BA41FD"/>
    <w:rsid w:val="00BA496A"/>
    <w:rsid w:val="00BA5E10"/>
    <w:rsid w:val="00BA5F85"/>
    <w:rsid w:val="00BA7F33"/>
    <w:rsid w:val="00BB04E6"/>
    <w:rsid w:val="00BB084D"/>
    <w:rsid w:val="00BB13C2"/>
    <w:rsid w:val="00BB1B60"/>
    <w:rsid w:val="00BB1B81"/>
    <w:rsid w:val="00BB3D6A"/>
    <w:rsid w:val="00BB4100"/>
    <w:rsid w:val="00BB4209"/>
    <w:rsid w:val="00BB4A68"/>
    <w:rsid w:val="00BB4F0F"/>
    <w:rsid w:val="00BB5519"/>
    <w:rsid w:val="00BB56D3"/>
    <w:rsid w:val="00BB5EE4"/>
    <w:rsid w:val="00BB785B"/>
    <w:rsid w:val="00BC099A"/>
    <w:rsid w:val="00BC23C6"/>
    <w:rsid w:val="00BC2549"/>
    <w:rsid w:val="00BC3044"/>
    <w:rsid w:val="00BC6B1C"/>
    <w:rsid w:val="00BC72EF"/>
    <w:rsid w:val="00BD0351"/>
    <w:rsid w:val="00BD156C"/>
    <w:rsid w:val="00BD1E11"/>
    <w:rsid w:val="00BD26D5"/>
    <w:rsid w:val="00BD306F"/>
    <w:rsid w:val="00BD3363"/>
    <w:rsid w:val="00BD3EB4"/>
    <w:rsid w:val="00BD48F7"/>
    <w:rsid w:val="00BD4B5E"/>
    <w:rsid w:val="00BD4E2D"/>
    <w:rsid w:val="00BD7027"/>
    <w:rsid w:val="00BD770B"/>
    <w:rsid w:val="00BD7C4A"/>
    <w:rsid w:val="00BE12FC"/>
    <w:rsid w:val="00BE1B34"/>
    <w:rsid w:val="00BE1C7E"/>
    <w:rsid w:val="00BE25E2"/>
    <w:rsid w:val="00BE2E43"/>
    <w:rsid w:val="00BE344A"/>
    <w:rsid w:val="00BE37CE"/>
    <w:rsid w:val="00BE3963"/>
    <w:rsid w:val="00BE6D5C"/>
    <w:rsid w:val="00BE6E30"/>
    <w:rsid w:val="00BE76A0"/>
    <w:rsid w:val="00BF1574"/>
    <w:rsid w:val="00BF1786"/>
    <w:rsid w:val="00BF30DA"/>
    <w:rsid w:val="00BF483B"/>
    <w:rsid w:val="00BF5BFC"/>
    <w:rsid w:val="00BF6724"/>
    <w:rsid w:val="00BF6B78"/>
    <w:rsid w:val="00C003FA"/>
    <w:rsid w:val="00C01063"/>
    <w:rsid w:val="00C01AD8"/>
    <w:rsid w:val="00C03FC4"/>
    <w:rsid w:val="00C04EBE"/>
    <w:rsid w:val="00C06818"/>
    <w:rsid w:val="00C06ACC"/>
    <w:rsid w:val="00C06AFC"/>
    <w:rsid w:val="00C06CE1"/>
    <w:rsid w:val="00C0735F"/>
    <w:rsid w:val="00C07EA2"/>
    <w:rsid w:val="00C105CF"/>
    <w:rsid w:val="00C138FE"/>
    <w:rsid w:val="00C141A0"/>
    <w:rsid w:val="00C14431"/>
    <w:rsid w:val="00C14FF4"/>
    <w:rsid w:val="00C15172"/>
    <w:rsid w:val="00C15F53"/>
    <w:rsid w:val="00C16415"/>
    <w:rsid w:val="00C16E55"/>
    <w:rsid w:val="00C17780"/>
    <w:rsid w:val="00C17A36"/>
    <w:rsid w:val="00C2019A"/>
    <w:rsid w:val="00C22014"/>
    <w:rsid w:val="00C2246C"/>
    <w:rsid w:val="00C22E59"/>
    <w:rsid w:val="00C22F3D"/>
    <w:rsid w:val="00C2337E"/>
    <w:rsid w:val="00C23813"/>
    <w:rsid w:val="00C249F9"/>
    <w:rsid w:val="00C24C05"/>
    <w:rsid w:val="00C25181"/>
    <w:rsid w:val="00C2603C"/>
    <w:rsid w:val="00C26E99"/>
    <w:rsid w:val="00C305E5"/>
    <w:rsid w:val="00C31D10"/>
    <w:rsid w:val="00C3302A"/>
    <w:rsid w:val="00C33D5E"/>
    <w:rsid w:val="00C3705D"/>
    <w:rsid w:val="00C3739C"/>
    <w:rsid w:val="00C402EA"/>
    <w:rsid w:val="00C40BAF"/>
    <w:rsid w:val="00C411E0"/>
    <w:rsid w:val="00C42905"/>
    <w:rsid w:val="00C42EC8"/>
    <w:rsid w:val="00C43589"/>
    <w:rsid w:val="00C435EB"/>
    <w:rsid w:val="00C44D36"/>
    <w:rsid w:val="00C45164"/>
    <w:rsid w:val="00C468E6"/>
    <w:rsid w:val="00C50FE2"/>
    <w:rsid w:val="00C5155A"/>
    <w:rsid w:val="00C51FD4"/>
    <w:rsid w:val="00C53224"/>
    <w:rsid w:val="00C546F4"/>
    <w:rsid w:val="00C55E74"/>
    <w:rsid w:val="00C563D6"/>
    <w:rsid w:val="00C600A8"/>
    <w:rsid w:val="00C60E19"/>
    <w:rsid w:val="00C611A7"/>
    <w:rsid w:val="00C6212A"/>
    <w:rsid w:val="00C623EB"/>
    <w:rsid w:val="00C6260E"/>
    <w:rsid w:val="00C626E3"/>
    <w:rsid w:val="00C62765"/>
    <w:rsid w:val="00C643D5"/>
    <w:rsid w:val="00C65583"/>
    <w:rsid w:val="00C65E0A"/>
    <w:rsid w:val="00C65F20"/>
    <w:rsid w:val="00C65F36"/>
    <w:rsid w:val="00C65F54"/>
    <w:rsid w:val="00C6678F"/>
    <w:rsid w:val="00C66D85"/>
    <w:rsid w:val="00C670EF"/>
    <w:rsid w:val="00C67BF6"/>
    <w:rsid w:val="00C7113F"/>
    <w:rsid w:val="00C71E76"/>
    <w:rsid w:val="00C74364"/>
    <w:rsid w:val="00C7577F"/>
    <w:rsid w:val="00C75ED4"/>
    <w:rsid w:val="00C764D6"/>
    <w:rsid w:val="00C76796"/>
    <w:rsid w:val="00C77746"/>
    <w:rsid w:val="00C812B7"/>
    <w:rsid w:val="00C81643"/>
    <w:rsid w:val="00C81F44"/>
    <w:rsid w:val="00C81FA2"/>
    <w:rsid w:val="00C8235A"/>
    <w:rsid w:val="00C82E0F"/>
    <w:rsid w:val="00C834D6"/>
    <w:rsid w:val="00C83FD9"/>
    <w:rsid w:val="00C84947"/>
    <w:rsid w:val="00C85F75"/>
    <w:rsid w:val="00C86054"/>
    <w:rsid w:val="00C86406"/>
    <w:rsid w:val="00C916AB"/>
    <w:rsid w:val="00C91CDA"/>
    <w:rsid w:val="00C91E3F"/>
    <w:rsid w:val="00C9349A"/>
    <w:rsid w:val="00C936C4"/>
    <w:rsid w:val="00C953D4"/>
    <w:rsid w:val="00C95AC2"/>
    <w:rsid w:val="00C96D2F"/>
    <w:rsid w:val="00C97C21"/>
    <w:rsid w:val="00C97DFB"/>
    <w:rsid w:val="00CA00A4"/>
    <w:rsid w:val="00CA04C2"/>
    <w:rsid w:val="00CA2B06"/>
    <w:rsid w:val="00CA2D05"/>
    <w:rsid w:val="00CA36B3"/>
    <w:rsid w:val="00CA41FD"/>
    <w:rsid w:val="00CA47F6"/>
    <w:rsid w:val="00CA4A94"/>
    <w:rsid w:val="00CA5A62"/>
    <w:rsid w:val="00CA6BA3"/>
    <w:rsid w:val="00CA6DC7"/>
    <w:rsid w:val="00CA704B"/>
    <w:rsid w:val="00CB110F"/>
    <w:rsid w:val="00CB1396"/>
    <w:rsid w:val="00CB18F9"/>
    <w:rsid w:val="00CB229F"/>
    <w:rsid w:val="00CB3C8A"/>
    <w:rsid w:val="00CB3DA7"/>
    <w:rsid w:val="00CB5DC2"/>
    <w:rsid w:val="00CB6760"/>
    <w:rsid w:val="00CB6CF2"/>
    <w:rsid w:val="00CB7346"/>
    <w:rsid w:val="00CB7401"/>
    <w:rsid w:val="00CB797C"/>
    <w:rsid w:val="00CB7A56"/>
    <w:rsid w:val="00CB7E01"/>
    <w:rsid w:val="00CC0664"/>
    <w:rsid w:val="00CC06FF"/>
    <w:rsid w:val="00CC1771"/>
    <w:rsid w:val="00CC21C0"/>
    <w:rsid w:val="00CC33C6"/>
    <w:rsid w:val="00CC412A"/>
    <w:rsid w:val="00CC6156"/>
    <w:rsid w:val="00CC651C"/>
    <w:rsid w:val="00CC6CB8"/>
    <w:rsid w:val="00CD005D"/>
    <w:rsid w:val="00CD0557"/>
    <w:rsid w:val="00CD228B"/>
    <w:rsid w:val="00CD2E79"/>
    <w:rsid w:val="00CD45D8"/>
    <w:rsid w:val="00CD665C"/>
    <w:rsid w:val="00CD7793"/>
    <w:rsid w:val="00CE0B43"/>
    <w:rsid w:val="00CE1937"/>
    <w:rsid w:val="00CE1F37"/>
    <w:rsid w:val="00CE26FC"/>
    <w:rsid w:val="00CE361A"/>
    <w:rsid w:val="00CE3A34"/>
    <w:rsid w:val="00CE3F34"/>
    <w:rsid w:val="00CE4E51"/>
    <w:rsid w:val="00CE638F"/>
    <w:rsid w:val="00CF0264"/>
    <w:rsid w:val="00CF05B7"/>
    <w:rsid w:val="00CF0AF6"/>
    <w:rsid w:val="00CF16DA"/>
    <w:rsid w:val="00CF1A20"/>
    <w:rsid w:val="00CF1E59"/>
    <w:rsid w:val="00CF1F45"/>
    <w:rsid w:val="00CF2BB3"/>
    <w:rsid w:val="00CF2EAB"/>
    <w:rsid w:val="00CF392C"/>
    <w:rsid w:val="00CF4F08"/>
    <w:rsid w:val="00CF5DAB"/>
    <w:rsid w:val="00CF627E"/>
    <w:rsid w:val="00CF6876"/>
    <w:rsid w:val="00CF705C"/>
    <w:rsid w:val="00CF7936"/>
    <w:rsid w:val="00D00604"/>
    <w:rsid w:val="00D0243E"/>
    <w:rsid w:val="00D02934"/>
    <w:rsid w:val="00D02EEB"/>
    <w:rsid w:val="00D03C77"/>
    <w:rsid w:val="00D0517F"/>
    <w:rsid w:val="00D06520"/>
    <w:rsid w:val="00D065F0"/>
    <w:rsid w:val="00D069B8"/>
    <w:rsid w:val="00D06A64"/>
    <w:rsid w:val="00D06CC4"/>
    <w:rsid w:val="00D06DF6"/>
    <w:rsid w:val="00D10E6F"/>
    <w:rsid w:val="00D11354"/>
    <w:rsid w:val="00D11C21"/>
    <w:rsid w:val="00D11E08"/>
    <w:rsid w:val="00D12810"/>
    <w:rsid w:val="00D129C7"/>
    <w:rsid w:val="00D12EBD"/>
    <w:rsid w:val="00D12F68"/>
    <w:rsid w:val="00D13F86"/>
    <w:rsid w:val="00D15053"/>
    <w:rsid w:val="00D155EC"/>
    <w:rsid w:val="00D164D9"/>
    <w:rsid w:val="00D1651F"/>
    <w:rsid w:val="00D16B1F"/>
    <w:rsid w:val="00D1709B"/>
    <w:rsid w:val="00D203D1"/>
    <w:rsid w:val="00D20ADC"/>
    <w:rsid w:val="00D20E40"/>
    <w:rsid w:val="00D210CB"/>
    <w:rsid w:val="00D22AB1"/>
    <w:rsid w:val="00D22CE2"/>
    <w:rsid w:val="00D234F3"/>
    <w:rsid w:val="00D235A1"/>
    <w:rsid w:val="00D23AA7"/>
    <w:rsid w:val="00D24B2C"/>
    <w:rsid w:val="00D25537"/>
    <w:rsid w:val="00D259A1"/>
    <w:rsid w:val="00D259CF"/>
    <w:rsid w:val="00D26DF3"/>
    <w:rsid w:val="00D305D6"/>
    <w:rsid w:val="00D30E4D"/>
    <w:rsid w:val="00D3244D"/>
    <w:rsid w:val="00D331EC"/>
    <w:rsid w:val="00D334B3"/>
    <w:rsid w:val="00D33FC2"/>
    <w:rsid w:val="00D340CC"/>
    <w:rsid w:val="00D34433"/>
    <w:rsid w:val="00D34C6C"/>
    <w:rsid w:val="00D34E69"/>
    <w:rsid w:val="00D35E83"/>
    <w:rsid w:val="00D36367"/>
    <w:rsid w:val="00D3785B"/>
    <w:rsid w:val="00D378C4"/>
    <w:rsid w:val="00D40646"/>
    <w:rsid w:val="00D409BA"/>
    <w:rsid w:val="00D413F8"/>
    <w:rsid w:val="00D42483"/>
    <w:rsid w:val="00D42A8A"/>
    <w:rsid w:val="00D42AC3"/>
    <w:rsid w:val="00D43B42"/>
    <w:rsid w:val="00D43C8C"/>
    <w:rsid w:val="00D43DAB"/>
    <w:rsid w:val="00D44E1B"/>
    <w:rsid w:val="00D44E55"/>
    <w:rsid w:val="00D45515"/>
    <w:rsid w:val="00D45D27"/>
    <w:rsid w:val="00D47C3D"/>
    <w:rsid w:val="00D502FF"/>
    <w:rsid w:val="00D505E6"/>
    <w:rsid w:val="00D506D2"/>
    <w:rsid w:val="00D50912"/>
    <w:rsid w:val="00D5170A"/>
    <w:rsid w:val="00D521EF"/>
    <w:rsid w:val="00D52350"/>
    <w:rsid w:val="00D53025"/>
    <w:rsid w:val="00D533B2"/>
    <w:rsid w:val="00D54B1A"/>
    <w:rsid w:val="00D559AC"/>
    <w:rsid w:val="00D563B7"/>
    <w:rsid w:val="00D57C2E"/>
    <w:rsid w:val="00D616A8"/>
    <w:rsid w:val="00D61916"/>
    <w:rsid w:val="00D62562"/>
    <w:rsid w:val="00D630C7"/>
    <w:rsid w:val="00D631D3"/>
    <w:rsid w:val="00D63CD7"/>
    <w:rsid w:val="00D63FFB"/>
    <w:rsid w:val="00D64213"/>
    <w:rsid w:val="00D660E0"/>
    <w:rsid w:val="00D66327"/>
    <w:rsid w:val="00D66647"/>
    <w:rsid w:val="00D66AE2"/>
    <w:rsid w:val="00D67036"/>
    <w:rsid w:val="00D67AD1"/>
    <w:rsid w:val="00D67CFC"/>
    <w:rsid w:val="00D71565"/>
    <w:rsid w:val="00D71878"/>
    <w:rsid w:val="00D71E99"/>
    <w:rsid w:val="00D72700"/>
    <w:rsid w:val="00D7339C"/>
    <w:rsid w:val="00D7397F"/>
    <w:rsid w:val="00D744B3"/>
    <w:rsid w:val="00D74766"/>
    <w:rsid w:val="00D75065"/>
    <w:rsid w:val="00D7520B"/>
    <w:rsid w:val="00D75286"/>
    <w:rsid w:val="00D7574C"/>
    <w:rsid w:val="00D75DE2"/>
    <w:rsid w:val="00D80058"/>
    <w:rsid w:val="00D804F0"/>
    <w:rsid w:val="00D8205C"/>
    <w:rsid w:val="00D8461A"/>
    <w:rsid w:val="00D8476A"/>
    <w:rsid w:val="00D84A8F"/>
    <w:rsid w:val="00D84CC0"/>
    <w:rsid w:val="00D87DB1"/>
    <w:rsid w:val="00D90CD1"/>
    <w:rsid w:val="00D917BB"/>
    <w:rsid w:val="00D9293E"/>
    <w:rsid w:val="00D936B6"/>
    <w:rsid w:val="00D944C1"/>
    <w:rsid w:val="00D94754"/>
    <w:rsid w:val="00D94FBE"/>
    <w:rsid w:val="00D94FE9"/>
    <w:rsid w:val="00D96E95"/>
    <w:rsid w:val="00D97852"/>
    <w:rsid w:val="00DA013B"/>
    <w:rsid w:val="00DA0AFB"/>
    <w:rsid w:val="00DA10F1"/>
    <w:rsid w:val="00DA174A"/>
    <w:rsid w:val="00DA1843"/>
    <w:rsid w:val="00DA1E03"/>
    <w:rsid w:val="00DA2BD7"/>
    <w:rsid w:val="00DA2CDD"/>
    <w:rsid w:val="00DA325F"/>
    <w:rsid w:val="00DA3CB0"/>
    <w:rsid w:val="00DA3E9A"/>
    <w:rsid w:val="00DA3EE7"/>
    <w:rsid w:val="00DA4A81"/>
    <w:rsid w:val="00DB31C6"/>
    <w:rsid w:val="00DB35AF"/>
    <w:rsid w:val="00DB36B1"/>
    <w:rsid w:val="00DB467D"/>
    <w:rsid w:val="00DB4D37"/>
    <w:rsid w:val="00DB52AD"/>
    <w:rsid w:val="00DB5953"/>
    <w:rsid w:val="00DB6C7F"/>
    <w:rsid w:val="00DB7127"/>
    <w:rsid w:val="00DB74D9"/>
    <w:rsid w:val="00DB7E6B"/>
    <w:rsid w:val="00DC054B"/>
    <w:rsid w:val="00DC1C62"/>
    <w:rsid w:val="00DC34F7"/>
    <w:rsid w:val="00DC550C"/>
    <w:rsid w:val="00DC6938"/>
    <w:rsid w:val="00DC7607"/>
    <w:rsid w:val="00DC7BD5"/>
    <w:rsid w:val="00DD0277"/>
    <w:rsid w:val="00DD0F96"/>
    <w:rsid w:val="00DD0FB6"/>
    <w:rsid w:val="00DD1027"/>
    <w:rsid w:val="00DD29ED"/>
    <w:rsid w:val="00DD2FF1"/>
    <w:rsid w:val="00DD3130"/>
    <w:rsid w:val="00DD4CC7"/>
    <w:rsid w:val="00DD5228"/>
    <w:rsid w:val="00DD6736"/>
    <w:rsid w:val="00DD7636"/>
    <w:rsid w:val="00DD789C"/>
    <w:rsid w:val="00DE04F3"/>
    <w:rsid w:val="00DE127A"/>
    <w:rsid w:val="00DE24DD"/>
    <w:rsid w:val="00DE4556"/>
    <w:rsid w:val="00DE46C0"/>
    <w:rsid w:val="00DE5CDC"/>
    <w:rsid w:val="00DE7BD3"/>
    <w:rsid w:val="00DF0264"/>
    <w:rsid w:val="00DF3251"/>
    <w:rsid w:val="00DF3B4A"/>
    <w:rsid w:val="00DF501E"/>
    <w:rsid w:val="00DF5139"/>
    <w:rsid w:val="00DF5DCC"/>
    <w:rsid w:val="00DF70DF"/>
    <w:rsid w:val="00E0130A"/>
    <w:rsid w:val="00E02F2D"/>
    <w:rsid w:val="00E03551"/>
    <w:rsid w:val="00E04143"/>
    <w:rsid w:val="00E04511"/>
    <w:rsid w:val="00E04662"/>
    <w:rsid w:val="00E04788"/>
    <w:rsid w:val="00E05710"/>
    <w:rsid w:val="00E05FF6"/>
    <w:rsid w:val="00E0669A"/>
    <w:rsid w:val="00E069F7"/>
    <w:rsid w:val="00E06A34"/>
    <w:rsid w:val="00E103FE"/>
    <w:rsid w:val="00E106AB"/>
    <w:rsid w:val="00E10915"/>
    <w:rsid w:val="00E10A40"/>
    <w:rsid w:val="00E112B1"/>
    <w:rsid w:val="00E119E5"/>
    <w:rsid w:val="00E11ABB"/>
    <w:rsid w:val="00E11C05"/>
    <w:rsid w:val="00E11F80"/>
    <w:rsid w:val="00E126E7"/>
    <w:rsid w:val="00E12F35"/>
    <w:rsid w:val="00E138E2"/>
    <w:rsid w:val="00E1459A"/>
    <w:rsid w:val="00E15198"/>
    <w:rsid w:val="00E15E08"/>
    <w:rsid w:val="00E16BD7"/>
    <w:rsid w:val="00E16D88"/>
    <w:rsid w:val="00E17DFC"/>
    <w:rsid w:val="00E201E3"/>
    <w:rsid w:val="00E207ED"/>
    <w:rsid w:val="00E20F20"/>
    <w:rsid w:val="00E212D1"/>
    <w:rsid w:val="00E21B76"/>
    <w:rsid w:val="00E21B8D"/>
    <w:rsid w:val="00E22952"/>
    <w:rsid w:val="00E22EDB"/>
    <w:rsid w:val="00E2347B"/>
    <w:rsid w:val="00E24B4F"/>
    <w:rsid w:val="00E25336"/>
    <w:rsid w:val="00E26E5E"/>
    <w:rsid w:val="00E276E5"/>
    <w:rsid w:val="00E27F23"/>
    <w:rsid w:val="00E3069B"/>
    <w:rsid w:val="00E30EEE"/>
    <w:rsid w:val="00E3325A"/>
    <w:rsid w:val="00E33DE2"/>
    <w:rsid w:val="00E3511B"/>
    <w:rsid w:val="00E356D7"/>
    <w:rsid w:val="00E36E60"/>
    <w:rsid w:val="00E370A1"/>
    <w:rsid w:val="00E37110"/>
    <w:rsid w:val="00E3718B"/>
    <w:rsid w:val="00E40210"/>
    <w:rsid w:val="00E40254"/>
    <w:rsid w:val="00E40FCC"/>
    <w:rsid w:val="00E41297"/>
    <w:rsid w:val="00E41928"/>
    <w:rsid w:val="00E41AE2"/>
    <w:rsid w:val="00E41C14"/>
    <w:rsid w:val="00E421AB"/>
    <w:rsid w:val="00E42533"/>
    <w:rsid w:val="00E42985"/>
    <w:rsid w:val="00E42D0D"/>
    <w:rsid w:val="00E439A0"/>
    <w:rsid w:val="00E4442B"/>
    <w:rsid w:val="00E478A9"/>
    <w:rsid w:val="00E501B5"/>
    <w:rsid w:val="00E5045C"/>
    <w:rsid w:val="00E50698"/>
    <w:rsid w:val="00E5070B"/>
    <w:rsid w:val="00E51C2D"/>
    <w:rsid w:val="00E53F91"/>
    <w:rsid w:val="00E60A73"/>
    <w:rsid w:val="00E62D35"/>
    <w:rsid w:val="00E630F6"/>
    <w:rsid w:val="00E6326E"/>
    <w:rsid w:val="00E63301"/>
    <w:rsid w:val="00E63A22"/>
    <w:rsid w:val="00E63B2D"/>
    <w:rsid w:val="00E679D1"/>
    <w:rsid w:val="00E70B75"/>
    <w:rsid w:val="00E729C5"/>
    <w:rsid w:val="00E72B55"/>
    <w:rsid w:val="00E74AA5"/>
    <w:rsid w:val="00E75C48"/>
    <w:rsid w:val="00E76C7B"/>
    <w:rsid w:val="00E7700B"/>
    <w:rsid w:val="00E77B6B"/>
    <w:rsid w:val="00E81457"/>
    <w:rsid w:val="00E8155C"/>
    <w:rsid w:val="00E829B3"/>
    <w:rsid w:val="00E83737"/>
    <w:rsid w:val="00E83C47"/>
    <w:rsid w:val="00E8404E"/>
    <w:rsid w:val="00E840FD"/>
    <w:rsid w:val="00E84925"/>
    <w:rsid w:val="00E84A89"/>
    <w:rsid w:val="00E85A52"/>
    <w:rsid w:val="00E86099"/>
    <w:rsid w:val="00E86C9C"/>
    <w:rsid w:val="00E874D7"/>
    <w:rsid w:val="00E900FE"/>
    <w:rsid w:val="00E90D06"/>
    <w:rsid w:val="00E90D8B"/>
    <w:rsid w:val="00E9212B"/>
    <w:rsid w:val="00E922FB"/>
    <w:rsid w:val="00E92334"/>
    <w:rsid w:val="00E925F2"/>
    <w:rsid w:val="00E93069"/>
    <w:rsid w:val="00E943C0"/>
    <w:rsid w:val="00E95131"/>
    <w:rsid w:val="00E95707"/>
    <w:rsid w:val="00E95CEA"/>
    <w:rsid w:val="00E965D2"/>
    <w:rsid w:val="00E97EA0"/>
    <w:rsid w:val="00EA0341"/>
    <w:rsid w:val="00EA070A"/>
    <w:rsid w:val="00EA0CFE"/>
    <w:rsid w:val="00EA0D6B"/>
    <w:rsid w:val="00EA0DE8"/>
    <w:rsid w:val="00EA1D0F"/>
    <w:rsid w:val="00EA237A"/>
    <w:rsid w:val="00EA237B"/>
    <w:rsid w:val="00EA2B39"/>
    <w:rsid w:val="00EA3B44"/>
    <w:rsid w:val="00EA5092"/>
    <w:rsid w:val="00EA5106"/>
    <w:rsid w:val="00EA6DA2"/>
    <w:rsid w:val="00EA7D19"/>
    <w:rsid w:val="00EB1AF5"/>
    <w:rsid w:val="00EB21A0"/>
    <w:rsid w:val="00EB2767"/>
    <w:rsid w:val="00EB2B0C"/>
    <w:rsid w:val="00EB536C"/>
    <w:rsid w:val="00EB58E5"/>
    <w:rsid w:val="00EB6D3F"/>
    <w:rsid w:val="00EB714B"/>
    <w:rsid w:val="00EB7529"/>
    <w:rsid w:val="00EC0EB2"/>
    <w:rsid w:val="00EC0EFB"/>
    <w:rsid w:val="00EC17EF"/>
    <w:rsid w:val="00EC1CCA"/>
    <w:rsid w:val="00EC1E36"/>
    <w:rsid w:val="00EC4180"/>
    <w:rsid w:val="00EC5A57"/>
    <w:rsid w:val="00EC6D8B"/>
    <w:rsid w:val="00EC6DC9"/>
    <w:rsid w:val="00ED05EC"/>
    <w:rsid w:val="00ED1240"/>
    <w:rsid w:val="00ED2F33"/>
    <w:rsid w:val="00ED46E3"/>
    <w:rsid w:val="00ED4A39"/>
    <w:rsid w:val="00ED5857"/>
    <w:rsid w:val="00ED5DCD"/>
    <w:rsid w:val="00ED636D"/>
    <w:rsid w:val="00EE0089"/>
    <w:rsid w:val="00EE03ED"/>
    <w:rsid w:val="00EE08FD"/>
    <w:rsid w:val="00EE180B"/>
    <w:rsid w:val="00EE1A13"/>
    <w:rsid w:val="00EE241D"/>
    <w:rsid w:val="00EE2855"/>
    <w:rsid w:val="00EE312F"/>
    <w:rsid w:val="00EE3A65"/>
    <w:rsid w:val="00EE51D2"/>
    <w:rsid w:val="00EE5C02"/>
    <w:rsid w:val="00EE5D1D"/>
    <w:rsid w:val="00EE60D4"/>
    <w:rsid w:val="00EE755A"/>
    <w:rsid w:val="00EE75CE"/>
    <w:rsid w:val="00EE778E"/>
    <w:rsid w:val="00EE787A"/>
    <w:rsid w:val="00EE7932"/>
    <w:rsid w:val="00EE7A7A"/>
    <w:rsid w:val="00EF2577"/>
    <w:rsid w:val="00EF35C0"/>
    <w:rsid w:val="00EF39D7"/>
    <w:rsid w:val="00EF3ADF"/>
    <w:rsid w:val="00EF44E1"/>
    <w:rsid w:val="00EF589C"/>
    <w:rsid w:val="00EF6797"/>
    <w:rsid w:val="00EF6FBC"/>
    <w:rsid w:val="00F004A6"/>
    <w:rsid w:val="00F02A38"/>
    <w:rsid w:val="00F02CAC"/>
    <w:rsid w:val="00F03793"/>
    <w:rsid w:val="00F039D9"/>
    <w:rsid w:val="00F03C99"/>
    <w:rsid w:val="00F0463F"/>
    <w:rsid w:val="00F0548A"/>
    <w:rsid w:val="00F057DF"/>
    <w:rsid w:val="00F0645D"/>
    <w:rsid w:val="00F0697C"/>
    <w:rsid w:val="00F07BA7"/>
    <w:rsid w:val="00F10146"/>
    <w:rsid w:val="00F10F91"/>
    <w:rsid w:val="00F11E5F"/>
    <w:rsid w:val="00F12767"/>
    <w:rsid w:val="00F12B71"/>
    <w:rsid w:val="00F12EFF"/>
    <w:rsid w:val="00F15039"/>
    <w:rsid w:val="00F1523F"/>
    <w:rsid w:val="00F168F7"/>
    <w:rsid w:val="00F17544"/>
    <w:rsid w:val="00F20642"/>
    <w:rsid w:val="00F2143D"/>
    <w:rsid w:val="00F219A1"/>
    <w:rsid w:val="00F226C0"/>
    <w:rsid w:val="00F23137"/>
    <w:rsid w:val="00F23751"/>
    <w:rsid w:val="00F238F9"/>
    <w:rsid w:val="00F23B34"/>
    <w:rsid w:val="00F268EB"/>
    <w:rsid w:val="00F269A0"/>
    <w:rsid w:val="00F27DB9"/>
    <w:rsid w:val="00F3072E"/>
    <w:rsid w:val="00F30C70"/>
    <w:rsid w:val="00F30CF0"/>
    <w:rsid w:val="00F30DC1"/>
    <w:rsid w:val="00F30E75"/>
    <w:rsid w:val="00F31B0E"/>
    <w:rsid w:val="00F329CF"/>
    <w:rsid w:val="00F32EFD"/>
    <w:rsid w:val="00F33EBF"/>
    <w:rsid w:val="00F3480D"/>
    <w:rsid w:val="00F35DDC"/>
    <w:rsid w:val="00F366D7"/>
    <w:rsid w:val="00F36AAF"/>
    <w:rsid w:val="00F36ED4"/>
    <w:rsid w:val="00F370EE"/>
    <w:rsid w:val="00F3715D"/>
    <w:rsid w:val="00F374C0"/>
    <w:rsid w:val="00F41995"/>
    <w:rsid w:val="00F41998"/>
    <w:rsid w:val="00F42012"/>
    <w:rsid w:val="00F42992"/>
    <w:rsid w:val="00F42AE0"/>
    <w:rsid w:val="00F439B0"/>
    <w:rsid w:val="00F44750"/>
    <w:rsid w:val="00F45AAC"/>
    <w:rsid w:val="00F463AB"/>
    <w:rsid w:val="00F46D9F"/>
    <w:rsid w:val="00F47C85"/>
    <w:rsid w:val="00F47D6E"/>
    <w:rsid w:val="00F5152B"/>
    <w:rsid w:val="00F51ADA"/>
    <w:rsid w:val="00F51CEE"/>
    <w:rsid w:val="00F52F52"/>
    <w:rsid w:val="00F5370D"/>
    <w:rsid w:val="00F555BF"/>
    <w:rsid w:val="00F55679"/>
    <w:rsid w:val="00F55E03"/>
    <w:rsid w:val="00F61271"/>
    <w:rsid w:val="00F61493"/>
    <w:rsid w:val="00F6181A"/>
    <w:rsid w:val="00F61E17"/>
    <w:rsid w:val="00F63C12"/>
    <w:rsid w:val="00F64126"/>
    <w:rsid w:val="00F64260"/>
    <w:rsid w:val="00F65549"/>
    <w:rsid w:val="00F66AD2"/>
    <w:rsid w:val="00F6727B"/>
    <w:rsid w:val="00F67EE2"/>
    <w:rsid w:val="00F70B45"/>
    <w:rsid w:val="00F70DA7"/>
    <w:rsid w:val="00F71D03"/>
    <w:rsid w:val="00F7215A"/>
    <w:rsid w:val="00F7217A"/>
    <w:rsid w:val="00F7441F"/>
    <w:rsid w:val="00F7574C"/>
    <w:rsid w:val="00F76124"/>
    <w:rsid w:val="00F7647C"/>
    <w:rsid w:val="00F76DCA"/>
    <w:rsid w:val="00F77044"/>
    <w:rsid w:val="00F7738D"/>
    <w:rsid w:val="00F77A46"/>
    <w:rsid w:val="00F81159"/>
    <w:rsid w:val="00F81F3D"/>
    <w:rsid w:val="00F8248A"/>
    <w:rsid w:val="00F82567"/>
    <w:rsid w:val="00F826D6"/>
    <w:rsid w:val="00F830F1"/>
    <w:rsid w:val="00F835C7"/>
    <w:rsid w:val="00F83FA6"/>
    <w:rsid w:val="00F844C8"/>
    <w:rsid w:val="00F84E95"/>
    <w:rsid w:val="00F85046"/>
    <w:rsid w:val="00F8543E"/>
    <w:rsid w:val="00F85736"/>
    <w:rsid w:val="00F85D08"/>
    <w:rsid w:val="00F903E3"/>
    <w:rsid w:val="00F90519"/>
    <w:rsid w:val="00F90B0C"/>
    <w:rsid w:val="00F91951"/>
    <w:rsid w:val="00F921F8"/>
    <w:rsid w:val="00F92CC6"/>
    <w:rsid w:val="00F932CA"/>
    <w:rsid w:val="00F94147"/>
    <w:rsid w:val="00F94606"/>
    <w:rsid w:val="00F94BA2"/>
    <w:rsid w:val="00F95846"/>
    <w:rsid w:val="00F95AC3"/>
    <w:rsid w:val="00F95B7D"/>
    <w:rsid w:val="00F9626D"/>
    <w:rsid w:val="00F96B19"/>
    <w:rsid w:val="00F97E1B"/>
    <w:rsid w:val="00FA12B9"/>
    <w:rsid w:val="00FA14AB"/>
    <w:rsid w:val="00FA16A3"/>
    <w:rsid w:val="00FA1780"/>
    <w:rsid w:val="00FA1878"/>
    <w:rsid w:val="00FA213C"/>
    <w:rsid w:val="00FA4094"/>
    <w:rsid w:val="00FA40F5"/>
    <w:rsid w:val="00FA4F51"/>
    <w:rsid w:val="00FA556D"/>
    <w:rsid w:val="00FB05C7"/>
    <w:rsid w:val="00FB2782"/>
    <w:rsid w:val="00FB3F7E"/>
    <w:rsid w:val="00FB679D"/>
    <w:rsid w:val="00FB7E18"/>
    <w:rsid w:val="00FC0843"/>
    <w:rsid w:val="00FC134E"/>
    <w:rsid w:val="00FC151E"/>
    <w:rsid w:val="00FC2D5D"/>
    <w:rsid w:val="00FC31F5"/>
    <w:rsid w:val="00FC3588"/>
    <w:rsid w:val="00FC4DE7"/>
    <w:rsid w:val="00FC595F"/>
    <w:rsid w:val="00FC728A"/>
    <w:rsid w:val="00FC77CB"/>
    <w:rsid w:val="00FC7957"/>
    <w:rsid w:val="00FD0416"/>
    <w:rsid w:val="00FD10DA"/>
    <w:rsid w:val="00FD1690"/>
    <w:rsid w:val="00FD17BB"/>
    <w:rsid w:val="00FD1AC8"/>
    <w:rsid w:val="00FD1F9C"/>
    <w:rsid w:val="00FD213F"/>
    <w:rsid w:val="00FD33C4"/>
    <w:rsid w:val="00FD432F"/>
    <w:rsid w:val="00FD513F"/>
    <w:rsid w:val="00FD5AB2"/>
    <w:rsid w:val="00FD632B"/>
    <w:rsid w:val="00FD6469"/>
    <w:rsid w:val="00FD78A6"/>
    <w:rsid w:val="00FD7970"/>
    <w:rsid w:val="00FD7A23"/>
    <w:rsid w:val="00FD7E89"/>
    <w:rsid w:val="00FD7EA8"/>
    <w:rsid w:val="00FE05E4"/>
    <w:rsid w:val="00FE0BC9"/>
    <w:rsid w:val="00FE1F39"/>
    <w:rsid w:val="00FE28B2"/>
    <w:rsid w:val="00FE2E10"/>
    <w:rsid w:val="00FE31DB"/>
    <w:rsid w:val="00FE482E"/>
    <w:rsid w:val="00FE5B28"/>
    <w:rsid w:val="00FE6D89"/>
    <w:rsid w:val="00FE7151"/>
    <w:rsid w:val="00FE7372"/>
    <w:rsid w:val="00FE765D"/>
    <w:rsid w:val="00FF0F0E"/>
    <w:rsid w:val="00FF25DD"/>
    <w:rsid w:val="00FF2920"/>
    <w:rsid w:val="00FF2E76"/>
    <w:rsid w:val="00FF2E8C"/>
    <w:rsid w:val="00FF3010"/>
    <w:rsid w:val="00FF3BAC"/>
    <w:rsid w:val="00FF461A"/>
    <w:rsid w:val="00FF4E20"/>
    <w:rsid w:val="00FF5240"/>
    <w:rsid w:val="00FF5915"/>
    <w:rsid w:val="00FF605C"/>
    <w:rsid w:val="00FF682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103DE6D7-E8D3-470E-AA0A-BA68A676A0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595959" w:themeColor="text1" w:themeTint="A6"/>
        <w:lang w:val="ru-RU" w:eastAsia="ru-RU" w:bidi="ar-SA"/>
      </w:rPr>
    </w:rPrDefault>
    <w:pPrDefault>
      <w:pPr>
        <w:spacing w:before="40" w:after="160" w:line="288"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19" w:qFormat="1"/>
    <w:lsdException w:name="Closing" w:semiHidden="1" w:unhideWhenUsed="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9"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535656"/>
    <w:pPr>
      <w:spacing w:line="240" w:lineRule="auto"/>
      <w:jc w:val="both"/>
    </w:pPr>
    <w:rPr>
      <w:color w:val="262626" w:themeColor="text1" w:themeTint="D9"/>
      <w:kern w:val="20"/>
    </w:rPr>
  </w:style>
  <w:style w:type="paragraph" w:styleId="1">
    <w:name w:val="heading 1"/>
    <w:basedOn w:val="a2"/>
    <w:next w:val="a2"/>
    <w:link w:val="10"/>
    <w:qFormat/>
    <w:rsid w:val="00D334B3"/>
    <w:pPr>
      <w:keepNext/>
      <w:keepLines/>
      <w:spacing w:before="240" w:after="0"/>
      <w:outlineLvl w:val="0"/>
    </w:pPr>
    <w:rPr>
      <w:rFonts w:asciiTheme="majorHAnsi" w:eastAsiaTheme="majorEastAsia" w:hAnsiTheme="majorHAnsi" w:cstheme="majorBidi"/>
      <w:color w:val="577188" w:themeColor="accent1" w:themeShade="BF"/>
      <w:sz w:val="32"/>
      <w:szCs w:val="32"/>
    </w:rPr>
  </w:style>
  <w:style w:type="paragraph" w:styleId="21">
    <w:name w:val="heading 2"/>
    <w:basedOn w:val="a2"/>
    <w:next w:val="a2"/>
    <w:link w:val="22"/>
    <w:unhideWhenUsed/>
    <w:qFormat/>
    <w:rsid w:val="001B2289"/>
    <w:pPr>
      <w:keepNext/>
      <w:keepLines/>
      <w:suppressAutoHyphens/>
      <w:spacing w:after="0"/>
      <w:outlineLvl w:val="1"/>
    </w:pPr>
    <w:rPr>
      <w:rFonts w:asciiTheme="majorHAnsi" w:eastAsiaTheme="majorEastAsia" w:hAnsiTheme="majorHAnsi" w:cstheme="majorBidi"/>
      <w:color w:val="0070C0"/>
      <w:sz w:val="26"/>
      <w:szCs w:val="26"/>
    </w:rPr>
  </w:style>
  <w:style w:type="paragraph" w:styleId="31">
    <w:name w:val="heading 3"/>
    <w:basedOn w:val="a2"/>
    <w:next w:val="a2"/>
    <w:link w:val="32"/>
    <w:unhideWhenUsed/>
    <w:qFormat/>
    <w:rsid w:val="00C71E76"/>
    <w:pPr>
      <w:keepNext/>
      <w:keepLines/>
      <w:spacing w:after="0"/>
      <w:outlineLvl w:val="2"/>
    </w:pPr>
    <w:rPr>
      <w:rFonts w:asciiTheme="majorHAnsi" w:eastAsiaTheme="majorEastAsia" w:hAnsiTheme="majorHAnsi" w:cstheme="majorBidi"/>
      <w:color w:val="394B5A" w:themeColor="accent1" w:themeShade="7F"/>
      <w:sz w:val="24"/>
      <w:szCs w:val="24"/>
    </w:rPr>
  </w:style>
  <w:style w:type="paragraph" w:styleId="41">
    <w:name w:val="heading 4"/>
    <w:basedOn w:val="a2"/>
    <w:next w:val="a2"/>
    <w:link w:val="42"/>
    <w:unhideWhenUsed/>
    <w:qFormat/>
    <w:rsid w:val="00C71E76"/>
    <w:pPr>
      <w:keepNext/>
      <w:keepLines/>
      <w:spacing w:after="0"/>
      <w:outlineLvl w:val="3"/>
    </w:pPr>
    <w:rPr>
      <w:rFonts w:asciiTheme="majorHAnsi" w:eastAsiaTheme="majorEastAsia" w:hAnsiTheme="majorHAnsi" w:cstheme="majorBidi"/>
      <w:i/>
      <w:iCs/>
      <w:color w:val="577188" w:themeColor="accent1" w:themeShade="BF"/>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11">
    <w:name w:val="заголовок 1"/>
    <w:basedOn w:val="a2"/>
    <w:next w:val="a2"/>
    <w:link w:val="12"/>
    <w:uiPriority w:val="1"/>
    <w:qFormat/>
    <w:rsid w:val="00ED5DCD"/>
    <w:pPr>
      <w:pageBreakBefore/>
      <w:suppressAutoHyphens/>
      <w:spacing w:before="0" w:after="360"/>
      <w:ind w:left="-357" w:right="-357"/>
      <w:outlineLvl w:val="0"/>
    </w:pPr>
    <w:rPr>
      <w:sz w:val="36"/>
    </w:rPr>
  </w:style>
  <w:style w:type="paragraph" w:customStyle="1" w:styleId="23">
    <w:name w:val="заголовок 2"/>
    <w:basedOn w:val="a2"/>
    <w:next w:val="a2"/>
    <w:link w:val="24"/>
    <w:uiPriority w:val="1"/>
    <w:unhideWhenUsed/>
    <w:qFormat/>
    <w:rsid w:val="008569E9"/>
    <w:pPr>
      <w:keepNext/>
      <w:keepLines/>
      <w:spacing w:before="360" w:after="60"/>
      <w:outlineLvl w:val="1"/>
    </w:pPr>
    <w:rPr>
      <w:rFonts w:asciiTheme="majorHAnsi" w:eastAsiaTheme="majorEastAsia" w:hAnsiTheme="majorHAnsi" w:cstheme="majorBidi"/>
      <w:caps/>
      <w:color w:val="0070C0"/>
      <w:sz w:val="24"/>
      <w14:ligatures w14:val="standardContextual"/>
    </w:rPr>
  </w:style>
  <w:style w:type="paragraph" w:customStyle="1" w:styleId="33">
    <w:name w:val="заголовок 3"/>
    <w:basedOn w:val="a2"/>
    <w:next w:val="a2"/>
    <w:link w:val="34"/>
    <w:uiPriority w:val="1"/>
    <w:unhideWhenUsed/>
    <w:qFormat/>
    <w:pPr>
      <w:keepNext/>
      <w:keepLines/>
      <w:spacing w:before="200" w:after="0"/>
      <w:outlineLvl w:val="2"/>
    </w:pPr>
    <w:rPr>
      <w:rFonts w:asciiTheme="majorHAnsi" w:eastAsiaTheme="majorEastAsia" w:hAnsiTheme="majorHAnsi" w:cstheme="majorBidi"/>
      <w:b/>
      <w:bCs/>
      <w:color w:val="7E97AD" w:themeColor="accent1"/>
      <w14:ligatures w14:val="standardContextual"/>
    </w:rPr>
  </w:style>
  <w:style w:type="paragraph" w:customStyle="1" w:styleId="43">
    <w:name w:val="заголовок 4"/>
    <w:basedOn w:val="a2"/>
    <w:next w:val="a2"/>
    <w:link w:val="44"/>
    <w:uiPriority w:val="18"/>
    <w:semiHidden/>
    <w:unhideWhenUsed/>
    <w:qFormat/>
    <w:pPr>
      <w:keepNext/>
      <w:keepLines/>
      <w:spacing w:before="200" w:after="0"/>
      <w:outlineLvl w:val="3"/>
    </w:pPr>
    <w:rPr>
      <w:rFonts w:asciiTheme="majorHAnsi" w:eastAsiaTheme="majorEastAsia" w:hAnsiTheme="majorHAnsi" w:cstheme="majorBidi"/>
      <w:b/>
      <w:bCs/>
      <w:i/>
      <w:iCs/>
      <w:color w:val="7E97AD" w:themeColor="accent1"/>
    </w:rPr>
  </w:style>
  <w:style w:type="paragraph" w:customStyle="1" w:styleId="51">
    <w:name w:val="заголовок 5"/>
    <w:basedOn w:val="a2"/>
    <w:next w:val="a2"/>
    <w:link w:val="52"/>
    <w:uiPriority w:val="18"/>
    <w:semiHidden/>
    <w:unhideWhenUsed/>
    <w:qFormat/>
    <w:pPr>
      <w:keepNext/>
      <w:keepLines/>
      <w:spacing w:before="200" w:after="0"/>
      <w:outlineLvl w:val="4"/>
    </w:pPr>
    <w:rPr>
      <w:rFonts w:asciiTheme="majorHAnsi" w:eastAsiaTheme="majorEastAsia" w:hAnsiTheme="majorHAnsi" w:cstheme="majorBidi"/>
      <w:color w:val="394B5A" w:themeColor="accent1" w:themeShade="7F"/>
    </w:rPr>
  </w:style>
  <w:style w:type="paragraph" w:customStyle="1" w:styleId="6">
    <w:name w:val="заголовок 6"/>
    <w:basedOn w:val="a2"/>
    <w:next w:val="a2"/>
    <w:link w:val="60"/>
    <w:uiPriority w:val="18"/>
    <w:semiHidden/>
    <w:unhideWhenUsed/>
    <w:qFormat/>
    <w:pPr>
      <w:keepNext/>
      <w:keepLines/>
      <w:spacing w:before="200" w:after="0"/>
      <w:outlineLvl w:val="5"/>
    </w:pPr>
    <w:rPr>
      <w:rFonts w:asciiTheme="majorHAnsi" w:eastAsiaTheme="majorEastAsia" w:hAnsiTheme="majorHAnsi" w:cstheme="majorBidi"/>
      <w:i/>
      <w:iCs/>
      <w:color w:val="394B5A" w:themeColor="accent1" w:themeShade="7F"/>
    </w:rPr>
  </w:style>
  <w:style w:type="paragraph" w:customStyle="1" w:styleId="7">
    <w:name w:val="заголовок 7"/>
    <w:basedOn w:val="a2"/>
    <w:next w:val="a2"/>
    <w:link w:val="70"/>
    <w:uiPriority w:val="18"/>
    <w:semiHidden/>
    <w:unhideWhenUsed/>
    <w:qFormat/>
    <w:pPr>
      <w:keepNext/>
      <w:keepLines/>
      <w:spacing w:before="200" w:after="0"/>
      <w:outlineLvl w:val="6"/>
    </w:pPr>
    <w:rPr>
      <w:rFonts w:asciiTheme="majorHAnsi" w:eastAsiaTheme="majorEastAsia" w:hAnsiTheme="majorHAnsi" w:cstheme="majorBidi"/>
      <w:i/>
      <w:iCs/>
    </w:rPr>
  </w:style>
  <w:style w:type="paragraph" w:customStyle="1" w:styleId="8">
    <w:name w:val="заголовок 8"/>
    <w:basedOn w:val="a2"/>
    <w:next w:val="a2"/>
    <w:link w:val="80"/>
    <w:uiPriority w:val="18"/>
    <w:semiHidden/>
    <w:unhideWhenUsed/>
    <w:qFormat/>
    <w:pPr>
      <w:keepNext/>
      <w:keepLines/>
      <w:spacing w:before="200" w:after="0"/>
      <w:outlineLvl w:val="7"/>
    </w:pPr>
    <w:rPr>
      <w:rFonts w:asciiTheme="majorHAnsi" w:eastAsiaTheme="majorEastAsia" w:hAnsiTheme="majorHAnsi" w:cstheme="majorBidi"/>
    </w:rPr>
  </w:style>
  <w:style w:type="paragraph" w:customStyle="1" w:styleId="9">
    <w:name w:val="заголовок 9"/>
    <w:basedOn w:val="a2"/>
    <w:next w:val="a2"/>
    <w:link w:val="90"/>
    <w:uiPriority w:val="18"/>
    <w:semiHidden/>
    <w:unhideWhenUsed/>
    <w:qFormat/>
    <w:pPr>
      <w:keepNext/>
      <w:keepLines/>
      <w:spacing w:before="200" w:after="0"/>
      <w:outlineLvl w:val="8"/>
    </w:pPr>
    <w:rPr>
      <w:rFonts w:asciiTheme="majorHAnsi" w:eastAsiaTheme="majorEastAsia" w:hAnsiTheme="majorHAnsi" w:cstheme="majorBidi"/>
      <w:i/>
      <w:iCs/>
    </w:rPr>
  </w:style>
  <w:style w:type="paragraph" w:customStyle="1" w:styleId="a6">
    <w:name w:val="верхний колонтитул"/>
    <w:basedOn w:val="a2"/>
    <w:link w:val="a7"/>
    <w:uiPriority w:val="99"/>
    <w:unhideWhenUsed/>
    <w:pPr>
      <w:tabs>
        <w:tab w:val="center" w:pos="4680"/>
        <w:tab w:val="right" w:pos="9360"/>
      </w:tabs>
      <w:spacing w:before="0" w:after="0"/>
    </w:pPr>
  </w:style>
  <w:style w:type="character" w:customStyle="1" w:styleId="a7">
    <w:name w:val="Верхний колонтитул (знак)"/>
    <w:basedOn w:val="a3"/>
    <w:link w:val="a6"/>
    <w:uiPriority w:val="99"/>
    <w:rPr>
      <w:kern w:val="20"/>
    </w:rPr>
  </w:style>
  <w:style w:type="paragraph" w:customStyle="1" w:styleId="a8">
    <w:name w:val="нижний колонтитул"/>
    <w:basedOn w:val="a2"/>
    <w:link w:val="a9"/>
    <w:uiPriority w:val="99"/>
    <w:unhideWhenUsed/>
    <w:pPr>
      <w:pBdr>
        <w:top w:val="single" w:sz="4" w:space="6" w:color="B1C0CD" w:themeColor="accent1" w:themeTint="99"/>
        <w:left w:val="single" w:sz="2" w:space="4" w:color="FFFFFF" w:themeColor="background1"/>
      </w:pBdr>
      <w:spacing w:after="0"/>
      <w:ind w:left="-360" w:right="-360"/>
    </w:pPr>
  </w:style>
  <w:style w:type="character" w:customStyle="1" w:styleId="a9">
    <w:name w:val="Нижний колонтитул (знак)"/>
    <w:basedOn w:val="a3"/>
    <w:link w:val="a8"/>
    <w:uiPriority w:val="99"/>
    <w:rPr>
      <w:kern w:val="20"/>
    </w:rPr>
  </w:style>
  <w:style w:type="table" w:styleId="aa">
    <w:name w:val="Table Grid"/>
    <w:basedOn w:val="a4"/>
    <w:uiPriority w:val="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No Spacing"/>
    <w:link w:val="ac"/>
    <w:uiPriority w:val="1"/>
    <w:qFormat/>
    <w:pPr>
      <w:spacing w:after="0" w:line="240" w:lineRule="auto"/>
    </w:pPr>
  </w:style>
  <w:style w:type="paragraph" w:styleId="ad">
    <w:name w:val="Balloon Text"/>
    <w:basedOn w:val="a2"/>
    <w:link w:val="ae"/>
    <w:uiPriority w:val="99"/>
    <w:semiHidden/>
    <w:unhideWhenUsed/>
    <w:pPr>
      <w:spacing w:after="0"/>
    </w:pPr>
    <w:rPr>
      <w:rFonts w:ascii="Tahoma" w:hAnsi="Tahoma" w:cs="Tahoma"/>
      <w:sz w:val="16"/>
    </w:rPr>
  </w:style>
  <w:style w:type="character" w:customStyle="1" w:styleId="ae">
    <w:name w:val="Текст выноски Знак"/>
    <w:basedOn w:val="a3"/>
    <w:link w:val="ad"/>
    <w:uiPriority w:val="99"/>
    <w:semiHidden/>
    <w:rPr>
      <w:rFonts w:ascii="Tahoma" w:hAnsi="Tahoma" w:cs="Tahoma"/>
      <w:sz w:val="16"/>
    </w:rPr>
  </w:style>
  <w:style w:type="character" w:customStyle="1" w:styleId="12">
    <w:name w:val="Заголовок 1 (знак)"/>
    <w:basedOn w:val="a3"/>
    <w:link w:val="11"/>
    <w:uiPriority w:val="1"/>
    <w:rsid w:val="00ED5DCD"/>
    <w:rPr>
      <w:color w:val="262626" w:themeColor="text1" w:themeTint="D9"/>
      <w:kern w:val="20"/>
      <w:sz w:val="36"/>
    </w:rPr>
  </w:style>
  <w:style w:type="character" w:customStyle="1" w:styleId="24">
    <w:name w:val="Заголовок 2 (знак)"/>
    <w:basedOn w:val="a3"/>
    <w:link w:val="23"/>
    <w:uiPriority w:val="1"/>
    <w:rsid w:val="008569E9"/>
    <w:rPr>
      <w:rFonts w:asciiTheme="majorHAnsi" w:eastAsiaTheme="majorEastAsia" w:hAnsiTheme="majorHAnsi" w:cstheme="majorBidi"/>
      <w:caps/>
      <w:color w:val="0070C0"/>
      <w:kern w:val="20"/>
      <w:sz w:val="24"/>
      <w14:ligatures w14:val="standardContextual"/>
    </w:rPr>
  </w:style>
  <w:style w:type="character" w:styleId="af">
    <w:name w:val="Placeholder Text"/>
    <w:basedOn w:val="a3"/>
    <w:uiPriority w:val="99"/>
    <w:semiHidden/>
    <w:rPr>
      <w:color w:val="808080"/>
    </w:rPr>
  </w:style>
  <w:style w:type="paragraph" w:styleId="af0">
    <w:name w:val="Block Text"/>
    <w:basedOn w:val="a2"/>
    <w:next w:val="a2"/>
    <w:link w:val="af1"/>
    <w:uiPriority w:val="9"/>
    <w:unhideWhenUsed/>
    <w:qFormat/>
    <w:pPr>
      <w:spacing w:before="240" w:after="240"/>
      <w:ind w:left="720" w:right="720"/>
    </w:pPr>
    <w:rPr>
      <w:i/>
      <w:iCs/>
      <w:color w:val="7E97AD" w:themeColor="accent1"/>
      <w:sz w:val="28"/>
    </w:rPr>
  </w:style>
  <w:style w:type="character" w:customStyle="1" w:styleId="af1">
    <w:name w:val="Цитата Знак"/>
    <w:basedOn w:val="a3"/>
    <w:link w:val="af0"/>
    <w:uiPriority w:val="9"/>
    <w:rPr>
      <w:i/>
      <w:iCs/>
      <w:color w:val="7E97AD" w:themeColor="accent1"/>
      <w:kern w:val="20"/>
      <w:sz w:val="28"/>
    </w:rPr>
  </w:style>
  <w:style w:type="paragraph" w:styleId="af2">
    <w:name w:val="Bibliography"/>
    <w:basedOn w:val="a2"/>
    <w:next w:val="a2"/>
    <w:uiPriority w:val="37"/>
    <w:semiHidden/>
    <w:unhideWhenUsed/>
  </w:style>
  <w:style w:type="paragraph" w:customStyle="1" w:styleId="af3">
    <w:name w:val="Текст блока"/>
    <w:basedOn w:val="a2"/>
    <w:uiPriority w:val="99"/>
    <w:semiHidden/>
    <w:unhideWhenUsed/>
    <w:pPr>
      <w:pBdr>
        <w:top w:val="single" w:sz="2" w:space="10" w:color="7E97AD" w:themeColor="accent1" w:frame="1"/>
        <w:left w:val="single" w:sz="2" w:space="10" w:color="7E97AD" w:themeColor="accent1" w:frame="1"/>
        <w:bottom w:val="single" w:sz="2" w:space="10" w:color="7E97AD" w:themeColor="accent1" w:frame="1"/>
        <w:right w:val="single" w:sz="2" w:space="10" w:color="7E97AD" w:themeColor="accent1" w:frame="1"/>
      </w:pBdr>
      <w:ind w:left="1152" w:right="1152"/>
    </w:pPr>
    <w:rPr>
      <w:i/>
      <w:iCs/>
      <w:color w:val="7E97AD" w:themeColor="accent1"/>
    </w:rPr>
  </w:style>
  <w:style w:type="paragraph" w:styleId="af4">
    <w:name w:val="Body Text"/>
    <w:basedOn w:val="a2"/>
    <w:link w:val="af5"/>
    <w:uiPriority w:val="99"/>
    <w:semiHidden/>
    <w:unhideWhenUsed/>
    <w:pPr>
      <w:spacing w:after="120"/>
    </w:pPr>
  </w:style>
  <w:style w:type="character" w:customStyle="1" w:styleId="af5">
    <w:name w:val="Основной текст Знак"/>
    <w:basedOn w:val="a3"/>
    <w:link w:val="af4"/>
    <w:uiPriority w:val="99"/>
    <w:semiHidden/>
  </w:style>
  <w:style w:type="paragraph" w:styleId="25">
    <w:name w:val="Body Text 2"/>
    <w:basedOn w:val="a2"/>
    <w:link w:val="26"/>
    <w:uiPriority w:val="99"/>
    <w:semiHidden/>
    <w:unhideWhenUsed/>
    <w:pPr>
      <w:spacing w:after="120" w:line="480" w:lineRule="auto"/>
    </w:pPr>
  </w:style>
  <w:style w:type="character" w:customStyle="1" w:styleId="26">
    <w:name w:val="Основной текст 2 Знак"/>
    <w:basedOn w:val="a3"/>
    <w:link w:val="25"/>
    <w:uiPriority w:val="99"/>
    <w:semiHidden/>
  </w:style>
  <w:style w:type="paragraph" w:styleId="35">
    <w:name w:val="Body Text 3"/>
    <w:basedOn w:val="a2"/>
    <w:link w:val="36"/>
    <w:uiPriority w:val="99"/>
    <w:semiHidden/>
    <w:unhideWhenUsed/>
    <w:pPr>
      <w:spacing w:after="120"/>
    </w:pPr>
    <w:rPr>
      <w:sz w:val="16"/>
    </w:rPr>
  </w:style>
  <w:style w:type="character" w:customStyle="1" w:styleId="36">
    <w:name w:val="Основной текст 3 Знак"/>
    <w:basedOn w:val="a3"/>
    <w:link w:val="35"/>
    <w:uiPriority w:val="99"/>
    <w:semiHidden/>
    <w:rPr>
      <w:sz w:val="16"/>
    </w:rPr>
  </w:style>
  <w:style w:type="paragraph" w:styleId="af6">
    <w:name w:val="Body Text First Indent"/>
    <w:basedOn w:val="af4"/>
    <w:link w:val="af7"/>
    <w:uiPriority w:val="99"/>
    <w:semiHidden/>
    <w:unhideWhenUsed/>
    <w:pPr>
      <w:spacing w:after="200"/>
      <w:ind w:firstLine="360"/>
    </w:pPr>
  </w:style>
  <w:style w:type="character" w:customStyle="1" w:styleId="af7">
    <w:name w:val="Красная строка Знак"/>
    <w:basedOn w:val="af5"/>
    <w:link w:val="af6"/>
    <w:uiPriority w:val="99"/>
    <w:semiHidden/>
  </w:style>
  <w:style w:type="paragraph" w:styleId="af8">
    <w:name w:val="Body Text Indent"/>
    <w:basedOn w:val="a2"/>
    <w:link w:val="af9"/>
    <w:uiPriority w:val="99"/>
    <w:semiHidden/>
    <w:unhideWhenUsed/>
    <w:pPr>
      <w:spacing w:after="120"/>
      <w:ind w:left="360"/>
    </w:pPr>
  </w:style>
  <w:style w:type="character" w:customStyle="1" w:styleId="af9">
    <w:name w:val="Основной текст с отступом Знак"/>
    <w:basedOn w:val="a3"/>
    <w:link w:val="af8"/>
    <w:uiPriority w:val="99"/>
    <w:semiHidden/>
  </w:style>
  <w:style w:type="paragraph" w:styleId="27">
    <w:name w:val="Body Text First Indent 2"/>
    <w:basedOn w:val="af8"/>
    <w:link w:val="28"/>
    <w:uiPriority w:val="99"/>
    <w:semiHidden/>
    <w:unhideWhenUsed/>
    <w:pPr>
      <w:spacing w:after="200"/>
      <w:ind w:firstLine="360"/>
    </w:pPr>
  </w:style>
  <w:style w:type="character" w:customStyle="1" w:styleId="28">
    <w:name w:val="Красная строка 2 Знак"/>
    <w:basedOn w:val="af9"/>
    <w:link w:val="27"/>
    <w:uiPriority w:val="99"/>
    <w:semiHidden/>
  </w:style>
  <w:style w:type="paragraph" w:styleId="29">
    <w:name w:val="Body Text Indent 2"/>
    <w:basedOn w:val="a2"/>
    <w:link w:val="2a"/>
    <w:uiPriority w:val="99"/>
    <w:semiHidden/>
    <w:unhideWhenUsed/>
    <w:pPr>
      <w:spacing w:after="120" w:line="480" w:lineRule="auto"/>
      <w:ind w:left="360"/>
    </w:pPr>
  </w:style>
  <w:style w:type="character" w:customStyle="1" w:styleId="2a">
    <w:name w:val="Основной текст с отступом 2 Знак"/>
    <w:basedOn w:val="a3"/>
    <w:link w:val="29"/>
    <w:uiPriority w:val="99"/>
    <w:semiHidden/>
  </w:style>
  <w:style w:type="paragraph" w:styleId="37">
    <w:name w:val="Body Text Indent 3"/>
    <w:basedOn w:val="a2"/>
    <w:link w:val="38"/>
    <w:uiPriority w:val="99"/>
    <w:semiHidden/>
    <w:unhideWhenUsed/>
    <w:pPr>
      <w:spacing w:after="120"/>
      <w:ind w:left="360"/>
    </w:pPr>
    <w:rPr>
      <w:sz w:val="16"/>
    </w:rPr>
  </w:style>
  <w:style w:type="character" w:customStyle="1" w:styleId="38">
    <w:name w:val="Основной текст с отступом 3 Знак"/>
    <w:basedOn w:val="a3"/>
    <w:link w:val="37"/>
    <w:uiPriority w:val="99"/>
    <w:semiHidden/>
    <w:rPr>
      <w:sz w:val="16"/>
    </w:rPr>
  </w:style>
  <w:style w:type="character" w:styleId="afa">
    <w:name w:val="Book Title"/>
    <w:basedOn w:val="a3"/>
    <w:uiPriority w:val="33"/>
    <w:semiHidden/>
    <w:unhideWhenUsed/>
    <w:rPr>
      <w:b/>
      <w:bCs/>
      <w:smallCaps/>
      <w:spacing w:val="5"/>
    </w:rPr>
  </w:style>
  <w:style w:type="paragraph" w:customStyle="1" w:styleId="afb">
    <w:name w:val="подпись"/>
    <w:basedOn w:val="a2"/>
    <w:next w:val="a2"/>
    <w:uiPriority w:val="35"/>
    <w:semiHidden/>
    <w:unhideWhenUsed/>
    <w:qFormat/>
    <w:rPr>
      <w:b/>
      <w:bCs/>
      <w:color w:val="7E97AD" w:themeColor="accent1"/>
      <w:sz w:val="18"/>
    </w:rPr>
  </w:style>
  <w:style w:type="paragraph" w:customStyle="1" w:styleId="afc">
    <w:name w:val="Заключение"/>
    <w:basedOn w:val="a2"/>
    <w:link w:val="afd"/>
    <w:uiPriority w:val="99"/>
    <w:semiHidden/>
    <w:unhideWhenUsed/>
    <w:pPr>
      <w:spacing w:after="0"/>
      <w:ind w:left="4320"/>
    </w:pPr>
  </w:style>
  <w:style w:type="character" w:customStyle="1" w:styleId="afd">
    <w:name w:val="Заключение (знак)"/>
    <w:basedOn w:val="a3"/>
    <w:link w:val="afc"/>
    <w:uiPriority w:val="99"/>
    <w:semiHidden/>
  </w:style>
  <w:style w:type="table" w:styleId="afe">
    <w:name w:val="Colorful Grid"/>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13">
    <w:name w:val="Цветная сетка — акцент 1"/>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EAEE" w:themeFill="accent1" w:themeFillTint="33"/>
    </w:tcPr>
    <w:tblStylePr w:type="firstRow">
      <w:rPr>
        <w:b/>
        <w:bCs/>
      </w:rPr>
      <w:tblPr/>
      <w:tcPr>
        <w:shd w:val="clear" w:color="auto" w:fill="CBD5DE" w:themeFill="accent1" w:themeFillTint="66"/>
      </w:tcPr>
    </w:tblStylePr>
    <w:tblStylePr w:type="lastRow">
      <w:rPr>
        <w:b/>
        <w:bCs/>
        <w:color w:val="000000" w:themeColor="text1"/>
      </w:rPr>
      <w:tblPr/>
      <w:tcPr>
        <w:shd w:val="clear" w:color="auto" w:fill="CBD5DE" w:themeFill="accent1" w:themeFillTint="66"/>
      </w:tcPr>
    </w:tblStylePr>
    <w:tblStylePr w:type="firstCol">
      <w:rPr>
        <w:color w:val="FFFFFF" w:themeColor="background1"/>
      </w:rPr>
      <w:tblPr/>
      <w:tcPr>
        <w:shd w:val="clear" w:color="auto" w:fill="577188" w:themeFill="accent1" w:themeFillShade="BF"/>
      </w:tcPr>
    </w:tblStylePr>
    <w:tblStylePr w:type="lastCol">
      <w:rPr>
        <w:color w:val="FFFFFF" w:themeColor="background1"/>
      </w:rPr>
      <w:tblPr/>
      <w:tcPr>
        <w:shd w:val="clear" w:color="auto" w:fill="577188" w:themeFill="accent1" w:themeFillShade="BF"/>
      </w:tcPr>
    </w:tblStylePr>
    <w:tblStylePr w:type="band1Vert">
      <w:tblPr/>
      <w:tcPr>
        <w:shd w:val="clear" w:color="auto" w:fill="BECBD6" w:themeFill="accent1" w:themeFillTint="7F"/>
      </w:tcPr>
    </w:tblStylePr>
    <w:tblStylePr w:type="band1Horz">
      <w:tblPr/>
      <w:tcPr>
        <w:shd w:val="clear" w:color="auto" w:fill="BECBD6" w:themeFill="accent1" w:themeFillTint="7F"/>
      </w:tcPr>
    </w:tblStylePr>
  </w:style>
  <w:style w:type="table" w:customStyle="1" w:styleId="2b">
    <w:name w:val="Цветная сетка — акцент 2"/>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4E8DF" w:themeFill="accent2" w:themeFillTint="33"/>
    </w:tcPr>
    <w:tblStylePr w:type="firstRow">
      <w:rPr>
        <w:b/>
        <w:bCs/>
      </w:rPr>
      <w:tblPr/>
      <w:tcPr>
        <w:shd w:val="clear" w:color="auto" w:fill="EAD1BF" w:themeFill="accent2" w:themeFillTint="66"/>
      </w:tcPr>
    </w:tblStylePr>
    <w:tblStylePr w:type="lastRow">
      <w:rPr>
        <w:b/>
        <w:bCs/>
        <w:color w:val="000000" w:themeColor="text1"/>
      </w:rPr>
      <w:tblPr/>
      <w:tcPr>
        <w:shd w:val="clear" w:color="auto" w:fill="EAD1BF" w:themeFill="accent2" w:themeFillTint="66"/>
      </w:tcPr>
    </w:tblStylePr>
    <w:tblStylePr w:type="firstCol">
      <w:rPr>
        <w:color w:val="FFFFFF" w:themeColor="background1"/>
      </w:rPr>
      <w:tblPr/>
      <w:tcPr>
        <w:shd w:val="clear" w:color="auto" w:fill="AA6736" w:themeFill="accent2" w:themeFillShade="BF"/>
      </w:tcPr>
    </w:tblStylePr>
    <w:tblStylePr w:type="lastCol">
      <w:rPr>
        <w:color w:val="FFFFFF" w:themeColor="background1"/>
      </w:rPr>
      <w:tblPr/>
      <w:tcPr>
        <w:shd w:val="clear" w:color="auto" w:fill="AA6736" w:themeFill="accent2" w:themeFillShade="BF"/>
      </w:tcPr>
    </w:tblStylePr>
    <w:tblStylePr w:type="band1Vert">
      <w:tblPr/>
      <w:tcPr>
        <w:shd w:val="clear" w:color="auto" w:fill="E5C6AF" w:themeFill="accent2" w:themeFillTint="7F"/>
      </w:tcPr>
    </w:tblStylePr>
    <w:tblStylePr w:type="band1Horz">
      <w:tblPr/>
      <w:tcPr>
        <w:shd w:val="clear" w:color="auto" w:fill="E5C6AF" w:themeFill="accent2" w:themeFillTint="7F"/>
      </w:tcPr>
    </w:tblStylePr>
  </w:style>
  <w:style w:type="table" w:customStyle="1" w:styleId="39">
    <w:name w:val="Цветная сетка — акцент 3"/>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E0DE" w:themeFill="accent3" w:themeFillTint="33"/>
    </w:tcPr>
    <w:tblStylePr w:type="firstRow">
      <w:rPr>
        <w:b/>
        <w:bCs/>
      </w:rPr>
      <w:tblPr/>
      <w:tcPr>
        <w:shd w:val="clear" w:color="auto" w:fill="CBC2BD" w:themeFill="accent3" w:themeFillTint="66"/>
      </w:tcPr>
    </w:tblStylePr>
    <w:tblStylePr w:type="lastRow">
      <w:rPr>
        <w:b/>
        <w:bCs/>
        <w:color w:val="000000" w:themeColor="text1"/>
      </w:rPr>
      <w:tblPr/>
      <w:tcPr>
        <w:shd w:val="clear" w:color="auto" w:fill="CBC2BD" w:themeFill="accent3" w:themeFillTint="66"/>
      </w:tcPr>
    </w:tblStylePr>
    <w:tblStylePr w:type="firstCol">
      <w:rPr>
        <w:color w:val="FFFFFF" w:themeColor="background1"/>
      </w:rPr>
      <w:tblPr/>
      <w:tcPr>
        <w:shd w:val="clear" w:color="auto" w:fill="5B4F47" w:themeFill="accent3" w:themeFillShade="BF"/>
      </w:tcPr>
    </w:tblStylePr>
    <w:tblStylePr w:type="lastCol">
      <w:rPr>
        <w:color w:val="FFFFFF" w:themeColor="background1"/>
      </w:rPr>
      <w:tblPr/>
      <w:tcPr>
        <w:shd w:val="clear" w:color="auto" w:fill="5B4F47" w:themeFill="accent3" w:themeFillShade="BF"/>
      </w:tcPr>
    </w:tblStylePr>
    <w:tblStylePr w:type="band1Vert">
      <w:tblPr/>
      <w:tcPr>
        <w:shd w:val="clear" w:color="auto" w:fill="BEB4AD" w:themeFill="accent3" w:themeFillTint="7F"/>
      </w:tcPr>
    </w:tblStylePr>
    <w:tblStylePr w:type="band1Horz">
      <w:tblPr/>
      <w:tcPr>
        <w:shd w:val="clear" w:color="auto" w:fill="BEB4AD" w:themeFill="accent3" w:themeFillTint="7F"/>
      </w:tcPr>
    </w:tblStylePr>
  </w:style>
  <w:style w:type="table" w:customStyle="1" w:styleId="45">
    <w:name w:val="Цветная сетка — акцент 4"/>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0E9E1" w:themeFill="accent4" w:themeFillTint="33"/>
    </w:tcPr>
    <w:tblStylePr w:type="firstRow">
      <w:rPr>
        <w:b/>
        <w:bCs/>
      </w:rPr>
      <w:tblPr/>
      <w:tcPr>
        <w:shd w:val="clear" w:color="auto" w:fill="E1D3C4" w:themeFill="accent4" w:themeFillTint="66"/>
      </w:tcPr>
    </w:tblStylePr>
    <w:tblStylePr w:type="lastRow">
      <w:rPr>
        <w:b/>
        <w:bCs/>
        <w:color w:val="000000" w:themeColor="text1"/>
      </w:rPr>
      <w:tblPr/>
      <w:tcPr>
        <w:shd w:val="clear" w:color="auto" w:fill="E1D3C4" w:themeFill="accent4" w:themeFillTint="66"/>
      </w:tcPr>
    </w:tblStylePr>
    <w:tblStylePr w:type="firstCol">
      <w:rPr>
        <w:color w:val="FFFFFF" w:themeColor="background1"/>
      </w:rPr>
      <w:tblPr/>
      <w:tcPr>
        <w:shd w:val="clear" w:color="auto" w:fill="8E6E49" w:themeFill="accent4" w:themeFillShade="BF"/>
      </w:tcPr>
    </w:tblStylePr>
    <w:tblStylePr w:type="lastCol">
      <w:rPr>
        <w:color w:val="FFFFFF" w:themeColor="background1"/>
      </w:rPr>
      <w:tblPr/>
      <w:tcPr>
        <w:shd w:val="clear" w:color="auto" w:fill="8E6E49" w:themeFill="accent4" w:themeFillShade="BF"/>
      </w:tcPr>
    </w:tblStylePr>
    <w:tblStylePr w:type="band1Vert">
      <w:tblPr/>
      <w:tcPr>
        <w:shd w:val="clear" w:color="auto" w:fill="D9C9B6" w:themeFill="accent4" w:themeFillTint="7F"/>
      </w:tcPr>
    </w:tblStylePr>
    <w:tblStylePr w:type="band1Horz">
      <w:tblPr/>
      <w:tcPr>
        <w:shd w:val="clear" w:color="auto" w:fill="D9C9B6" w:themeFill="accent4" w:themeFillTint="7F"/>
      </w:tcPr>
    </w:tblStylePr>
  </w:style>
  <w:style w:type="table" w:customStyle="1" w:styleId="53">
    <w:name w:val="Цветная сетка — акцент 5"/>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FE4E5" w:themeFill="accent5" w:themeFillTint="33"/>
    </w:tcPr>
    <w:tblStylePr w:type="firstRow">
      <w:rPr>
        <w:b/>
        <w:bCs/>
      </w:rPr>
      <w:tblPr/>
      <w:tcPr>
        <w:shd w:val="clear" w:color="auto" w:fill="C1C9CB" w:themeFill="accent5" w:themeFillTint="66"/>
      </w:tcPr>
    </w:tblStylePr>
    <w:tblStylePr w:type="lastRow">
      <w:rPr>
        <w:b/>
        <w:bCs/>
        <w:color w:val="000000" w:themeColor="text1"/>
      </w:rPr>
      <w:tblPr/>
      <w:tcPr>
        <w:shd w:val="clear" w:color="auto" w:fill="C1C9CB" w:themeFill="accent5" w:themeFillTint="66"/>
      </w:tcPr>
    </w:tblStylePr>
    <w:tblStylePr w:type="firstCol">
      <w:rPr>
        <w:color w:val="FFFFFF" w:themeColor="background1"/>
      </w:rPr>
      <w:tblPr/>
      <w:tcPr>
        <w:shd w:val="clear" w:color="auto" w:fill="4D595B" w:themeFill="accent5" w:themeFillShade="BF"/>
      </w:tcPr>
    </w:tblStylePr>
    <w:tblStylePr w:type="lastCol">
      <w:rPr>
        <w:color w:val="FFFFFF" w:themeColor="background1"/>
      </w:rPr>
      <w:tblPr/>
      <w:tcPr>
        <w:shd w:val="clear" w:color="auto" w:fill="4D595B" w:themeFill="accent5" w:themeFillShade="BF"/>
      </w:tcPr>
    </w:tblStylePr>
    <w:tblStylePr w:type="band1Vert">
      <w:tblPr/>
      <w:tcPr>
        <w:shd w:val="clear" w:color="auto" w:fill="B1BCBE" w:themeFill="accent5" w:themeFillTint="7F"/>
      </w:tcPr>
    </w:tblStylePr>
    <w:tblStylePr w:type="band1Horz">
      <w:tblPr/>
      <w:tcPr>
        <w:shd w:val="clear" w:color="auto" w:fill="B1BCBE" w:themeFill="accent5" w:themeFillTint="7F"/>
      </w:tcPr>
    </w:tblStylePr>
  </w:style>
  <w:style w:type="table" w:customStyle="1" w:styleId="61">
    <w:name w:val="Цветная сетка — акцент 6"/>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BE9E2" w:themeFill="accent6" w:themeFillTint="33"/>
    </w:tcPr>
    <w:tblStylePr w:type="firstRow">
      <w:rPr>
        <w:b/>
        <w:bCs/>
      </w:rPr>
      <w:tblPr/>
      <w:tcPr>
        <w:shd w:val="clear" w:color="auto" w:fill="D7D3C5" w:themeFill="accent6" w:themeFillTint="66"/>
      </w:tcPr>
    </w:tblStylePr>
    <w:tblStylePr w:type="lastRow">
      <w:rPr>
        <w:b/>
        <w:bCs/>
        <w:color w:val="000000" w:themeColor="text1"/>
      </w:rPr>
      <w:tblPr/>
      <w:tcPr>
        <w:shd w:val="clear" w:color="auto" w:fill="D7D3C5" w:themeFill="accent6" w:themeFillTint="66"/>
      </w:tcPr>
    </w:tblStylePr>
    <w:tblStylePr w:type="firstCol">
      <w:rPr>
        <w:color w:val="FFFFFF" w:themeColor="background1"/>
      </w:rPr>
      <w:tblPr/>
      <w:tcPr>
        <w:shd w:val="clear" w:color="auto" w:fill="776E51" w:themeFill="accent6" w:themeFillShade="BF"/>
      </w:tcPr>
    </w:tblStylePr>
    <w:tblStylePr w:type="lastCol">
      <w:rPr>
        <w:color w:val="FFFFFF" w:themeColor="background1"/>
      </w:rPr>
      <w:tblPr/>
      <w:tcPr>
        <w:shd w:val="clear" w:color="auto" w:fill="776E51" w:themeFill="accent6" w:themeFillShade="BF"/>
      </w:tcPr>
    </w:tblStylePr>
    <w:tblStylePr w:type="band1Vert">
      <w:tblPr/>
      <w:tcPr>
        <w:shd w:val="clear" w:color="auto" w:fill="CEC9B7" w:themeFill="accent6" w:themeFillTint="7F"/>
      </w:tcPr>
    </w:tblStylePr>
    <w:tblStylePr w:type="band1Horz">
      <w:tblPr/>
      <w:tcPr>
        <w:shd w:val="clear" w:color="auto" w:fill="CEC9B7" w:themeFill="accent6" w:themeFillTint="7F"/>
      </w:tcPr>
    </w:tblStylePr>
  </w:style>
  <w:style w:type="table" w:styleId="aff">
    <w:name w:val="Colorful List"/>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B56E3A" w:themeFill="accent2" w:themeFillShade="CC"/>
      </w:tcPr>
    </w:tblStylePr>
    <w:tblStylePr w:type="lastRow">
      <w:rPr>
        <w:b/>
        <w:bCs/>
        <w:color w:val="B56E3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14">
    <w:name w:val="Цветной список — акцент 1"/>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F4F6" w:themeFill="accent1" w:themeFillTint="19"/>
    </w:tcPr>
    <w:tblStylePr w:type="firstRow">
      <w:rPr>
        <w:b/>
        <w:bCs/>
        <w:color w:val="FFFFFF" w:themeColor="background1"/>
      </w:rPr>
      <w:tblPr/>
      <w:tcPr>
        <w:tcBorders>
          <w:bottom w:val="single" w:sz="12" w:space="0" w:color="FFFFFF" w:themeColor="background1"/>
        </w:tcBorders>
        <w:shd w:val="clear" w:color="auto" w:fill="B56E3A" w:themeFill="accent2" w:themeFillShade="CC"/>
      </w:tcPr>
    </w:tblStylePr>
    <w:tblStylePr w:type="lastRow">
      <w:rPr>
        <w:b/>
        <w:bCs/>
        <w:color w:val="B56E3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E5EA" w:themeFill="accent1" w:themeFillTint="3F"/>
      </w:tcPr>
    </w:tblStylePr>
    <w:tblStylePr w:type="band1Horz">
      <w:tblPr/>
      <w:tcPr>
        <w:shd w:val="clear" w:color="auto" w:fill="E5EAEE" w:themeFill="accent1" w:themeFillTint="33"/>
      </w:tcPr>
    </w:tblStylePr>
  </w:style>
  <w:style w:type="table" w:customStyle="1" w:styleId="2c">
    <w:name w:val="Цветной список — акцент 2"/>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AF3EF" w:themeFill="accent2" w:themeFillTint="19"/>
    </w:tcPr>
    <w:tblStylePr w:type="firstRow">
      <w:rPr>
        <w:b/>
        <w:bCs/>
        <w:color w:val="FFFFFF" w:themeColor="background1"/>
      </w:rPr>
      <w:tblPr/>
      <w:tcPr>
        <w:tcBorders>
          <w:bottom w:val="single" w:sz="12" w:space="0" w:color="FFFFFF" w:themeColor="background1"/>
        </w:tcBorders>
        <w:shd w:val="clear" w:color="auto" w:fill="B56E3A" w:themeFill="accent2" w:themeFillShade="CC"/>
      </w:tcPr>
    </w:tblStylePr>
    <w:tblStylePr w:type="lastRow">
      <w:rPr>
        <w:b/>
        <w:bCs/>
        <w:color w:val="B56E3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E2D7" w:themeFill="accent2" w:themeFillTint="3F"/>
      </w:tcPr>
    </w:tblStylePr>
    <w:tblStylePr w:type="band1Horz">
      <w:tblPr/>
      <w:tcPr>
        <w:shd w:val="clear" w:color="auto" w:fill="F4E8DF" w:themeFill="accent2" w:themeFillTint="33"/>
      </w:tcPr>
    </w:tblStylePr>
  </w:style>
  <w:style w:type="table" w:customStyle="1" w:styleId="3a">
    <w:name w:val="Цветной список — акцент 3"/>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F0EE" w:themeFill="accent3" w:themeFillTint="19"/>
    </w:tcPr>
    <w:tblStylePr w:type="firstRow">
      <w:rPr>
        <w:b/>
        <w:bCs/>
        <w:color w:val="FFFFFF" w:themeColor="background1"/>
      </w:rPr>
      <w:tblPr/>
      <w:tcPr>
        <w:tcBorders>
          <w:bottom w:val="single" w:sz="12" w:space="0" w:color="FFFFFF" w:themeColor="background1"/>
        </w:tcBorders>
        <w:shd w:val="clear" w:color="auto" w:fill="98754E" w:themeFill="accent4" w:themeFillShade="CC"/>
      </w:tcPr>
    </w:tblStylePr>
    <w:tblStylePr w:type="lastRow">
      <w:rPr>
        <w:b/>
        <w:bCs/>
        <w:color w:val="98754E"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9D6" w:themeFill="accent3" w:themeFillTint="3F"/>
      </w:tcPr>
    </w:tblStylePr>
    <w:tblStylePr w:type="band1Horz">
      <w:tblPr/>
      <w:tcPr>
        <w:shd w:val="clear" w:color="auto" w:fill="E5E0DE" w:themeFill="accent3" w:themeFillTint="33"/>
      </w:tcPr>
    </w:tblStylePr>
  </w:style>
  <w:style w:type="table" w:customStyle="1" w:styleId="46">
    <w:name w:val="Цветной список — акцент 4"/>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7F4F0" w:themeFill="accent4" w:themeFillTint="19"/>
    </w:tcPr>
    <w:tblStylePr w:type="firstRow">
      <w:rPr>
        <w:b/>
        <w:bCs/>
        <w:color w:val="FFFFFF" w:themeColor="background1"/>
      </w:rPr>
      <w:tblPr/>
      <w:tcPr>
        <w:tcBorders>
          <w:bottom w:val="single" w:sz="12" w:space="0" w:color="FFFFFF" w:themeColor="background1"/>
        </w:tcBorders>
        <w:shd w:val="clear" w:color="auto" w:fill="61544C" w:themeFill="accent3" w:themeFillShade="CC"/>
      </w:tcPr>
    </w:tblStylePr>
    <w:tblStylePr w:type="lastRow">
      <w:rPr>
        <w:b/>
        <w:bCs/>
        <w:color w:val="61544C"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CE4DA" w:themeFill="accent4" w:themeFillTint="3F"/>
      </w:tcPr>
    </w:tblStylePr>
    <w:tblStylePr w:type="band1Horz">
      <w:tblPr/>
      <w:tcPr>
        <w:shd w:val="clear" w:color="auto" w:fill="F0E9E1" w:themeFill="accent4" w:themeFillTint="33"/>
      </w:tcPr>
    </w:tblStylePr>
  </w:style>
  <w:style w:type="table" w:customStyle="1" w:styleId="54">
    <w:name w:val="Цветной список — акцент 5"/>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FF1F2" w:themeFill="accent5" w:themeFillTint="19"/>
    </w:tcPr>
    <w:tblStylePr w:type="firstRow">
      <w:rPr>
        <w:b/>
        <w:bCs/>
        <w:color w:val="FFFFFF" w:themeColor="background1"/>
      </w:rPr>
      <w:tblPr/>
      <w:tcPr>
        <w:tcBorders>
          <w:bottom w:val="single" w:sz="12" w:space="0" w:color="FFFFFF" w:themeColor="background1"/>
        </w:tcBorders>
        <w:shd w:val="clear" w:color="auto" w:fill="7F7657" w:themeFill="accent6" w:themeFillShade="CC"/>
      </w:tcPr>
    </w:tblStylePr>
    <w:tblStylePr w:type="lastRow">
      <w:rPr>
        <w:b/>
        <w:bCs/>
        <w:color w:val="7F7657"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DEDF" w:themeFill="accent5" w:themeFillTint="3F"/>
      </w:tcPr>
    </w:tblStylePr>
    <w:tblStylePr w:type="band1Horz">
      <w:tblPr/>
      <w:tcPr>
        <w:shd w:val="clear" w:color="auto" w:fill="DFE4E5" w:themeFill="accent5" w:themeFillTint="33"/>
      </w:tcPr>
    </w:tblStylePr>
  </w:style>
  <w:style w:type="table" w:customStyle="1" w:styleId="62">
    <w:name w:val="Цветной список — акцент 6"/>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4F0" w:themeFill="accent6" w:themeFillTint="19"/>
    </w:tcPr>
    <w:tblStylePr w:type="firstRow">
      <w:rPr>
        <w:b/>
        <w:bCs/>
        <w:color w:val="FFFFFF" w:themeColor="background1"/>
      </w:rPr>
      <w:tblPr/>
      <w:tcPr>
        <w:tcBorders>
          <w:bottom w:val="single" w:sz="12" w:space="0" w:color="FFFFFF" w:themeColor="background1"/>
        </w:tcBorders>
        <w:shd w:val="clear" w:color="auto" w:fill="525F62" w:themeFill="accent5" w:themeFillShade="CC"/>
      </w:tcPr>
    </w:tblStylePr>
    <w:tblStylePr w:type="lastRow">
      <w:rPr>
        <w:b/>
        <w:bCs/>
        <w:color w:val="525F62"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4DB" w:themeFill="accent6" w:themeFillTint="3F"/>
      </w:tcPr>
    </w:tblStylePr>
    <w:tblStylePr w:type="band1Horz">
      <w:tblPr/>
      <w:tcPr>
        <w:shd w:val="clear" w:color="auto" w:fill="EBE9E2" w:themeFill="accent6" w:themeFillTint="33"/>
      </w:tcPr>
    </w:tblStylePr>
  </w:style>
  <w:style w:type="table" w:styleId="aff0">
    <w:name w:val="Colorful Shading"/>
    <w:basedOn w:val="a4"/>
    <w:uiPriority w:val="71"/>
    <w:pPr>
      <w:spacing w:after="0" w:line="240" w:lineRule="auto"/>
    </w:pPr>
    <w:rPr>
      <w:color w:val="000000" w:themeColor="text1"/>
    </w:rPr>
    <w:tblPr>
      <w:tblStyleRowBandSize w:val="1"/>
      <w:tblStyleColBandSize w:val="1"/>
      <w:tblInd w:w="0" w:type="dxa"/>
      <w:tblBorders>
        <w:top w:val="single" w:sz="24" w:space="0" w:color="CC8E60"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15">
    <w:name w:val="Цветная заливка — акцент 1"/>
    <w:basedOn w:val="a4"/>
    <w:uiPriority w:val="71"/>
    <w:pPr>
      <w:spacing w:after="0" w:line="240" w:lineRule="auto"/>
    </w:pPr>
    <w:rPr>
      <w:color w:val="000000" w:themeColor="text1"/>
    </w:rPr>
    <w:tblPr>
      <w:tblStyleRowBandSize w:val="1"/>
      <w:tblStyleColBandSize w:val="1"/>
      <w:tblInd w:w="0" w:type="dxa"/>
      <w:tblBorders>
        <w:top w:val="single" w:sz="24" w:space="0" w:color="CC8E60" w:themeColor="accent2"/>
        <w:left w:val="single" w:sz="4" w:space="0" w:color="7E97AD" w:themeColor="accent1"/>
        <w:bottom w:val="single" w:sz="4" w:space="0" w:color="7E97AD" w:themeColor="accent1"/>
        <w:right w:val="single" w:sz="4" w:space="0" w:color="7E97A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F4F6" w:themeFill="accent1" w:themeFillTint="19"/>
    </w:tcPr>
    <w:tblStylePr w:type="firstRow">
      <w:rPr>
        <w:b/>
        <w:bCs/>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55A6D" w:themeFill="accent1" w:themeFillShade="99"/>
      </w:tcPr>
    </w:tblStylePr>
    <w:tblStylePr w:type="firstCol">
      <w:rPr>
        <w:color w:val="FFFFFF" w:themeColor="background1"/>
      </w:rPr>
      <w:tblPr/>
      <w:tcPr>
        <w:tcBorders>
          <w:top w:val="nil"/>
          <w:left w:val="nil"/>
          <w:bottom w:val="nil"/>
          <w:right w:val="nil"/>
          <w:insideH w:val="single" w:sz="4" w:space="0" w:color="455A6D" w:themeColor="accent1" w:themeShade="99"/>
          <w:insideV w:val="nil"/>
        </w:tcBorders>
        <w:shd w:val="clear" w:color="auto" w:fill="455A6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455A6D" w:themeFill="accent1" w:themeFillShade="99"/>
      </w:tcPr>
    </w:tblStylePr>
    <w:tblStylePr w:type="band1Vert">
      <w:tblPr/>
      <w:tcPr>
        <w:shd w:val="clear" w:color="auto" w:fill="CBD5DE" w:themeFill="accent1" w:themeFillTint="66"/>
      </w:tcPr>
    </w:tblStylePr>
    <w:tblStylePr w:type="band1Horz">
      <w:tblPr/>
      <w:tcPr>
        <w:shd w:val="clear" w:color="auto" w:fill="BECBD6" w:themeFill="accent1" w:themeFillTint="7F"/>
      </w:tcPr>
    </w:tblStylePr>
    <w:tblStylePr w:type="neCell">
      <w:rPr>
        <w:color w:val="000000" w:themeColor="text1"/>
      </w:rPr>
    </w:tblStylePr>
    <w:tblStylePr w:type="nwCell">
      <w:rPr>
        <w:color w:val="000000" w:themeColor="text1"/>
      </w:rPr>
    </w:tblStylePr>
  </w:style>
  <w:style w:type="table" w:customStyle="1" w:styleId="2d">
    <w:name w:val="Цветная заливка — акцент 2"/>
    <w:basedOn w:val="a4"/>
    <w:uiPriority w:val="71"/>
    <w:pPr>
      <w:spacing w:after="0" w:line="240" w:lineRule="auto"/>
    </w:pPr>
    <w:rPr>
      <w:color w:val="000000" w:themeColor="text1"/>
    </w:rPr>
    <w:tblPr>
      <w:tblStyleRowBandSize w:val="1"/>
      <w:tblStyleColBandSize w:val="1"/>
      <w:tblInd w:w="0" w:type="dxa"/>
      <w:tblBorders>
        <w:top w:val="single" w:sz="24" w:space="0" w:color="CC8E60" w:themeColor="accent2"/>
        <w:left w:val="single" w:sz="4" w:space="0" w:color="CC8E60" w:themeColor="accent2"/>
        <w:bottom w:val="single" w:sz="4" w:space="0" w:color="CC8E60" w:themeColor="accent2"/>
        <w:right w:val="single" w:sz="4" w:space="0" w:color="CC8E60"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AF3EF" w:themeFill="accent2" w:themeFillTint="19"/>
    </w:tcPr>
    <w:tblStylePr w:type="firstRow">
      <w:rPr>
        <w:b/>
        <w:bCs/>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8522B" w:themeFill="accent2" w:themeFillShade="99"/>
      </w:tcPr>
    </w:tblStylePr>
    <w:tblStylePr w:type="firstCol">
      <w:rPr>
        <w:color w:val="FFFFFF" w:themeColor="background1"/>
      </w:rPr>
      <w:tblPr/>
      <w:tcPr>
        <w:tcBorders>
          <w:top w:val="nil"/>
          <w:left w:val="nil"/>
          <w:bottom w:val="nil"/>
          <w:right w:val="nil"/>
          <w:insideH w:val="single" w:sz="4" w:space="0" w:color="88522B" w:themeColor="accent2" w:themeShade="99"/>
          <w:insideV w:val="nil"/>
        </w:tcBorders>
        <w:shd w:val="clear" w:color="auto" w:fill="88522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88522B" w:themeFill="accent2" w:themeFillShade="99"/>
      </w:tcPr>
    </w:tblStylePr>
    <w:tblStylePr w:type="band1Vert">
      <w:tblPr/>
      <w:tcPr>
        <w:shd w:val="clear" w:color="auto" w:fill="EAD1BF" w:themeFill="accent2" w:themeFillTint="66"/>
      </w:tcPr>
    </w:tblStylePr>
    <w:tblStylePr w:type="band1Horz">
      <w:tblPr/>
      <w:tcPr>
        <w:shd w:val="clear" w:color="auto" w:fill="E5C6AF" w:themeFill="accent2" w:themeFillTint="7F"/>
      </w:tcPr>
    </w:tblStylePr>
    <w:tblStylePr w:type="neCell">
      <w:rPr>
        <w:color w:val="000000" w:themeColor="text1"/>
      </w:rPr>
    </w:tblStylePr>
    <w:tblStylePr w:type="nwCell">
      <w:rPr>
        <w:color w:val="000000" w:themeColor="text1"/>
      </w:rPr>
    </w:tblStylePr>
  </w:style>
  <w:style w:type="table" w:customStyle="1" w:styleId="3b">
    <w:name w:val="Цветная заливка — акцент 3"/>
    <w:basedOn w:val="a4"/>
    <w:uiPriority w:val="71"/>
    <w:pPr>
      <w:spacing w:after="0" w:line="240" w:lineRule="auto"/>
    </w:pPr>
    <w:rPr>
      <w:color w:val="000000" w:themeColor="text1"/>
    </w:rPr>
    <w:tblPr>
      <w:tblStyleRowBandSize w:val="1"/>
      <w:tblStyleColBandSize w:val="1"/>
      <w:tblInd w:w="0" w:type="dxa"/>
      <w:tblBorders>
        <w:top w:val="single" w:sz="24" w:space="0" w:color="B4936D" w:themeColor="accent4"/>
        <w:left w:val="single" w:sz="4" w:space="0" w:color="7A6A60" w:themeColor="accent3"/>
        <w:bottom w:val="single" w:sz="4" w:space="0" w:color="7A6A60" w:themeColor="accent3"/>
        <w:right w:val="single" w:sz="4" w:space="0" w:color="7A6A60"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F0EE" w:themeFill="accent3" w:themeFillTint="19"/>
    </w:tcPr>
    <w:tblStylePr w:type="firstRow">
      <w:rPr>
        <w:b/>
        <w:bCs/>
      </w:rPr>
      <w:tblPr/>
      <w:tcPr>
        <w:tcBorders>
          <w:top w:val="nil"/>
          <w:left w:val="nil"/>
          <w:bottom w:val="single" w:sz="24" w:space="0" w:color="B4936D"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93F39" w:themeFill="accent3" w:themeFillShade="99"/>
      </w:tcPr>
    </w:tblStylePr>
    <w:tblStylePr w:type="firstCol">
      <w:rPr>
        <w:color w:val="FFFFFF" w:themeColor="background1"/>
      </w:rPr>
      <w:tblPr/>
      <w:tcPr>
        <w:tcBorders>
          <w:top w:val="nil"/>
          <w:left w:val="nil"/>
          <w:bottom w:val="nil"/>
          <w:right w:val="nil"/>
          <w:insideH w:val="single" w:sz="4" w:space="0" w:color="493F39" w:themeColor="accent3" w:themeShade="99"/>
          <w:insideV w:val="nil"/>
        </w:tcBorders>
        <w:shd w:val="clear" w:color="auto" w:fill="493F39"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493F39" w:themeFill="accent3" w:themeFillShade="99"/>
      </w:tcPr>
    </w:tblStylePr>
    <w:tblStylePr w:type="band1Vert">
      <w:tblPr/>
      <w:tcPr>
        <w:shd w:val="clear" w:color="auto" w:fill="CBC2BD" w:themeFill="accent3" w:themeFillTint="66"/>
      </w:tcPr>
    </w:tblStylePr>
    <w:tblStylePr w:type="band1Horz">
      <w:tblPr/>
      <w:tcPr>
        <w:shd w:val="clear" w:color="auto" w:fill="BEB4AD" w:themeFill="accent3" w:themeFillTint="7F"/>
      </w:tcPr>
    </w:tblStylePr>
  </w:style>
  <w:style w:type="table" w:customStyle="1" w:styleId="47">
    <w:name w:val="Цветная заливка — акцент 4"/>
    <w:basedOn w:val="a4"/>
    <w:uiPriority w:val="71"/>
    <w:pPr>
      <w:spacing w:after="0" w:line="240" w:lineRule="auto"/>
    </w:pPr>
    <w:rPr>
      <w:color w:val="000000" w:themeColor="text1"/>
    </w:rPr>
    <w:tblPr>
      <w:tblStyleRowBandSize w:val="1"/>
      <w:tblStyleColBandSize w:val="1"/>
      <w:tblInd w:w="0" w:type="dxa"/>
      <w:tblBorders>
        <w:top w:val="single" w:sz="24" w:space="0" w:color="7A6A60" w:themeColor="accent3"/>
        <w:left w:val="single" w:sz="4" w:space="0" w:color="B4936D" w:themeColor="accent4"/>
        <w:bottom w:val="single" w:sz="4" w:space="0" w:color="B4936D" w:themeColor="accent4"/>
        <w:right w:val="single" w:sz="4" w:space="0" w:color="B4936D"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7F4F0" w:themeFill="accent4" w:themeFillTint="19"/>
    </w:tcPr>
    <w:tblStylePr w:type="firstRow">
      <w:rPr>
        <w:b/>
        <w:bCs/>
      </w:rPr>
      <w:tblPr/>
      <w:tcPr>
        <w:tcBorders>
          <w:top w:val="nil"/>
          <w:left w:val="nil"/>
          <w:bottom w:val="single" w:sz="24" w:space="0" w:color="7A6A60"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2583B" w:themeFill="accent4" w:themeFillShade="99"/>
      </w:tcPr>
    </w:tblStylePr>
    <w:tblStylePr w:type="firstCol">
      <w:rPr>
        <w:color w:val="FFFFFF" w:themeColor="background1"/>
      </w:rPr>
      <w:tblPr/>
      <w:tcPr>
        <w:tcBorders>
          <w:top w:val="nil"/>
          <w:left w:val="nil"/>
          <w:bottom w:val="nil"/>
          <w:right w:val="nil"/>
          <w:insideH w:val="single" w:sz="4" w:space="0" w:color="72583B" w:themeColor="accent4" w:themeShade="99"/>
          <w:insideV w:val="nil"/>
        </w:tcBorders>
        <w:shd w:val="clear" w:color="auto" w:fill="72583B"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72583B" w:themeFill="accent4" w:themeFillShade="99"/>
      </w:tcPr>
    </w:tblStylePr>
    <w:tblStylePr w:type="band1Vert">
      <w:tblPr/>
      <w:tcPr>
        <w:shd w:val="clear" w:color="auto" w:fill="E1D3C4" w:themeFill="accent4" w:themeFillTint="66"/>
      </w:tcPr>
    </w:tblStylePr>
    <w:tblStylePr w:type="band1Horz">
      <w:tblPr/>
      <w:tcPr>
        <w:shd w:val="clear" w:color="auto" w:fill="D9C9B6" w:themeFill="accent4" w:themeFillTint="7F"/>
      </w:tcPr>
    </w:tblStylePr>
    <w:tblStylePr w:type="neCell">
      <w:rPr>
        <w:color w:val="000000" w:themeColor="text1"/>
      </w:rPr>
    </w:tblStylePr>
    <w:tblStylePr w:type="nwCell">
      <w:rPr>
        <w:color w:val="000000" w:themeColor="text1"/>
      </w:rPr>
    </w:tblStylePr>
  </w:style>
  <w:style w:type="table" w:customStyle="1" w:styleId="55">
    <w:name w:val="Цветная заливка — акцент 5"/>
    <w:basedOn w:val="a4"/>
    <w:uiPriority w:val="71"/>
    <w:pPr>
      <w:spacing w:after="0" w:line="240" w:lineRule="auto"/>
    </w:pPr>
    <w:rPr>
      <w:color w:val="000000" w:themeColor="text1"/>
    </w:rPr>
    <w:tblPr>
      <w:tblStyleRowBandSize w:val="1"/>
      <w:tblStyleColBandSize w:val="1"/>
      <w:tblInd w:w="0" w:type="dxa"/>
      <w:tblBorders>
        <w:top w:val="single" w:sz="24" w:space="0" w:color="9D936F" w:themeColor="accent6"/>
        <w:left w:val="single" w:sz="4" w:space="0" w:color="67787B" w:themeColor="accent5"/>
        <w:bottom w:val="single" w:sz="4" w:space="0" w:color="67787B" w:themeColor="accent5"/>
        <w:right w:val="single" w:sz="4" w:space="0" w:color="67787B"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FF1F2" w:themeFill="accent5" w:themeFillTint="19"/>
    </w:tcPr>
    <w:tblStylePr w:type="firstRow">
      <w:rPr>
        <w:b/>
        <w:bCs/>
      </w:rPr>
      <w:tblPr/>
      <w:tcPr>
        <w:tcBorders>
          <w:top w:val="nil"/>
          <w:left w:val="nil"/>
          <w:bottom w:val="single" w:sz="24" w:space="0" w:color="9D936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D4749" w:themeFill="accent5" w:themeFillShade="99"/>
      </w:tcPr>
    </w:tblStylePr>
    <w:tblStylePr w:type="firstCol">
      <w:rPr>
        <w:color w:val="FFFFFF" w:themeColor="background1"/>
      </w:rPr>
      <w:tblPr/>
      <w:tcPr>
        <w:tcBorders>
          <w:top w:val="nil"/>
          <w:left w:val="nil"/>
          <w:bottom w:val="nil"/>
          <w:right w:val="nil"/>
          <w:insideH w:val="single" w:sz="4" w:space="0" w:color="3D4749" w:themeColor="accent5" w:themeShade="99"/>
          <w:insideV w:val="nil"/>
        </w:tcBorders>
        <w:shd w:val="clear" w:color="auto" w:fill="3D4749"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D4749" w:themeFill="accent5" w:themeFillShade="99"/>
      </w:tcPr>
    </w:tblStylePr>
    <w:tblStylePr w:type="band1Vert">
      <w:tblPr/>
      <w:tcPr>
        <w:shd w:val="clear" w:color="auto" w:fill="C1C9CB" w:themeFill="accent5" w:themeFillTint="66"/>
      </w:tcPr>
    </w:tblStylePr>
    <w:tblStylePr w:type="band1Horz">
      <w:tblPr/>
      <w:tcPr>
        <w:shd w:val="clear" w:color="auto" w:fill="B1BCBE" w:themeFill="accent5" w:themeFillTint="7F"/>
      </w:tcPr>
    </w:tblStylePr>
    <w:tblStylePr w:type="neCell">
      <w:rPr>
        <w:color w:val="000000" w:themeColor="text1"/>
      </w:rPr>
    </w:tblStylePr>
    <w:tblStylePr w:type="nwCell">
      <w:rPr>
        <w:color w:val="000000" w:themeColor="text1"/>
      </w:rPr>
    </w:tblStylePr>
  </w:style>
  <w:style w:type="table" w:customStyle="1" w:styleId="63">
    <w:name w:val="Цветная заливка — акцент 6"/>
    <w:basedOn w:val="a4"/>
    <w:uiPriority w:val="71"/>
    <w:pPr>
      <w:spacing w:after="0" w:line="240" w:lineRule="auto"/>
    </w:pPr>
    <w:rPr>
      <w:color w:val="000000" w:themeColor="text1"/>
    </w:rPr>
    <w:tblPr>
      <w:tblStyleRowBandSize w:val="1"/>
      <w:tblStyleColBandSize w:val="1"/>
      <w:tblInd w:w="0" w:type="dxa"/>
      <w:tblBorders>
        <w:top w:val="single" w:sz="24" w:space="0" w:color="67787B" w:themeColor="accent5"/>
        <w:left w:val="single" w:sz="4" w:space="0" w:color="9D936F" w:themeColor="accent6"/>
        <w:bottom w:val="single" w:sz="4" w:space="0" w:color="9D936F" w:themeColor="accent6"/>
        <w:right w:val="single" w:sz="4" w:space="0" w:color="9D936F"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4F0" w:themeFill="accent6" w:themeFillTint="19"/>
    </w:tcPr>
    <w:tblStylePr w:type="firstRow">
      <w:rPr>
        <w:b/>
        <w:bCs/>
      </w:rPr>
      <w:tblPr/>
      <w:tcPr>
        <w:tcBorders>
          <w:top w:val="nil"/>
          <w:left w:val="nil"/>
          <w:bottom w:val="single" w:sz="24" w:space="0" w:color="67787B"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F5841" w:themeFill="accent6" w:themeFillShade="99"/>
      </w:tcPr>
    </w:tblStylePr>
    <w:tblStylePr w:type="firstCol">
      <w:rPr>
        <w:color w:val="FFFFFF" w:themeColor="background1"/>
      </w:rPr>
      <w:tblPr/>
      <w:tcPr>
        <w:tcBorders>
          <w:top w:val="nil"/>
          <w:left w:val="nil"/>
          <w:bottom w:val="nil"/>
          <w:right w:val="nil"/>
          <w:insideH w:val="single" w:sz="4" w:space="0" w:color="5F5841" w:themeColor="accent6" w:themeShade="99"/>
          <w:insideV w:val="nil"/>
        </w:tcBorders>
        <w:shd w:val="clear" w:color="auto" w:fill="5F5841"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5F5841" w:themeFill="accent6" w:themeFillShade="99"/>
      </w:tcPr>
    </w:tblStylePr>
    <w:tblStylePr w:type="band1Vert">
      <w:tblPr/>
      <w:tcPr>
        <w:shd w:val="clear" w:color="auto" w:fill="D7D3C5" w:themeFill="accent6" w:themeFillTint="66"/>
      </w:tcPr>
    </w:tblStylePr>
    <w:tblStylePr w:type="band1Horz">
      <w:tblPr/>
      <w:tcPr>
        <w:shd w:val="clear" w:color="auto" w:fill="CEC9B7" w:themeFill="accent6" w:themeFillTint="7F"/>
      </w:tcPr>
    </w:tblStylePr>
    <w:tblStylePr w:type="neCell">
      <w:rPr>
        <w:color w:val="000000" w:themeColor="text1"/>
      </w:rPr>
    </w:tblStylePr>
    <w:tblStylePr w:type="nwCell">
      <w:rPr>
        <w:color w:val="000000" w:themeColor="text1"/>
      </w:rPr>
    </w:tblStylePr>
  </w:style>
  <w:style w:type="character" w:customStyle="1" w:styleId="aff1">
    <w:name w:val="ссылка на заметку"/>
    <w:basedOn w:val="a3"/>
    <w:uiPriority w:val="99"/>
    <w:semiHidden/>
    <w:unhideWhenUsed/>
    <w:rPr>
      <w:sz w:val="16"/>
    </w:rPr>
  </w:style>
  <w:style w:type="paragraph" w:customStyle="1" w:styleId="aff2">
    <w:name w:val="текст заметки"/>
    <w:basedOn w:val="a2"/>
    <w:link w:val="aff3"/>
    <w:uiPriority w:val="99"/>
    <w:semiHidden/>
    <w:unhideWhenUsed/>
  </w:style>
  <w:style w:type="character" w:customStyle="1" w:styleId="aff3">
    <w:name w:val="Текст примечания (знак)"/>
    <w:basedOn w:val="a3"/>
    <w:link w:val="aff2"/>
    <w:uiPriority w:val="99"/>
    <w:semiHidden/>
    <w:rPr>
      <w:sz w:val="20"/>
    </w:rPr>
  </w:style>
  <w:style w:type="paragraph" w:customStyle="1" w:styleId="aff4">
    <w:name w:val="тема заметки"/>
    <w:basedOn w:val="aff2"/>
    <w:next w:val="aff2"/>
    <w:link w:val="aff5"/>
    <w:uiPriority w:val="99"/>
    <w:semiHidden/>
    <w:unhideWhenUsed/>
    <w:rPr>
      <w:b/>
      <w:bCs/>
    </w:rPr>
  </w:style>
  <w:style w:type="character" w:customStyle="1" w:styleId="aff5">
    <w:name w:val="Тема примечания (знак)"/>
    <w:basedOn w:val="aff3"/>
    <w:link w:val="aff4"/>
    <w:uiPriority w:val="99"/>
    <w:semiHidden/>
    <w:rPr>
      <w:b/>
      <w:bCs/>
      <w:sz w:val="20"/>
    </w:rPr>
  </w:style>
  <w:style w:type="table" w:styleId="aff6">
    <w:name w:val="Dark List"/>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16">
    <w:name w:val="Темный список — акцент 1"/>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7E97A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94B5A"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577188"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577188" w:themeFill="accent1" w:themeFillShade="BF"/>
      </w:tcPr>
    </w:tblStylePr>
    <w:tblStylePr w:type="band1Vert">
      <w:tblPr/>
      <w:tcPr>
        <w:tcBorders>
          <w:top w:val="nil"/>
          <w:left w:val="nil"/>
          <w:bottom w:val="nil"/>
          <w:right w:val="nil"/>
          <w:insideH w:val="nil"/>
          <w:insideV w:val="nil"/>
        </w:tcBorders>
        <w:shd w:val="clear" w:color="auto" w:fill="577188" w:themeFill="accent1" w:themeFillShade="BF"/>
      </w:tcPr>
    </w:tblStylePr>
    <w:tblStylePr w:type="band1Horz">
      <w:tblPr/>
      <w:tcPr>
        <w:tcBorders>
          <w:top w:val="nil"/>
          <w:left w:val="nil"/>
          <w:bottom w:val="nil"/>
          <w:right w:val="nil"/>
          <w:insideH w:val="nil"/>
          <w:insideV w:val="nil"/>
        </w:tcBorders>
        <w:shd w:val="clear" w:color="auto" w:fill="577188" w:themeFill="accent1" w:themeFillShade="BF"/>
      </w:tcPr>
    </w:tblStylePr>
  </w:style>
  <w:style w:type="table" w:customStyle="1" w:styleId="2e">
    <w:name w:val="Темный список — акцент 2"/>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C8E60"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14424"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AA6736"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AA6736" w:themeFill="accent2" w:themeFillShade="BF"/>
      </w:tcPr>
    </w:tblStylePr>
    <w:tblStylePr w:type="band1Vert">
      <w:tblPr/>
      <w:tcPr>
        <w:tcBorders>
          <w:top w:val="nil"/>
          <w:left w:val="nil"/>
          <w:bottom w:val="nil"/>
          <w:right w:val="nil"/>
          <w:insideH w:val="nil"/>
          <w:insideV w:val="nil"/>
        </w:tcBorders>
        <w:shd w:val="clear" w:color="auto" w:fill="AA6736" w:themeFill="accent2" w:themeFillShade="BF"/>
      </w:tcPr>
    </w:tblStylePr>
    <w:tblStylePr w:type="band1Horz">
      <w:tblPr/>
      <w:tcPr>
        <w:tcBorders>
          <w:top w:val="nil"/>
          <w:left w:val="nil"/>
          <w:bottom w:val="nil"/>
          <w:right w:val="nil"/>
          <w:insideH w:val="nil"/>
          <w:insideV w:val="nil"/>
        </w:tcBorders>
        <w:shd w:val="clear" w:color="auto" w:fill="AA6736" w:themeFill="accent2" w:themeFillShade="BF"/>
      </w:tcPr>
    </w:tblStylePr>
  </w:style>
  <w:style w:type="table" w:customStyle="1" w:styleId="3c">
    <w:name w:val="Темный список — акцент 3"/>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7A6A6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C342F"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5B4F47"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5B4F47" w:themeFill="accent3" w:themeFillShade="BF"/>
      </w:tcPr>
    </w:tblStylePr>
    <w:tblStylePr w:type="band1Vert">
      <w:tblPr/>
      <w:tcPr>
        <w:tcBorders>
          <w:top w:val="nil"/>
          <w:left w:val="nil"/>
          <w:bottom w:val="nil"/>
          <w:right w:val="nil"/>
          <w:insideH w:val="nil"/>
          <w:insideV w:val="nil"/>
        </w:tcBorders>
        <w:shd w:val="clear" w:color="auto" w:fill="5B4F47" w:themeFill="accent3" w:themeFillShade="BF"/>
      </w:tcPr>
    </w:tblStylePr>
    <w:tblStylePr w:type="band1Horz">
      <w:tblPr/>
      <w:tcPr>
        <w:tcBorders>
          <w:top w:val="nil"/>
          <w:left w:val="nil"/>
          <w:bottom w:val="nil"/>
          <w:right w:val="nil"/>
          <w:insideH w:val="nil"/>
          <w:insideV w:val="nil"/>
        </w:tcBorders>
        <w:shd w:val="clear" w:color="auto" w:fill="5B4F47" w:themeFill="accent3" w:themeFillShade="BF"/>
      </w:tcPr>
    </w:tblStylePr>
  </w:style>
  <w:style w:type="table" w:customStyle="1" w:styleId="48">
    <w:name w:val="Темный список — акцент 4"/>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B4936D"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E493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8E6E49"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8E6E49" w:themeFill="accent4" w:themeFillShade="BF"/>
      </w:tcPr>
    </w:tblStylePr>
    <w:tblStylePr w:type="band1Vert">
      <w:tblPr/>
      <w:tcPr>
        <w:tcBorders>
          <w:top w:val="nil"/>
          <w:left w:val="nil"/>
          <w:bottom w:val="nil"/>
          <w:right w:val="nil"/>
          <w:insideH w:val="nil"/>
          <w:insideV w:val="nil"/>
        </w:tcBorders>
        <w:shd w:val="clear" w:color="auto" w:fill="8E6E49" w:themeFill="accent4" w:themeFillShade="BF"/>
      </w:tcPr>
    </w:tblStylePr>
    <w:tblStylePr w:type="band1Horz">
      <w:tblPr/>
      <w:tcPr>
        <w:tcBorders>
          <w:top w:val="nil"/>
          <w:left w:val="nil"/>
          <w:bottom w:val="nil"/>
          <w:right w:val="nil"/>
          <w:insideH w:val="nil"/>
          <w:insideV w:val="nil"/>
        </w:tcBorders>
        <w:shd w:val="clear" w:color="auto" w:fill="8E6E49" w:themeFill="accent4" w:themeFillShade="BF"/>
      </w:tcPr>
    </w:tblStylePr>
  </w:style>
  <w:style w:type="table" w:customStyle="1" w:styleId="56">
    <w:name w:val="Темный список — акцент 5"/>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67787B"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33B3D"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4D595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4D595B" w:themeFill="accent5" w:themeFillShade="BF"/>
      </w:tcPr>
    </w:tblStylePr>
    <w:tblStylePr w:type="band1Vert">
      <w:tblPr/>
      <w:tcPr>
        <w:tcBorders>
          <w:top w:val="nil"/>
          <w:left w:val="nil"/>
          <w:bottom w:val="nil"/>
          <w:right w:val="nil"/>
          <w:insideH w:val="nil"/>
          <w:insideV w:val="nil"/>
        </w:tcBorders>
        <w:shd w:val="clear" w:color="auto" w:fill="4D595B" w:themeFill="accent5" w:themeFillShade="BF"/>
      </w:tcPr>
    </w:tblStylePr>
    <w:tblStylePr w:type="band1Horz">
      <w:tblPr/>
      <w:tcPr>
        <w:tcBorders>
          <w:top w:val="nil"/>
          <w:left w:val="nil"/>
          <w:bottom w:val="nil"/>
          <w:right w:val="nil"/>
          <w:insideH w:val="nil"/>
          <w:insideV w:val="nil"/>
        </w:tcBorders>
        <w:shd w:val="clear" w:color="auto" w:fill="4D595B" w:themeFill="accent5" w:themeFillShade="BF"/>
      </w:tcPr>
    </w:tblStylePr>
  </w:style>
  <w:style w:type="table" w:customStyle="1" w:styleId="64">
    <w:name w:val="Темный список — акцент 6"/>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D936F"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F493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776E51"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776E51" w:themeFill="accent6" w:themeFillShade="BF"/>
      </w:tcPr>
    </w:tblStylePr>
    <w:tblStylePr w:type="band1Vert">
      <w:tblPr/>
      <w:tcPr>
        <w:tcBorders>
          <w:top w:val="nil"/>
          <w:left w:val="nil"/>
          <w:bottom w:val="nil"/>
          <w:right w:val="nil"/>
          <w:insideH w:val="nil"/>
          <w:insideV w:val="nil"/>
        </w:tcBorders>
        <w:shd w:val="clear" w:color="auto" w:fill="776E51" w:themeFill="accent6" w:themeFillShade="BF"/>
      </w:tcPr>
    </w:tblStylePr>
    <w:tblStylePr w:type="band1Horz">
      <w:tblPr/>
      <w:tcPr>
        <w:tcBorders>
          <w:top w:val="nil"/>
          <w:left w:val="nil"/>
          <w:bottom w:val="nil"/>
          <w:right w:val="nil"/>
          <w:insideH w:val="nil"/>
          <w:insideV w:val="nil"/>
        </w:tcBorders>
        <w:shd w:val="clear" w:color="auto" w:fill="776E51" w:themeFill="accent6" w:themeFillShade="BF"/>
      </w:tcPr>
    </w:tblStylePr>
  </w:style>
  <w:style w:type="paragraph" w:styleId="aff7">
    <w:name w:val="Date"/>
    <w:basedOn w:val="a2"/>
    <w:next w:val="a2"/>
    <w:link w:val="aff8"/>
    <w:uiPriority w:val="99"/>
    <w:semiHidden/>
    <w:unhideWhenUsed/>
  </w:style>
  <w:style w:type="character" w:customStyle="1" w:styleId="aff8">
    <w:name w:val="Дата Знак"/>
    <w:basedOn w:val="a3"/>
    <w:link w:val="aff7"/>
    <w:uiPriority w:val="99"/>
    <w:semiHidden/>
  </w:style>
  <w:style w:type="paragraph" w:styleId="aff9">
    <w:name w:val="Document Map"/>
    <w:basedOn w:val="a2"/>
    <w:link w:val="affa"/>
    <w:uiPriority w:val="99"/>
    <w:semiHidden/>
    <w:unhideWhenUsed/>
    <w:pPr>
      <w:spacing w:after="0"/>
    </w:pPr>
    <w:rPr>
      <w:rFonts w:ascii="Tahoma" w:hAnsi="Tahoma" w:cs="Tahoma"/>
      <w:sz w:val="16"/>
    </w:rPr>
  </w:style>
  <w:style w:type="character" w:customStyle="1" w:styleId="affa">
    <w:name w:val="Схема документа Знак"/>
    <w:basedOn w:val="a3"/>
    <w:link w:val="aff9"/>
    <w:uiPriority w:val="99"/>
    <w:semiHidden/>
    <w:rPr>
      <w:rFonts w:ascii="Tahoma" w:hAnsi="Tahoma" w:cs="Tahoma"/>
      <w:sz w:val="16"/>
    </w:rPr>
  </w:style>
  <w:style w:type="paragraph" w:styleId="affb">
    <w:name w:val="Signature"/>
    <w:basedOn w:val="a2"/>
    <w:link w:val="affc"/>
    <w:uiPriority w:val="9"/>
    <w:unhideWhenUsed/>
    <w:qFormat/>
    <w:pPr>
      <w:spacing w:before="720" w:after="0" w:line="312" w:lineRule="auto"/>
      <w:contextualSpacing/>
    </w:pPr>
  </w:style>
  <w:style w:type="character" w:customStyle="1" w:styleId="affd">
    <w:name w:val="Подпись (знак)"/>
    <w:basedOn w:val="a3"/>
    <w:uiPriority w:val="99"/>
    <w:semiHidden/>
  </w:style>
  <w:style w:type="character" w:styleId="affe">
    <w:name w:val="Emphasis"/>
    <w:basedOn w:val="a3"/>
    <w:uiPriority w:val="20"/>
    <w:semiHidden/>
    <w:unhideWhenUsed/>
    <w:rPr>
      <w:i/>
      <w:iCs/>
    </w:rPr>
  </w:style>
  <w:style w:type="character" w:customStyle="1" w:styleId="afff">
    <w:name w:val="знак концевой сноски"/>
    <w:basedOn w:val="a3"/>
    <w:uiPriority w:val="99"/>
    <w:semiHidden/>
    <w:unhideWhenUsed/>
    <w:rPr>
      <w:vertAlign w:val="superscript"/>
    </w:rPr>
  </w:style>
  <w:style w:type="paragraph" w:customStyle="1" w:styleId="afff0">
    <w:name w:val="текст концевой сноски"/>
    <w:basedOn w:val="a2"/>
    <w:link w:val="afff1"/>
    <w:uiPriority w:val="99"/>
    <w:semiHidden/>
    <w:unhideWhenUsed/>
    <w:pPr>
      <w:spacing w:after="0"/>
    </w:pPr>
  </w:style>
  <w:style w:type="character" w:customStyle="1" w:styleId="afff1">
    <w:name w:val="Текст концевой сноски (знак)"/>
    <w:basedOn w:val="a3"/>
    <w:link w:val="afff0"/>
    <w:uiPriority w:val="99"/>
    <w:semiHidden/>
    <w:rPr>
      <w:sz w:val="20"/>
    </w:rPr>
  </w:style>
  <w:style w:type="paragraph" w:customStyle="1" w:styleId="afff2">
    <w:name w:val="адрес на конверте"/>
    <w:basedOn w:val="a2"/>
    <w:uiPriority w:val="99"/>
    <w:semiHidden/>
    <w:unhideWhenUsed/>
    <w:pPr>
      <w:framePr w:w="7920" w:h="1980" w:hRule="exact" w:hSpace="180" w:wrap="auto" w:hAnchor="page" w:xAlign="center" w:yAlign="bottom"/>
      <w:spacing w:after="0"/>
      <w:ind w:left="2880"/>
    </w:pPr>
    <w:rPr>
      <w:rFonts w:asciiTheme="majorHAnsi" w:eastAsiaTheme="majorEastAsia" w:hAnsiTheme="majorHAnsi" w:cstheme="majorBidi"/>
      <w:sz w:val="24"/>
    </w:rPr>
  </w:style>
  <w:style w:type="paragraph" w:customStyle="1" w:styleId="afff3">
    <w:name w:val="обратный адрес на конверте"/>
    <w:basedOn w:val="a2"/>
    <w:uiPriority w:val="99"/>
    <w:semiHidden/>
    <w:unhideWhenUsed/>
    <w:pPr>
      <w:spacing w:after="0"/>
    </w:pPr>
    <w:rPr>
      <w:rFonts w:asciiTheme="majorHAnsi" w:eastAsiaTheme="majorEastAsia" w:hAnsiTheme="majorHAnsi" w:cstheme="majorBidi"/>
    </w:rPr>
  </w:style>
  <w:style w:type="character" w:styleId="afff4">
    <w:name w:val="FollowedHyperlink"/>
    <w:basedOn w:val="a3"/>
    <w:uiPriority w:val="99"/>
    <w:semiHidden/>
    <w:unhideWhenUsed/>
    <w:rPr>
      <w:color w:val="969696" w:themeColor="followedHyperlink"/>
      <w:u w:val="single"/>
    </w:rPr>
  </w:style>
  <w:style w:type="character" w:customStyle="1" w:styleId="afff5">
    <w:name w:val="знак сноски"/>
    <w:basedOn w:val="a3"/>
    <w:uiPriority w:val="99"/>
    <w:semiHidden/>
    <w:unhideWhenUsed/>
    <w:rPr>
      <w:vertAlign w:val="superscript"/>
    </w:rPr>
  </w:style>
  <w:style w:type="paragraph" w:customStyle="1" w:styleId="afff6">
    <w:name w:val="текст сноски"/>
    <w:basedOn w:val="a2"/>
    <w:link w:val="afff7"/>
    <w:uiPriority w:val="99"/>
    <w:semiHidden/>
    <w:unhideWhenUsed/>
    <w:pPr>
      <w:spacing w:after="0"/>
    </w:pPr>
  </w:style>
  <w:style w:type="character" w:customStyle="1" w:styleId="afff7">
    <w:name w:val="Текст сноски (знак)"/>
    <w:basedOn w:val="a3"/>
    <w:link w:val="afff6"/>
    <w:uiPriority w:val="99"/>
    <w:semiHidden/>
    <w:rPr>
      <w:sz w:val="20"/>
    </w:rPr>
  </w:style>
  <w:style w:type="character" w:customStyle="1" w:styleId="34">
    <w:name w:val="Заголовок 3 (знак)"/>
    <w:basedOn w:val="a3"/>
    <w:link w:val="33"/>
    <w:uiPriority w:val="1"/>
    <w:rPr>
      <w:rFonts w:asciiTheme="majorHAnsi" w:eastAsiaTheme="majorEastAsia" w:hAnsiTheme="majorHAnsi" w:cstheme="majorBidi"/>
      <w:b/>
      <w:bCs/>
      <w:color w:val="7E97AD" w:themeColor="accent1"/>
      <w:kern w:val="20"/>
      <w14:ligatures w14:val="standardContextual"/>
    </w:rPr>
  </w:style>
  <w:style w:type="character" w:customStyle="1" w:styleId="44">
    <w:name w:val="Заголовок 4 (знак)"/>
    <w:basedOn w:val="a3"/>
    <w:link w:val="43"/>
    <w:uiPriority w:val="18"/>
    <w:semiHidden/>
    <w:rPr>
      <w:rFonts w:asciiTheme="majorHAnsi" w:eastAsiaTheme="majorEastAsia" w:hAnsiTheme="majorHAnsi" w:cstheme="majorBidi"/>
      <w:b/>
      <w:bCs/>
      <w:i/>
      <w:iCs/>
      <w:color w:val="7E97AD" w:themeColor="accent1"/>
      <w:kern w:val="20"/>
    </w:rPr>
  </w:style>
  <w:style w:type="character" w:customStyle="1" w:styleId="52">
    <w:name w:val="Заголовок 5 (знак)"/>
    <w:basedOn w:val="a3"/>
    <w:link w:val="51"/>
    <w:uiPriority w:val="18"/>
    <w:semiHidden/>
    <w:rPr>
      <w:rFonts w:asciiTheme="majorHAnsi" w:eastAsiaTheme="majorEastAsia" w:hAnsiTheme="majorHAnsi" w:cstheme="majorBidi"/>
      <w:color w:val="394B5A" w:themeColor="accent1" w:themeShade="7F"/>
      <w:kern w:val="20"/>
    </w:rPr>
  </w:style>
  <w:style w:type="character" w:customStyle="1" w:styleId="60">
    <w:name w:val="Заголовок 6 (знак)"/>
    <w:basedOn w:val="a3"/>
    <w:link w:val="6"/>
    <w:uiPriority w:val="18"/>
    <w:semiHidden/>
    <w:rPr>
      <w:rFonts w:asciiTheme="majorHAnsi" w:eastAsiaTheme="majorEastAsia" w:hAnsiTheme="majorHAnsi" w:cstheme="majorBidi"/>
      <w:i/>
      <w:iCs/>
      <w:color w:val="394B5A" w:themeColor="accent1" w:themeShade="7F"/>
      <w:kern w:val="20"/>
    </w:rPr>
  </w:style>
  <w:style w:type="character" w:customStyle="1" w:styleId="70">
    <w:name w:val="Заголовок 7 (знак)"/>
    <w:basedOn w:val="a3"/>
    <w:link w:val="7"/>
    <w:uiPriority w:val="18"/>
    <w:semiHidden/>
    <w:rPr>
      <w:rFonts w:asciiTheme="majorHAnsi" w:eastAsiaTheme="majorEastAsia" w:hAnsiTheme="majorHAnsi" w:cstheme="majorBidi"/>
      <w:i/>
      <w:iCs/>
      <w:color w:val="404040" w:themeColor="text1" w:themeTint="BF"/>
      <w:kern w:val="20"/>
    </w:rPr>
  </w:style>
  <w:style w:type="character" w:customStyle="1" w:styleId="80">
    <w:name w:val="Заголовок 8 (знак)"/>
    <w:basedOn w:val="a3"/>
    <w:link w:val="8"/>
    <w:uiPriority w:val="18"/>
    <w:semiHidden/>
    <w:rPr>
      <w:rFonts w:asciiTheme="majorHAnsi" w:eastAsiaTheme="majorEastAsia" w:hAnsiTheme="majorHAnsi" w:cstheme="majorBidi"/>
      <w:color w:val="404040" w:themeColor="text1" w:themeTint="BF"/>
      <w:kern w:val="20"/>
    </w:rPr>
  </w:style>
  <w:style w:type="character" w:customStyle="1" w:styleId="90">
    <w:name w:val="Заголовок 9 (знак)"/>
    <w:basedOn w:val="a3"/>
    <w:link w:val="9"/>
    <w:uiPriority w:val="18"/>
    <w:semiHidden/>
    <w:rPr>
      <w:rFonts w:asciiTheme="majorHAnsi" w:eastAsiaTheme="majorEastAsia" w:hAnsiTheme="majorHAnsi" w:cstheme="majorBidi"/>
      <w:i/>
      <w:iCs/>
      <w:color w:val="404040" w:themeColor="text1" w:themeTint="BF"/>
      <w:kern w:val="20"/>
    </w:rPr>
  </w:style>
  <w:style w:type="character" w:styleId="HTML">
    <w:name w:val="HTML Acronym"/>
    <w:basedOn w:val="a3"/>
    <w:uiPriority w:val="99"/>
    <w:semiHidden/>
    <w:unhideWhenUsed/>
  </w:style>
  <w:style w:type="paragraph" w:styleId="HTML0">
    <w:name w:val="HTML Address"/>
    <w:basedOn w:val="a2"/>
    <w:link w:val="HTML1"/>
    <w:uiPriority w:val="99"/>
    <w:semiHidden/>
    <w:unhideWhenUsed/>
    <w:pPr>
      <w:spacing w:after="0"/>
    </w:pPr>
    <w:rPr>
      <w:i/>
      <w:iCs/>
    </w:rPr>
  </w:style>
  <w:style w:type="character" w:customStyle="1" w:styleId="HTML1">
    <w:name w:val="Адрес HTML Знак"/>
    <w:basedOn w:val="a3"/>
    <w:link w:val="HTML0"/>
    <w:uiPriority w:val="99"/>
    <w:semiHidden/>
    <w:rPr>
      <w:i/>
      <w:iCs/>
    </w:rPr>
  </w:style>
  <w:style w:type="character" w:styleId="HTML2">
    <w:name w:val="HTML Cite"/>
    <w:basedOn w:val="a3"/>
    <w:uiPriority w:val="99"/>
    <w:semiHidden/>
    <w:unhideWhenUsed/>
    <w:rPr>
      <w:i/>
      <w:iCs/>
    </w:rPr>
  </w:style>
  <w:style w:type="character" w:styleId="HTML3">
    <w:name w:val="HTML Code"/>
    <w:basedOn w:val="a3"/>
    <w:uiPriority w:val="99"/>
    <w:semiHidden/>
    <w:unhideWhenUsed/>
    <w:rPr>
      <w:rFonts w:ascii="Consolas" w:hAnsi="Consolas" w:cs="Consolas"/>
      <w:sz w:val="20"/>
    </w:rPr>
  </w:style>
  <w:style w:type="character" w:styleId="HTML4">
    <w:name w:val="HTML Definition"/>
    <w:basedOn w:val="a3"/>
    <w:uiPriority w:val="99"/>
    <w:semiHidden/>
    <w:unhideWhenUsed/>
    <w:rPr>
      <w:i/>
      <w:iCs/>
    </w:rPr>
  </w:style>
  <w:style w:type="character" w:styleId="HTML5">
    <w:name w:val="HTML Keyboard"/>
    <w:basedOn w:val="a3"/>
    <w:uiPriority w:val="99"/>
    <w:semiHidden/>
    <w:unhideWhenUsed/>
    <w:rPr>
      <w:rFonts w:ascii="Consolas" w:hAnsi="Consolas" w:cs="Consolas"/>
      <w:sz w:val="20"/>
    </w:rPr>
  </w:style>
  <w:style w:type="paragraph" w:styleId="HTML6">
    <w:name w:val="HTML Preformatted"/>
    <w:basedOn w:val="a2"/>
    <w:link w:val="HTML7"/>
    <w:uiPriority w:val="99"/>
    <w:semiHidden/>
    <w:unhideWhenUsed/>
    <w:pPr>
      <w:spacing w:after="0"/>
    </w:pPr>
    <w:rPr>
      <w:rFonts w:ascii="Consolas" w:hAnsi="Consolas" w:cs="Consolas"/>
    </w:rPr>
  </w:style>
  <w:style w:type="character" w:customStyle="1" w:styleId="HTML7">
    <w:name w:val="Стандартный HTML Знак"/>
    <w:basedOn w:val="a3"/>
    <w:link w:val="HTML6"/>
    <w:uiPriority w:val="99"/>
    <w:semiHidden/>
    <w:rPr>
      <w:rFonts w:ascii="Consolas" w:hAnsi="Consolas" w:cs="Consolas"/>
      <w:sz w:val="20"/>
    </w:rPr>
  </w:style>
  <w:style w:type="character" w:styleId="HTML8">
    <w:name w:val="HTML Sample"/>
    <w:basedOn w:val="a3"/>
    <w:uiPriority w:val="99"/>
    <w:semiHidden/>
    <w:unhideWhenUsed/>
    <w:rPr>
      <w:rFonts w:ascii="Consolas" w:hAnsi="Consolas" w:cs="Consolas"/>
      <w:sz w:val="24"/>
    </w:rPr>
  </w:style>
  <w:style w:type="character" w:styleId="HTML9">
    <w:name w:val="HTML Typewriter"/>
    <w:basedOn w:val="a3"/>
    <w:uiPriority w:val="99"/>
    <w:semiHidden/>
    <w:unhideWhenUsed/>
    <w:rPr>
      <w:rFonts w:ascii="Consolas" w:hAnsi="Consolas" w:cs="Consolas"/>
      <w:sz w:val="20"/>
    </w:rPr>
  </w:style>
  <w:style w:type="character" w:styleId="HTMLa">
    <w:name w:val="HTML Variable"/>
    <w:basedOn w:val="a3"/>
    <w:uiPriority w:val="99"/>
    <w:semiHidden/>
    <w:unhideWhenUsed/>
    <w:rPr>
      <w:i/>
      <w:iCs/>
    </w:rPr>
  </w:style>
  <w:style w:type="character" w:styleId="afff8">
    <w:name w:val="Hyperlink"/>
    <w:basedOn w:val="a3"/>
    <w:uiPriority w:val="99"/>
    <w:unhideWhenUsed/>
    <w:rsid w:val="00665820"/>
    <w:rPr>
      <w:color w:val="0070C0"/>
      <w:u w:val="single"/>
    </w:rPr>
  </w:style>
  <w:style w:type="paragraph" w:customStyle="1" w:styleId="17">
    <w:name w:val="индекс 1"/>
    <w:basedOn w:val="a2"/>
    <w:next w:val="a2"/>
    <w:autoRedefine/>
    <w:uiPriority w:val="99"/>
    <w:semiHidden/>
    <w:unhideWhenUsed/>
    <w:pPr>
      <w:spacing w:after="0"/>
      <w:ind w:left="220" w:hanging="220"/>
    </w:pPr>
  </w:style>
  <w:style w:type="paragraph" w:customStyle="1" w:styleId="2f">
    <w:name w:val="индекс 2"/>
    <w:basedOn w:val="a2"/>
    <w:next w:val="a2"/>
    <w:autoRedefine/>
    <w:uiPriority w:val="99"/>
    <w:semiHidden/>
    <w:unhideWhenUsed/>
    <w:pPr>
      <w:spacing w:after="0"/>
      <w:ind w:left="440" w:hanging="220"/>
    </w:pPr>
  </w:style>
  <w:style w:type="paragraph" w:customStyle="1" w:styleId="3d">
    <w:name w:val="индекс 3"/>
    <w:basedOn w:val="a2"/>
    <w:next w:val="a2"/>
    <w:autoRedefine/>
    <w:uiPriority w:val="99"/>
    <w:semiHidden/>
    <w:unhideWhenUsed/>
    <w:pPr>
      <w:spacing w:after="0"/>
      <w:ind w:left="660" w:hanging="220"/>
    </w:pPr>
  </w:style>
  <w:style w:type="paragraph" w:customStyle="1" w:styleId="49">
    <w:name w:val="индекс 4"/>
    <w:basedOn w:val="a2"/>
    <w:next w:val="a2"/>
    <w:autoRedefine/>
    <w:uiPriority w:val="99"/>
    <w:semiHidden/>
    <w:unhideWhenUsed/>
    <w:pPr>
      <w:spacing w:after="0"/>
      <w:ind w:left="880" w:hanging="220"/>
    </w:pPr>
  </w:style>
  <w:style w:type="paragraph" w:customStyle="1" w:styleId="57">
    <w:name w:val="индекс 5"/>
    <w:basedOn w:val="a2"/>
    <w:next w:val="a2"/>
    <w:autoRedefine/>
    <w:uiPriority w:val="99"/>
    <w:semiHidden/>
    <w:unhideWhenUsed/>
    <w:pPr>
      <w:spacing w:after="0"/>
      <w:ind w:left="1100" w:hanging="220"/>
    </w:pPr>
  </w:style>
  <w:style w:type="paragraph" w:customStyle="1" w:styleId="65">
    <w:name w:val="индекс 6"/>
    <w:basedOn w:val="a2"/>
    <w:next w:val="a2"/>
    <w:autoRedefine/>
    <w:uiPriority w:val="99"/>
    <w:semiHidden/>
    <w:unhideWhenUsed/>
    <w:pPr>
      <w:spacing w:after="0"/>
      <w:ind w:left="1320" w:hanging="220"/>
    </w:pPr>
  </w:style>
  <w:style w:type="paragraph" w:customStyle="1" w:styleId="71">
    <w:name w:val="индекс 7"/>
    <w:basedOn w:val="a2"/>
    <w:next w:val="a2"/>
    <w:autoRedefine/>
    <w:uiPriority w:val="99"/>
    <w:semiHidden/>
    <w:unhideWhenUsed/>
    <w:pPr>
      <w:spacing w:after="0"/>
      <w:ind w:left="1540" w:hanging="220"/>
    </w:pPr>
  </w:style>
  <w:style w:type="paragraph" w:customStyle="1" w:styleId="81">
    <w:name w:val="индекс 8"/>
    <w:basedOn w:val="a2"/>
    <w:next w:val="a2"/>
    <w:autoRedefine/>
    <w:uiPriority w:val="99"/>
    <w:semiHidden/>
    <w:unhideWhenUsed/>
    <w:pPr>
      <w:spacing w:after="0"/>
      <w:ind w:left="1760" w:hanging="220"/>
    </w:pPr>
  </w:style>
  <w:style w:type="paragraph" w:customStyle="1" w:styleId="91">
    <w:name w:val="индекс 9"/>
    <w:basedOn w:val="a2"/>
    <w:next w:val="a2"/>
    <w:autoRedefine/>
    <w:uiPriority w:val="99"/>
    <w:semiHidden/>
    <w:unhideWhenUsed/>
    <w:pPr>
      <w:spacing w:after="0"/>
      <w:ind w:left="1980" w:hanging="220"/>
    </w:pPr>
  </w:style>
  <w:style w:type="paragraph" w:customStyle="1" w:styleId="afff9">
    <w:name w:val="указатель"/>
    <w:basedOn w:val="a2"/>
    <w:next w:val="17"/>
    <w:uiPriority w:val="99"/>
    <w:semiHidden/>
    <w:unhideWhenUsed/>
    <w:rPr>
      <w:rFonts w:asciiTheme="majorHAnsi" w:eastAsiaTheme="majorEastAsia" w:hAnsiTheme="majorHAnsi" w:cstheme="majorBidi"/>
      <w:b/>
      <w:bCs/>
    </w:rPr>
  </w:style>
  <w:style w:type="character" w:styleId="afffa">
    <w:name w:val="Intense Emphasis"/>
    <w:basedOn w:val="a3"/>
    <w:uiPriority w:val="21"/>
    <w:semiHidden/>
    <w:unhideWhenUsed/>
    <w:rPr>
      <w:b/>
      <w:bCs/>
      <w:i/>
      <w:iCs/>
      <w:color w:val="7E97AD" w:themeColor="accent1"/>
    </w:rPr>
  </w:style>
  <w:style w:type="paragraph" w:styleId="afffb">
    <w:name w:val="Intense Quote"/>
    <w:basedOn w:val="a2"/>
    <w:next w:val="a2"/>
    <w:link w:val="afffc"/>
    <w:uiPriority w:val="30"/>
    <w:unhideWhenUsed/>
    <w:qFormat/>
    <w:pPr>
      <w:pBdr>
        <w:bottom w:val="single" w:sz="4" w:space="4" w:color="7E97AD" w:themeColor="accent1"/>
      </w:pBdr>
      <w:spacing w:before="200" w:after="280"/>
      <w:ind w:left="936" w:right="936"/>
    </w:pPr>
    <w:rPr>
      <w:b/>
      <w:bCs/>
      <w:i/>
      <w:iCs/>
      <w:color w:val="7E97AD" w:themeColor="accent1"/>
    </w:rPr>
  </w:style>
  <w:style w:type="character" w:customStyle="1" w:styleId="afffc">
    <w:name w:val="Выделенная цитата Знак"/>
    <w:basedOn w:val="a3"/>
    <w:link w:val="afffb"/>
    <w:uiPriority w:val="30"/>
    <w:rPr>
      <w:b/>
      <w:bCs/>
      <w:i/>
      <w:iCs/>
      <w:color w:val="7E97AD" w:themeColor="accent1"/>
    </w:rPr>
  </w:style>
  <w:style w:type="character" w:styleId="afffd">
    <w:name w:val="Intense Reference"/>
    <w:basedOn w:val="a3"/>
    <w:uiPriority w:val="32"/>
    <w:semiHidden/>
    <w:unhideWhenUsed/>
    <w:rPr>
      <w:b/>
      <w:bCs/>
      <w:smallCaps/>
      <w:color w:val="CC8E60" w:themeColor="accent2"/>
      <w:spacing w:val="5"/>
      <w:u w:val="single"/>
    </w:rPr>
  </w:style>
  <w:style w:type="table" w:styleId="afffe">
    <w:name w:val="Light Grid"/>
    <w:basedOn w:val="a4"/>
    <w:uiPriority w:val="62"/>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18">
    <w:name w:val="Светлая сетка — акцент 1"/>
    <w:basedOn w:val="a4"/>
    <w:uiPriority w:val="62"/>
    <w:pPr>
      <w:spacing w:after="0" w:line="240" w:lineRule="auto"/>
    </w:pPr>
    <w:tblPr>
      <w:tblStyleRowBandSize w:val="1"/>
      <w:tblStyleColBandSize w:val="1"/>
      <w:tblInd w:w="0" w:type="dxa"/>
      <w:tblBorders>
        <w:top w:val="single" w:sz="8" w:space="0" w:color="7E97AD" w:themeColor="accent1"/>
        <w:left w:val="single" w:sz="8" w:space="0" w:color="7E97AD" w:themeColor="accent1"/>
        <w:bottom w:val="single" w:sz="8" w:space="0" w:color="7E97AD" w:themeColor="accent1"/>
        <w:right w:val="single" w:sz="8" w:space="0" w:color="7E97AD" w:themeColor="accent1"/>
        <w:insideH w:val="single" w:sz="8" w:space="0" w:color="7E97AD" w:themeColor="accent1"/>
        <w:insideV w:val="single" w:sz="8" w:space="0" w:color="7E97A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E97AD" w:themeColor="accent1"/>
          <w:left w:val="single" w:sz="8" w:space="0" w:color="7E97AD" w:themeColor="accent1"/>
          <w:bottom w:val="single" w:sz="18" w:space="0" w:color="7E97AD" w:themeColor="accent1"/>
          <w:right w:val="single" w:sz="8" w:space="0" w:color="7E97AD" w:themeColor="accent1"/>
          <w:insideH w:val="nil"/>
          <w:insideV w:val="single" w:sz="8" w:space="0" w:color="7E97A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E97AD" w:themeColor="accent1"/>
          <w:left w:val="single" w:sz="8" w:space="0" w:color="7E97AD" w:themeColor="accent1"/>
          <w:bottom w:val="single" w:sz="8" w:space="0" w:color="7E97AD" w:themeColor="accent1"/>
          <w:right w:val="single" w:sz="8" w:space="0" w:color="7E97AD" w:themeColor="accent1"/>
          <w:insideH w:val="nil"/>
          <w:insideV w:val="single" w:sz="8" w:space="0" w:color="7E97A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tcPr>
    </w:tblStylePr>
    <w:tblStylePr w:type="band1Vert">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shd w:val="clear" w:color="auto" w:fill="DFE5EA" w:themeFill="accent1" w:themeFillTint="3F"/>
      </w:tcPr>
    </w:tblStylePr>
    <w:tblStylePr w:type="band1Horz">
      <w:tblPr/>
      <w:tcPr>
        <w:tcBorders>
          <w:top w:val="single" w:sz="8" w:space="0" w:color="7E97AD" w:themeColor="accent1"/>
          <w:left w:val="single" w:sz="8" w:space="0" w:color="7E97AD" w:themeColor="accent1"/>
          <w:bottom w:val="single" w:sz="8" w:space="0" w:color="7E97AD" w:themeColor="accent1"/>
          <w:right w:val="single" w:sz="8" w:space="0" w:color="7E97AD" w:themeColor="accent1"/>
          <w:insideV w:val="single" w:sz="8" w:space="0" w:color="7E97AD" w:themeColor="accent1"/>
        </w:tcBorders>
        <w:shd w:val="clear" w:color="auto" w:fill="DFE5EA" w:themeFill="accent1" w:themeFillTint="3F"/>
      </w:tcPr>
    </w:tblStylePr>
    <w:tblStylePr w:type="band2Horz">
      <w:tblPr/>
      <w:tcPr>
        <w:tcBorders>
          <w:top w:val="single" w:sz="8" w:space="0" w:color="7E97AD" w:themeColor="accent1"/>
          <w:left w:val="single" w:sz="8" w:space="0" w:color="7E97AD" w:themeColor="accent1"/>
          <w:bottom w:val="single" w:sz="8" w:space="0" w:color="7E97AD" w:themeColor="accent1"/>
          <w:right w:val="single" w:sz="8" w:space="0" w:color="7E97AD" w:themeColor="accent1"/>
          <w:insideV w:val="single" w:sz="8" w:space="0" w:color="7E97AD" w:themeColor="accent1"/>
        </w:tcBorders>
      </w:tcPr>
    </w:tblStylePr>
  </w:style>
  <w:style w:type="table" w:customStyle="1" w:styleId="2f0">
    <w:name w:val="Светлая сетка — акцент 2"/>
    <w:basedOn w:val="a4"/>
    <w:uiPriority w:val="62"/>
    <w:pPr>
      <w:spacing w:after="0" w:line="240" w:lineRule="auto"/>
    </w:pPr>
    <w:tblPr>
      <w:tblStyleRowBandSize w:val="1"/>
      <w:tblStyleColBandSize w:val="1"/>
      <w:tblInd w:w="0" w:type="dxa"/>
      <w:tblBorders>
        <w:top w:val="single" w:sz="8" w:space="0" w:color="CC8E60" w:themeColor="accent2"/>
        <w:left w:val="single" w:sz="8" w:space="0" w:color="CC8E60" w:themeColor="accent2"/>
        <w:bottom w:val="single" w:sz="8" w:space="0" w:color="CC8E60" w:themeColor="accent2"/>
        <w:right w:val="single" w:sz="8" w:space="0" w:color="CC8E60" w:themeColor="accent2"/>
        <w:insideH w:val="single" w:sz="8" w:space="0" w:color="CC8E60" w:themeColor="accent2"/>
        <w:insideV w:val="single" w:sz="8" w:space="0" w:color="CC8E60"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C8E60" w:themeColor="accent2"/>
          <w:left w:val="single" w:sz="8" w:space="0" w:color="CC8E60" w:themeColor="accent2"/>
          <w:bottom w:val="single" w:sz="18" w:space="0" w:color="CC8E60" w:themeColor="accent2"/>
          <w:right w:val="single" w:sz="8" w:space="0" w:color="CC8E60" w:themeColor="accent2"/>
          <w:insideH w:val="nil"/>
          <w:insideV w:val="single" w:sz="8" w:space="0" w:color="CC8E6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C8E60" w:themeColor="accent2"/>
          <w:left w:val="single" w:sz="8" w:space="0" w:color="CC8E60" w:themeColor="accent2"/>
          <w:bottom w:val="single" w:sz="8" w:space="0" w:color="CC8E60" w:themeColor="accent2"/>
          <w:right w:val="single" w:sz="8" w:space="0" w:color="CC8E60" w:themeColor="accent2"/>
          <w:insideH w:val="nil"/>
          <w:insideV w:val="single" w:sz="8" w:space="0" w:color="CC8E6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tcPr>
    </w:tblStylePr>
    <w:tblStylePr w:type="band1Vert">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shd w:val="clear" w:color="auto" w:fill="F2E2D7" w:themeFill="accent2" w:themeFillTint="3F"/>
      </w:tcPr>
    </w:tblStylePr>
    <w:tblStylePr w:type="band1Horz">
      <w:tblPr/>
      <w:tcPr>
        <w:tcBorders>
          <w:top w:val="single" w:sz="8" w:space="0" w:color="CC8E60" w:themeColor="accent2"/>
          <w:left w:val="single" w:sz="8" w:space="0" w:color="CC8E60" w:themeColor="accent2"/>
          <w:bottom w:val="single" w:sz="8" w:space="0" w:color="CC8E60" w:themeColor="accent2"/>
          <w:right w:val="single" w:sz="8" w:space="0" w:color="CC8E60" w:themeColor="accent2"/>
          <w:insideV w:val="single" w:sz="8" w:space="0" w:color="CC8E60" w:themeColor="accent2"/>
        </w:tcBorders>
        <w:shd w:val="clear" w:color="auto" w:fill="F2E2D7" w:themeFill="accent2" w:themeFillTint="3F"/>
      </w:tcPr>
    </w:tblStylePr>
    <w:tblStylePr w:type="band2Horz">
      <w:tblPr/>
      <w:tcPr>
        <w:tcBorders>
          <w:top w:val="single" w:sz="8" w:space="0" w:color="CC8E60" w:themeColor="accent2"/>
          <w:left w:val="single" w:sz="8" w:space="0" w:color="CC8E60" w:themeColor="accent2"/>
          <w:bottom w:val="single" w:sz="8" w:space="0" w:color="CC8E60" w:themeColor="accent2"/>
          <w:right w:val="single" w:sz="8" w:space="0" w:color="CC8E60" w:themeColor="accent2"/>
          <w:insideV w:val="single" w:sz="8" w:space="0" w:color="CC8E60" w:themeColor="accent2"/>
        </w:tcBorders>
      </w:tcPr>
    </w:tblStylePr>
  </w:style>
  <w:style w:type="table" w:customStyle="1" w:styleId="3e">
    <w:name w:val="Светлая сетка — акцент 3"/>
    <w:basedOn w:val="a4"/>
    <w:uiPriority w:val="62"/>
    <w:pPr>
      <w:spacing w:after="0" w:line="240" w:lineRule="auto"/>
    </w:pPr>
    <w:tblPr>
      <w:tblStyleRowBandSize w:val="1"/>
      <w:tblStyleColBandSize w:val="1"/>
      <w:tblInd w:w="0" w:type="dxa"/>
      <w:tblBorders>
        <w:top w:val="single" w:sz="8" w:space="0" w:color="7A6A60" w:themeColor="accent3"/>
        <w:left w:val="single" w:sz="8" w:space="0" w:color="7A6A60" w:themeColor="accent3"/>
        <w:bottom w:val="single" w:sz="8" w:space="0" w:color="7A6A60" w:themeColor="accent3"/>
        <w:right w:val="single" w:sz="8" w:space="0" w:color="7A6A60" w:themeColor="accent3"/>
        <w:insideH w:val="single" w:sz="8" w:space="0" w:color="7A6A60" w:themeColor="accent3"/>
        <w:insideV w:val="single" w:sz="8" w:space="0" w:color="7A6A60"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A6A60" w:themeColor="accent3"/>
          <w:left w:val="single" w:sz="8" w:space="0" w:color="7A6A60" w:themeColor="accent3"/>
          <w:bottom w:val="single" w:sz="18" w:space="0" w:color="7A6A60" w:themeColor="accent3"/>
          <w:right w:val="single" w:sz="8" w:space="0" w:color="7A6A60" w:themeColor="accent3"/>
          <w:insideH w:val="nil"/>
          <w:insideV w:val="single" w:sz="8" w:space="0" w:color="7A6A6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A6A60" w:themeColor="accent3"/>
          <w:left w:val="single" w:sz="8" w:space="0" w:color="7A6A60" w:themeColor="accent3"/>
          <w:bottom w:val="single" w:sz="8" w:space="0" w:color="7A6A60" w:themeColor="accent3"/>
          <w:right w:val="single" w:sz="8" w:space="0" w:color="7A6A60" w:themeColor="accent3"/>
          <w:insideH w:val="nil"/>
          <w:insideV w:val="single" w:sz="8" w:space="0" w:color="7A6A6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tcPr>
    </w:tblStylePr>
    <w:tblStylePr w:type="band1Vert">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shd w:val="clear" w:color="auto" w:fill="DFD9D6" w:themeFill="accent3" w:themeFillTint="3F"/>
      </w:tcPr>
    </w:tblStylePr>
    <w:tblStylePr w:type="band1Horz">
      <w:tblPr/>
      <w:tcPr>
        <w:tcBorders>
          <w:top w:val="single" w:sz="8" w:space="0" w:color="7A6A60" w:themeColor="accent3"/>
          <w:left w:val="single" w:sz="8" w:space="0" w:color="7A6A60" w:themeColor="accent3"/>
          <w:bottom w:val="single" w:sz="8" w:space="0" w:color="7A6A60" w:themeColor="accent3"/>
          <w:right w:val="single" w:sz="8" w:space="0" w:color="7A6A60" w:themeColor="accent3"/>
          <w:insideV w:val="single" w:sz="8" w:space="0" w:color="7A6A60" w:themeColor="accent3"/>
        </w:tcBorders>
        <w:shd w:val="clear" w:color="auto" w:fill="DFD9D6" w:themeFill="accent3" w:themeFillTint="3F"/>
      </w:tcPr>
    </w:tblStylePr>
    <w:tblStylePr w:type="band2Horz">
      <w:tblPr/>
      <w:tcPr>
        <w:tcBorders>
          <w:top w:val="single" w:sz="8" w:space="0" w:color="7A6A60" w:themeColor="accent3"/>
          <w:left w:val="single" w:sz="8" w:space="0" w:color="7A6A60" w:themeColor="accent3"/>
          <w:bottom w:val="single" w:sz="8" w:space="0" w:color="7A6A60" w:themeColor="accent3"/>
          <w:right w:val="single" w:sz="8" w:space="0" w:color="7A6A60" w:themeColor="accent3"/>
          <w:insideV w:val="single" w:sz="8" w:space="0" w:color="7A6A60" w:themeColor="accent3"/>
        </w:tcBorders>
      </w:tcPr>
    </w:tblStylePr>
  </w:style>
  <w:style w:type="table" w:customStyle="1" w:styleId="4a">
    <w:name w:val="Светлая сетка — акцент 4"/>
    <w:basedOn w:val="a4"/>
    <w:uiPriority w:val="62"/>
    <w:pPr>
      <w:spacing w:after="0" w:line="240" w:lineRule="auto"/>
    </w:pPr>
    <w:tblPr>
      <w:tblStyleRowBandSize w:val="1"/>
      <w:tblStyleColBandSize w:val="1"/>
      <w:tblInd w:w="0" w:type="dxa"/>
      <w:tblBorders>
        <w:top w:val="single" w:sz="8" w:space="0" w:color="B4936D" w:themeColor="accent4"/>
        <w:left w:val="single" w:sz="8" w:space="0" w:color="B4936D" w:themeColor="accent4"/>
        <w:bottom w:val="single" w:sz="8" w:space="0" w:color="B4936D" w:themeColor="accent4"/>
        <w:right w:val="single" w:sz="8" w:space="0" w:color="B4936D" w:themeColor="accent4"/>
        <w:insideH w:val="single" w:sz="8" w:space="0" w:color="B4936D" w:themeColor="accent4"/>
        <w:insideV w:val="single" w:sz="8" w:space="0" w:color="B4936D"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B4936D" w:themeColor="accent4"/>
          <w:left w:val="single" w:sz="8" w:space="0" w:color="B4936D" w:themeColor="accent4"/>
          <w:bottom w:val="single" w:sz="18" w:space="0" w:color="B4936D" w:themeColor="accent4"/>
          <w:right w:val="single" w:sz="8" w:space="0" w:color="B4936D" w:themeColor="accent4"/>
          <w:insideH w:val="nil"/>
          <w:insideV w:val="single" w:sz="8" w:space="0" w:color="B4936D"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4936D" w:themeColor="accent4"/>
          <w:left w:val="single" w:sz="8" w:space="0" w:color="B4936D" w:themeColor="accent4"/>
          <w:bottom w:val="single" w:sz="8" w:space="0" w:color="B4936D" w:themeColor="accent4"/>
          <w:right w:val="single" w:sz="8" w:space="0" w:color="B4936D" w:themeColor="accent4"/>
          <w:insideH w:val="nil"/>
          <w:insideV w:val="single" w:sz="8" w:space="0" w:color="B4936D"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tcPr>
    </w:tblStylePr>
    <w:tblStylePr w:type="band1Vert">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shd w:val="clear" w:color="auto" w:fill="ECE4DA" w:themeFill="accent4" w:themeFillTint="3F"/>
      </w:tcPr>
    </w:tblStylePr>
    <w:tblStylePr w:type="band1Horz">
      <w:tblPr/>
      <w:tcPr>
        <w:tcBorders>
          <w:top w:val="single" w:sz="8" w:space="0" w:color="B4936D" w:themeColor="accent4"/>
          <w:left w:val="single" w:sz="8" w:space="0" w:color="B4936D" w:themeColor="accent4"/>
          <w:bottom w:val="single" w:sz="8" w:space="0" w:color="B4936D" w:themeColor="accent4"/>
          <w:right w:val="single" w:sz="8" w:space="0" w:color="B4936D" w:themeColor="accent4"/>
          <w:insideV w:val="single" w:sz="8" w:space="0" w:color="B4936D" w:themeColor="accent4"/>
        </w:tcBorders>
        <w:shd w:val="clear" w:color="auto" w:fill="ECE4DA" w:themeFill="accent4" w:themeFillTint="3F"/>
      </w:tcPr>
    </w:tblStylePr>
    <w:tblStylePr w:type="band2Horz">
      <w:tblPr/>
      <w:tcPr>
        <w:tcBorders>
          <w:top w:val="single" w:sz="8" w:space="0" w:color="B4936D" w:themeColor="accent4"/>
          <w:left w:val="single" w:sz="8" w:space="0" w:color="B4936D" w:themeColor="accent4"/>
          <w:bottom w:val="single" w:sz="8" w:space="0" w:color="B4936D" w:themeColor="accent4"/>
          <w:right w:val="single" w:sz="8" w:space="0" w:color="B4936D" w:themeColor="accent4"/>
          <w:insideV w:val="single" w:sz="8" w:space="0" w:color="B4936D" w:themeColor="accent4"/>
        </w:tcBorders>
      </w:tcPr>
    </w:tblStylePr>
  </w:style>
  <w:style w:type="table" w:customStyle="1" w:styleId="58">
    <w:name w:val="Светлая сетка — акцент 5"/>
    <w:basedOn w:val="a4"/>
    <w:uiPriority w:val="62"/>
    <w:pPr>
      <w:spacing w:after="0" w:line="240" w:lineRule="auto"/>
    </w:pPr>
    <w:tblPr>
      <w:tblStyleRowBandSize w:val="1"/>
      <w:tblStyleColBandSize w:val="1"/>
      <w:tblInd w:w="0" w:type="dxa"/>
      <w:tblBorders>
        <w:top w:val="single" w:sz="8" w:space="0" w:color="67787B" w:themeColor="accent5"/>
        <w:left w:val="single" w:sz="8" w:space="0" w:color="67787B" w:themeColor="accent5"/>
        <w:bottom w:val="single" w:sz="8" w:space="0" w:color="67787B" w:themeColor="accent5"/>
        <w:right w:val="single" w:sz="8" w:space="0" w:color="67787B" w:themeColor="accent5"/>
        <w:insideH w:val="single" w:sz="8" w:space="0" w:color="67787B" w:themeColor="accent5"/>
        <w:insideV w:val="single" w:sz="8" w:space="0" w:color="67787B"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67787B" w:themeColor="accent5"/>
          <w:left w:val="single" w:sz="8" w:space="0" w:color="67787B" w:themeColor="accent5"/>
          <w:bottom w:val="single" w:sz="18" w:space="0" w:color="67787B" w:themeColor="accent5"/>
          <w:right w:val="single" w:sz="8" w:space="0" w:color="67787B" w:themeColor="accent5"/>
          <w:insideH w:val="nil"/>
          <w:insideV w:val="single" w:sz="8" w:space="0" w:color="67787B"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7787B" w:themeColor="accent5"/>
          <w:left w:val="single" w:sz="8" w:space="0" w:color="67787B" w:themeColor="accent5"/>
          <w:bottom w:val="single" w:sz="8" w:space="0" w:color="67787B" w:themeColor="accent5"/>
          <w:right w:val="single" w:sz="8" w:space="0" w:color="67787B" w:themeColor="accent5"/>
          <w:insideH w:val="nil"/>
          <w:insideV w:val="single" w:sz="8" w:space="0" w:color="67787B"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tcPr>
    </w:tblStylePr>
    <w:tblStylePr w:type="band1Vert">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shd w:val="clear" w:color="auto" w:fill="D8DEDF" w:themeFill="accent5" w:themeFillTint="3F"/>
      </w:tcPr>
    </w:tblStylePr>
    <w:tblStylePr w:type="band1Horz">
      <w:tblPr/>
      <w:tcPr>
        <w:tcBorders>
          <w:top w:val="single" w:sz="8" w:space="0" w:color="67787B" w:themeColor="accent5"/>
          <w:left w:val="single" w:sz="8" w:space="0" w:color="67787B" w:themeColor="accent5"/>
          <w:bottom w:val="single" w:sz="8" w:space="0" w:color="67787B" w:themeColor="accent5"/>
          <w:right w:val="single" w:sz="8" w:space="0" w:color="67787B" w:themeColor="accent5"/>
          <w:insideV w:val="single" w:sz="8" w:space="0" w:color="67787B" w:themeColor="accent5"/>
        </w:tcBorders>
        <w:shd w:val="clear" w:color="auto" w:fill="D8DEDF" w:themeFill="accent5" w:themeFillTint="3F"/>
      </w:tcPr>
    </w:tblStylePr>
    <w:tblStylePr w:type="band2Horz">
      <w:tblPr/>
      <w:tcPr>
        <w:tcBorders>
          <w:top w:val="single" w:sz="8" w:space="0" w:color="67787B" w:themeColor="accent5"/>
          <w:left w:val="single" w:sz="8" w:space="0" w:color="67787B" w:themeColor="accent5"/>
          <w:bottom w:val="single" w:sz="8" w:space="0" w:color="67787B" w:themeColor="accent5"/>
          <w:right w:val="single" w:sz="8" w:space="0" w:color="67787B" w:themeColor="accent5"/>
          <w:insideV w:val="single" w:sz="8" w:space="0" w:color="67787B" w:themeColor="accent5"/>
        </w:tcBorders>
      </w:tcPr>
    </w:tblStylePr>
  </w:style>
  <w:style w:type="table" w:customStyle="1" w:styleId="66">
    <w:name w:val="Светлая сетка — акцент 6"/>
    <w:basedOn w:val="a4"/>
    <w:uiPriority w:val="62"/>
    <w:pPr>
      <w:spacing w:after="0" w:line="240" w:lineRule="auto"/>
    </w:pPr>
    <w:tblPr>
      <w:tblStyleRowBandSize w:val="1"/>
      <w:tblStyleColBandSize w:val="1"/>
      <w:tblInd w:w="0" w:type="dxa"/>
      <w:tblBorders>
        <w:top w:val="single" w:sz="8" w:space="0" w:color="9D936F" w:themeColor="accent6"/>
        <w:left w:val="single" w:sz="8" w:space="0" w:color="9D936F" w:themeColor="accent6"/>
        <w:bottom w:val="single" w:sz="8" w:space="0" w:color="9D936F" w:themeColor="accent6"/>
        <w:right w:val="single" w:sz="8" w:space="0" w:color="9D936F" w:themeColor="accent6"/>
        <w:insideH w:val="single" w:sz="8" w:space="0" w:color="9D936F" w:themeColor="accent6"/>
        <w:insideV w:val="single" w:sz="8" w:space="0" w:color="9D936F"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D936F" w:themeColor="accent6"/>
          <w:left w:val="single" w:sz="8" w:space="0" w:color="9D936F" w:themeColor="accent6"/>
          <w:bottom w:val="single" w:sz="18" w:space="0" w:color="9D936F" w:themeColor="accent6"/>
          <w:right w:val="single" w:sz="8" w:space="0" w:color="9D936F" w:themeColor="accent6"/>
          <w:insideH w:val="nil"/>
          <w:insideV w:val="single" w:sz="8" w:space="0" w:color="9D936F"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936F" w:themeColor="accent6"/>
          <w:left w:val="single" w:sz="8" w:space="0" w:color="9D936F" w:themeColor="accent6"/>
          <w:bottom w:val="single" w:sz="8" w:space="0" w:color="9D936F" w:themeColor="accent6"/>
          <w:right w:val="single" w:sz="8" w:space="0" w:color="9D936F" w:themeColor="accent6"/>
          <w:insideH w:val="nil"/>
          <w:insideV w:val="single" w:sz="8" w:space="0" w:color="9D936F"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tcPr>
    </w:tblStylePr>
    <w:tblStylePr w:type="band1Vert">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shd w:val="clear" w:color="auto" w:fill="E6E4DB" w:themeFill="accent6" w:themeFillTint="3F"/>
      </w:tcPr>
    </w:tblStylePr>
    <w:tblStylePr w:type="band1Horz">
      <w:tblPr/>
      <w:tcPr>
        <w:tcBorders>
          <w:top w:val="single" w:sz="8" w:space="0" w:color="9D936F" w:themeColor="accent6"/>
          <w:left w:val="single" w:sz="8" w:space="0" w:color="9D936F" w:themeColor="accent6"/>
          <w:bottom w:val="single" w:sz="8" w:space="0" w:color="9D936F" w:themeColor="accent6"/>
          <w:right w:val="single" w:sz="8" w:space="0" w:color="9D936F" w:themeColor="accent6"/>
          <w:insideV w:val="single" w:sz="8" w:space="0" w:color="9D936F" w:themeColor="accent6"/>
        </w:tcBorders>
        <w:shd w:val="clear" w:color="auto" w:fill="E6E4DB" w:themeFill="accent6" w:themeFillTint="3F"/>
      </w:tcPr>
    </w:tblStylePr>
    <w:tblStylePr w:type="band2Horz">
      <w:tblPr/>
      <w:tcPr>
        <w:tcBorders>
          <w:top w:val="single" w:sz="8" w:space="0" w:color="9D936F" w:themeColor="accent6"/>
          <w:left w:val="single" w:sz="8" w:space="0" w:color="9D936F" w:themeColor="accent6"/>
          <w:bottom w:val="single" w:sz="8" w:space="0" w:color="9D936F" w:themeColor="accent6"/>
          <w:right w:val="single" w:sz="8" w:space="0" w:color="9D936F" w:themeColor="accent6"/>
          <w:insideV w:val="single" w:sz="8" w:space="0" w:color="9D936F" w:themeColor="accent6"/>
        </w:tcBorders>
      </w:tcPr>
    </w:tblStylePr>
  </w:style>
  <w:style w:type="table" w:styleId="affff">
    <w:name w:val="Light List"/>
    <w:basedOn w:val="a4"/>
    <w:uiPriority w:val="61"/>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19">
    <w:name w:val="Светлый список — акцент 1"/>
    <w:basedOn w:val="a4"/>
    <w:uiPriority w:val="61"/>
    <w:pPr>
      <w:spacing w:after="0" w:line="240" w:lineRule="auto"/>
    </w:pPr>
    <w:tblPr>
      <w:tblStyleRowBandSize w:val="1"/>
      <w:tblStyleColBandSize w:val="1"/>
      <w:tblInd w:w="0" w:type="dxa"/>
      <w:tblBorders>
        <w:top w:val="single" w:sz="8" w:space="0" w:color="7E97AD" w:themeColor="accent1"/>
        <w:left w:val="single" w:sz="8" w:space="0" w:color="7E97AD" w:themeColor="accent1"/>
        <w:bottom w:val="single" w:sz="8" w:space="0" w:color="7E97AD" w:themeColor="accent1"/>
        <w:right w:val="single" w:sz="8" w:space="0" w:color="7E97A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7E97AD" w:themeFill="accent1"/>
      </w:tcPr>
    </w:tblStylePr>
    <w:tblStylePr w:type="lastRow">
      <w:pPr>
        <w:spacing w:before="0" w:after="0" w:line="240" w:lineRule="auto"/>
      </w:pPr>
      <w:rPr>
        <w:b/>
        <w:bCs/>
      </w:rPr>
      <w:tblPr/>
      <w:tcPr>
        <w:tcBorders>
          <w:top w:val="double" w:sz="6" w:space="0" w:color="7E97AD" w:themeColor="accent1"/>
          <w:left w:val="single" w:sz="8" w:space="0" w:color="7E97AD" w:themeColor="accent1"/>
          <w:bottom w:val="single" w:sz="8" w:space="0" w:color="7E97AD" w:themeColor="accent1"/>
          <w:right w:val="single" w:sz="8" w:space="0" w:color="7E97AD" w:themeColor="accent1"/>
        </w:tcBorders>
      </w:tcPr>
    </w:tblStylePr>
    <w:tblStylePr w:type="firstCol">
      <w:rPr>
        <w:b/>
        <w:bCs/>
      </w:rPr>
    </w:tblStylePr>
    <w:tblStylePr w:type="lastCol">
      <w:rPr>
        <w:b/>
        <w:bCs/>
      </w:rPr>
    </w:tblStylePr>
    <w:tblStylePr w:type="band1Vert">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tcPr>
    </w:tblStylePr>
    <w:tblStylePr w:type="band1Horz">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tcPr>
    </w:tblStylePr>
  </w:style>
  <w:style w:type="table" w:customStyle="1" w:styleId="2f1">
    <w:name w:val="Светлый список — акцент 2"/>
    <w:basedOn w:val="a4"/>
    <w:uiPriority w:val="61"/>
    <w:pPr>
      <w:spacing w:after="0" w:line="240" w:lineRule="auto"/>
    </w:pPr>
    <w:tblPr>
      <w:tblStyleRowBandSize w:val="1"/>
      <w:tblStyleColBandSize w:val="1"/>
      <w:tblInd w:w="0" w:type="dxa"/>
      <w:tblBorders>
        <w:top w:val="single" w:sz="8" w:space="0" w:color="CC8E60" w:themeColor="accent2"/>
        <w:left w:val="single" w:sz="8" w:space="0" w:color="CC8E60" w:themeColor="accent2"/>
        <w:bottom w:val="single" w:sz="8" w:space="0" w:color="CC8E60" w:themeColor="accent2"/>
        <w:right w:val="single" w:sz="8" w:space="0" w:color="CC8E60"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C8E60" w:themeFill="accent2"/>
      </w:tcPr>
    </w:tblStylePr>
    <w:tblStylePr w:type="lastRow">
      <w:pPr>
        <w:spacing w:before="0" w:after="0" w:line="240" w:lineRule="auto"/>
      </w:pPr>
      <w:rPr>
        <w:b/>
        <w:bCs/>
      </w:rPr>
      <w:tblPr/>
      <w:tcPr>
        <w:tcBorders>
          <w:top w:val="double" w:sz="6" w:space="0" w:color="CC8E60" w:themeColor="accent2"/>
          <w:left w:val="single" w:sz="8" w:space="0" w:color="CC8E60" w:themeColor="accent2"/>
          <w:bottom w:val="single" w:sz="8" w:space="0" w:color="CC8E60" w:themeColor="accent2"/>
          <w:right w:val="single" w:sz="8" w:space="0" w:color="CC8E60" w:themeColor="accent2"/>
        </w:tcBorders>
      </w:tcPr>
    </w:tblStylePr>
    <w:tblStylePr w:type="firstCol">
      <w:rPr>
        <w:b/>
        <w:bCs/>
      </w:rPr>
    </w:tblStylePr>
    <w:tblStylePr w:type="lastCol">
      <w:rPr>
        <w:b/>
        <w:bCs/>
      </w:rPr>
    </w:tblStylePr>
    <w:tblStylePr w:type="band1Vert">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tcPr>
    </w:tblStylePr>
    <w:tblStylePr w:type="band1Horz">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tcPr>
    </w:tblStylePr>
  </w:style>
  <w:style w:type="table" w:customStyle="1" w:styleId="3f">
    <w:name w:val="Светлый список — акцент 3"/>
    <w:basedOn w:val="a4"/>
    <w:uiPriority w:val="61"/>
    <w:pPr>
      <w:spacing w:after="0" w:line="240" w:lineRule="auto"/>
    </w:pPr>
    <w:tblPr>
      <w:tblStyleRowBandSize w:val="1"/>
      <w:tblStyleColBandSize w:val="1"/>
      <w:tblInd w:w="0" w:type="dxa"/>
      <w:tblBorders>
        <w:top w:val="single" w:sz="8" w:space="0" w:color="7A6A60" w:themeColor="accent3"/>
        <w:left w:val="single" w:sz="8" w:space="0" w:color="7A6A60" w:themeColor="accent3"/>
        <w:bottom w:val="single" w:sz="8" w:space="0" w:color="7A6A60" w:themeColor="accent3"/>
        <w:right w:val="single" w:sz="8" w:space="0" w:color="7A6A60"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7A6A60" w:themeFill="accent3"/>
      </w:tcPr>
    </w:tblStylePr>
    <w:tblStylePr w:type="lastRow">
      <w:pPr>
        <w:spacing w:before="0" w:after="0" w:line="240" w:lineRule="auto"/>
      </w:pPr>
      <w:rPr>
        <w:b/>
        <w:bCs/>
      </w:rPr>
      <w:tblPr/>
      <w:tcPr>
        <w:tcBorders>
          <w:top w:val="double" w:sz="6" w:space="0" w:color="7A6A60" w:themeColor="accent3"/>
          <w:left w:val="single" w:sz="8" w:space="0" w:color="7A6A60" w:themeColor="accent3"/>
          <w:bottom w:val="single" w:sz="8" w:space="0" w:color="7A6A60" w:themeColor="accent3"/>
          <w:right w:val="single" w:sz="8" w:space="0" w:color="7A6A60" w:themeColor="accent3"/>
        </w:tcBorders>
      </w:tcPr>
    </w:tblStylePr>
    <w:tblStylePr w:type="firstCol">
      <w:rPr>
        <w:b/>
        <w:bCs/>
      </w:rPr>
    </w:tblStylePr>
    <w:tblStylePr w:type="lastCol">
      <w:rPr>
        <w:b/>
        <w:bCs/>
      </w:rPr>
    </w:tblStylePr>
    <w:tblStylePr w:type="band1Vert">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tcPr>
    </w:tblStylePr>
    <w:tblStylePr w:type="band1Horz">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tcPr>
    </w:tblStylePr>
  </w:style>
  <w:style w:type="table" w:customStyle="1" w:styleId="4b">
    <w:name w:val="Светлый список — акцент 4"/>
    <w:basedOn w:val="a4"/>
    <w:uiPriority w:val="61"/>
    <w:pPr>
      <w:spacing w:after="0" w:line="240" w:lineRule="auto"/>
    </w:pPr>
    <w:tblPr>
      <w:tblStyleRowBandSize w:val="1"/>
      <w:tblStyleColBandSize w:val="1"/>
      <w:tblInd w:w="0" w:type="dxa"/>
      <w:tblBorders>
        <w:top w:val="single" w:sz="8" w:space="0" w:color="B4936D" w:themeColor="accent4"/>
        <w:left w:val="single" w:sz="8" w:space="0" w:color="B4936D" w:themeColor="accent4"/>
        <w:bottom w:val="single" w:sz="8" w:space="0" w:color="B4936D" w:themeColor="accent4"/>
        <w:right w:val="single" w:sz="8" w:space="0" w:color="B4936D"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B4936D" w:themeFill="accent4"/>
      </w:tcPr>
    </w:tblStylePr>
    <w:tblStylePr w:type="lastRow">
      <w:pPr>
        <w:spacing w:before="0" w:after="0" w:line="240" w:lineRule="auto"/>
      </w:pPr>
      <w:rPr>
        <w:b/>
        <w:bCs/>
      </w:rPr>
      <w:tblPr/>
      <w:tcPr>
        <w:tcBorders>
          <w:top w:val="double" w:sz="6" w:space="0" w:color="B4936D" w:themeColor="accent4"/>
          <w:left w:val="single" w:sz="8" w:space="0" w:color="B4936D" w:themeColor="accent4"/>
          <w:bottom w:val="single" w:sz="8" w:space="0" w:color="B4936D" w:themeColor="accent4"/>
          <w:right w:val="single" w:sz="8" w:space="0" w:color="B4936D" w:themeColor="accent4"/>
        </w:tcBorders>
      </w:tcPr>
    </w:tblStylePr>
    <w:tblStylePr w:type="firstCol">
      <w:rPr>
        <w:b/>
        <w:bCs/>
      </w:rPr>
    </w:tblStylePr>
    <w:tblStylePr w:type="lastCol">
      <w:rPr>
        <w:b/>
        <w:bCs/>
      </w:rPr>
    </w:tblStylePr>
    <w:tblStylePr w:type="band1Vert">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tcPr>
    </w:tblStylePr>
    <w:tblStylePr w:type="band1Horz">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tcPr>
    </w:tblStylePr>
  </w:style>
  <w:style w:type="table" w:customStyle="1" w:styleId="59">
    <w:name w:val="Светлый список — акцент 5"/>
    <w:basedOn w:val="a4"/>
    <w:uiPriority w:val="61"/>
    <w:pPr>
      <w:spacing w:after="0" w:line="240" w:lineRule="auto"/>
    </w:pPr>
    <w:tblPr>
      <w:tblStyleRowBandSize w:val="1"/>
      <w:tblStyleColBandSize w:val="1"/>
      <w:tblInd w:w="0" w:type="dxa"/>
      <w:tblBorders>
        <w:top w:val="single" w:sz="8" w:space="0" w:color="67787B" w:themeColor="accent5"/>
        <w:left w:val="single" w:sz="8" w:space="0" w:color="67787B" w:themeColor="accent5"/>
        <w:bottom w:val="single" w:sz="8" w:space="0" w:color="67787B" w:themeColor="accent5"/>
        <w:right w:val="single" w:sz="8" w:space="0" w:color="67787B"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67787B" w:themeFill="accent5"/>
      </w:tcPr>
    </w:tblStylePr>
    <w:tblStylePr w:type="lastRow">
      <w:pPr>
        <w:spacing w:before="0" w:after="0" w:line="240" w:lineRule="auto"/>
      </w:pPr>
      <w:rPr>
        <w:b/>
        <w:bCs/>
      </w:rPr>
      <w:tblPr/>
      <w:tcPr>
        <w:tcBorders>
          <w:top w:val="double" w:sz="6" w:space="0" w:color="67787B" w:themeColor="accent5"/>
          <w:left w:val="single" w:sz="8" w:space="0" w:color="67787B" w:themeColor="accent5"/>
          <w:bottom w:val="single" w:sz="8" w:space="0" w:color="67787B" w:themeColor="accent5"/>
          <w:right w:val="single" w:sz="8" w:space="0" w:color="67787B" w:themeColor="accent5"/>
        </w:tcBorders>
      </w:tcPr>
    </w:tblStylePr>
    <w:tblStylePr w:type="firstCol">
      <w:rPr>
        <w:b/>
        <w:bCs/>
      </w:rPr>
    </w:tblStylePr>
    <w:tblStylePr w:type="lastCol">
      <w:rPr>
        <w:b/>
        <w:bCs/>
      </w:rPr>
    </w:tblStylePr>
    <w:tblStylePr w:type="band1Vert">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tcPr>
    </w:tblStylePr>
    <w:tblStylePr w:type="band1Horz">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tcPr>
    </w:tblStylePr>
  </w:style>
  <w:style w:type="table" w:customStyle="1" w:styleId="67">
    <w:name w:val="Светлый список — акцент 6"/>
    <w:basedOn w:val="a4"/>
    <w:uiPriority w:val="61"/>
    <w:pPr>
      <w:spacing w:after="0" w:line="240" w:lineRule="auto"/>
    </w:pPr>
    <w:tblPr>
      <w:tblStyleRowBandSize w:val="1"/>
      <w:tblStyleColBandSize w:val="1"/>
      <w:tblInd w:w="0" w:type="dxa"/>
      <w:tblBorders>
        <w:top w:val="single" w:sz="8" w:space="0" w:color="9D936F" w:themeColor="accent6"/>
        <w:left w:val="single" w:sz="8" w:space="0" w:color="9D936F" w:themeColor="accent6"/>
        <w:bottom w:val="single" w:sz="8" w:space="0" w:color="9D936F" w:themeColor="accent6"/>
        <w:right w:val="single" w:sz="8" w:space="0" w:color="9D936F"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D936F" w:themeFill="accent6"/>
      </w:tcPr>
    </w:tblStylePr>
    <w:tblStylePr w:type="lastRow">
      <w:pPr>
        <w:spacing w:before="0" w:after="0" w:line="240" w:lineRule="auto"/>
      </w:pPr>
      <w:rPr>
        <w:b/>
        <w:bCs/>
      </w:rPr>
      <w:tblPr/>
      <w:tcPr>
        <w:tcBorders>
          <w:top w:val="double" w:sz="6" w:space="0" w:color="9D936F" w:themeColor="accent6"/>
          <w:left w:val="single" w:sz="8" w:space="0" w:color="9D936F" w:themeColor="accent6"/>
          <w:bottom w:val="single" w:sz="8" w:space="0" w:color="9D936F" w:themeColor="accent6"/>
          <w:right w:val="single" w:sz="8" w:space="0" w:color="9D936F" w:themeColor="accent6"/>
        </w:tcBorders>
      </w:tcPr>
    </w:tblStylePr>
    <w:tblStylePr w:type="firstCol">
      <w:rPr>
        <w:b/>
        <w:bCs/>
      </w:rPr>
    </w:tblStylePr>
    <w:tblStylePr w:type="lastCol">
      <w:rPr>
        <w:b/>
        <w:bCs/>
      </w:rPr>
    </w:tblStylePr>
    <w:tblStylePr w:type="band1Vert">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tcPr>
    </w:tblStylePr>
    <w:tblStylePr w:type="band1Horz">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tcPr>
    </w:tblStylePr>
  </w:style>
  <w:style w:type="table" w:styleId="affff0">
    <w:name w:val="Light Shading"/>
    <w:basedOn w:val="a4"/>
    <w:uiPriority w:val="60"/>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a">
    <w:name w:val="Светлая заливка — акцент 1"/>
    <w:basedOn w:val="a4"/>
    <w:uiPriority w:val="60"/>
    <w:pPr>
      <w:spacing w:after="0" w:line="240" w:lineRule="auto"/>
    </w:pPr>
    <w:rPr>
      <w:color w:val="577188" w:themeColor="accent1" w:themeShade="BF"/>
    </w:rPr>
    <w:tblPr>
      <w:tblStyleRowBandSize w:val="1"/>
      <w:tblStyleColBandSize w:val="1"/>
      <w:tblInd w:w="0" w:type="dxa"/>
      <w:tblBorders>
        <w:top w:val="single" w:sz="8" w:space="0" w:color="7E97AD" w:themeColor="accent1"/>
        <w:bottom w:val="single" w:sz="8" w:space="0" w:color="7E97A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7E97AD" w:themeColor="accent1"/>
          <w:left w:val="nil"/>
          <w:bottom w:val="single" w:sz="8" w:space="0" w:color="7E97AD" w:themeColor="accent1"/>
          <w:right w:val="nil"/>
          <w:insideH w:val="nil"/>
          <w:insideV w:val="nil"/>
        </w:tcBorders>
      </w:tcPr>
    </w:tblStylePr>
    <w:tblStylePr w:type="lastRow">
      <w:pPr>
        <w:spacing w:before="0" w:after="0" w:line="240" w:lineRule="auto"/>
      </w:pPr>
      <w:rPr>
        <w:b/>
        <w:bCs/>
      </w:rPr>
      <w:tblPr/>
      <w:tcPr>
        <w:tcBorders>
          <w:top w:val="single" w:sz="8" w:space="0" w:color="7E97AD" w:themeColor="accent1"/>
          <w:left w:val="nil"/>
          <w:bottom w:val="single" w:sz="8" w:space="0" w:color="7E97A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E5EA" w:themeFill="accent1" w:themeFillTint="3F"/>
      </w:tcPr>
    </w:tblStylePr>
    <w:tblStylePr w:type="band1Horz">
      <w:tblPr/>
      <w:tcPr>
        <w:tcBorders>
          <w:left w:val="nil"/>
          <w:right w:val="nil"/>
          <w:insideH w:val="nil"/>
          <w:insideV w:val="nil"/>
        </w:tcBorders>
        <w:shd w:val="clear" w:color="auto" w:fill="DFE5EA" w:themeFill="accent1" w:themeFillTint="3F"/>
      </w:tcPr>
    </w:tblStylePr>
  </w:style>
  <w:style w:type="table" w:customStyle="1" w:styleId="2f2">
    <w:name w:val="Светлая заливка — акцент 2"/>
    <w:basedOn w:val="a4"/>
    <w:uiPriority w:val="60"/>
    <w:pPr>
      <w:spacing w:after="0" w:line="240" w:lineRule="auto"/>
    </w:pPr>
    <w:rPr>
      <w:color w:val="AA6736" w:themeColor="accent2" w:themeShade="BF"/>
    </w:rPr>
    <w:tblPr>
      <w:tblStyleRowBandSize w:val="1"/>
      <w:tblStyleColBandSize w:val="1"/>
      <w:tblInd w:w="0" w:type="dxa"/>
      <w:tblBorders>
        <w:top w:val="single" w:sz="8" w:space="0" w:color="CC8E60" w:themeColor="accent2"/>
        <w:bottom w:val="single" w:sz="8" w:space="0" w:color="CC8E60"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C8E60" w:themeColor="accent2"/>
          <w:left w:val="nil"/>
          <w:bottom w:val="single" w:sz="8" w:space="0" w:color="CC8E60" w:themeColor="accent2"/>
          <w:right w:val="nil"/>
          <w:insideH w:val="nil"/>
          <w:insideV w:val="nil"/>
        </w:tcBorders>
      </w:tcPr>
    </w:tblStylePr>
    <w:tblStylePr w:type="lastRow">
      <w:pPr>
        <w:spacing w:before="0" w:after="0" w:line="240" w:lineRule="auto"/>
      </w:pPr>
      <w:rPr>
        <w:b/>
        <w:bCs/>
      </w:rPr>
      <w:tblPr/>
      <w:tcPr>
        <w:tcBorders>
          <w:top w:val="single" w:sz="8" w:space="0" w:color="CC8E60" w:themeColor="accent2"/>
          <w:left w:val="nil"/>
          <w:bottom w:val="single" w:sz="8" w:space="0" w:color="CC8E6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E2D7" w:themeFill="accent2" w:themeFillTint="3F"/>
      </w:tcPr>
    </w:tblStylePr>
    <w:tblStylePr w:type="band1Horz">
      <w:tblPr/>
      <w:tcPr>
        <w:tcBorders>
          <w:left w:val="nil"/>
          <w:right w:val="nil"/>
          <w:insideH w:val="nil"/>
          <w:insideV w:val="nil"/>
        </w:tcBorders>
        <w:shd w:val="clear" w:color="auto" w:fill="F2E2D7" w:themeFill="accent2" w:themeFillTint="3F"/>
      </w:tcPr>
    </w:tblStylePr>
  </w:style>
  <w:style w:type="table" w:customStyle="1" w:styleId="3f0">
    <w:name w:val="Светлая заливка — акцент 3"/>
    <w:basedOn w:val="a4"/>
    <w:uiPriority w:val="60"/>
    <w:pPr>
      <w:spacing w:after="0" w:line="240" w:lineRule="auto"/>
    </w:pPr>
    <w:rPr>
      <w:color w:val="5B4F47" w:themeColor="accent3" w:themeShade="BF"/>
    </w:rPr>
    <w:tblPr>
      <w:tblStyleRowBandSize w:val="1"/>
      <w:tblStyleColBandSize w:val="1"/>
      <w:tblInd w:w="0" w:type="dxa"/>
      <w:tblBorders>
        <w:top w:val="single" w:sz="8" w:space="0" w:color="7A6A60" w:themeColor="accent3"/>
        <w:bottom w:val="single" w:sz="8" w:space="0" w:color="7A6A60"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7A6A60" w:themeColor="accent3"/>
          <w:left w:val="nil"/>
          <w:bottom w:val="single" w:sz="8" w:space="0" w:color="7A6A60" w:themeColor="accent3"/>
          <w:right w:val="nil"/>
          <w:insideH w:val="nil"/>
          <w:insideV w:val="nil"/>
        </w:tcBorders>
      </w:tcPr>
    </w:tblStylePr>
    <w:tblStylePr w:type="lastRow">
      <w:pPr>
        <w:spacing w:before="0" w:after="0" w:line="240" w:lineRule="auto"/>
      </w:pPr>
      <w:rPr>
        <w:b/>
        <w:bCs/>
      </w:rPr>
      <w:tblPr/>
      <w:tcPr>
        <w:tcBorders>
          <w:top w:val="single" w:sz="8" w:space="0" w:color="7A6A60" w:themeColor="accent3"/>
          <w:left w:val="nil"/>
          <w:bottom w:val="single" w:sz="8" w:space="0" w:color="7A6A6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9D6" w:themeFill="accent3" w:themeFillTint="3F"/>
      </w:tcPr>
    </w:tblStylePr>
    <w:tblStylePr w:type="band1Horz">
      <w:tblPr/>
      <w:tcPr>
        <w:tcBorders>
          <w:left w:val="nil"/>
          <w:right w:val="nil"/>
          <w:insideH w:val="nil"/>
          <w:insideV w:val="nil"/>
        </w:tcBorders>
        <w:shd w:val="clear" w:color="auto" w:fill="DFD9D6" w:themeFill="accent3" w:themeFillTint="3F"/>
      </w:tcPr>
    </w:tblStylePr>
  </w:style>
  <w:style w:type="table" w:customStyle="1" w:styleId="4c">
    <w:name w:val="Светлая заливка — акцент 4"/>
    <w:basedOn w:val="a4"/>
    <w:uiPriority w:val="60"/>
    <w:pPr>
      <w:spacing w:after="0" w:line="240" w:lineRule="auto"/>
    </w:pPr>
    <w:rPr>
      <w:color w:val="8E6E49" w:themeColor="accent4" w:themeShade="BF"/>
    </w:rPr>
    <w:tblPr>
      <w:tblStyleRowBandSize w:val="1"/>
      <w:tblStyleColBandSize w:val="1"/>
      <w:tblInd w:w="0" w:type="dxa"/>
      <w:tblBorders>
        <w:top w:val="single" w:sz="8" w:space="0" w:color="B4936D" w:themeColor="accent4"/>
        <w:bottom w:val="single" w:sz="8" w:space="0" w:color="B4936D"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B4936D" w:themeColor="accent4"/>
          <w:left w:val="nil"/>
          <w:bottom w:val="single" w:sz="8" w:space="0" w:color="B4936D" w:themeColor="accent4"/>
          <w:right w:val="nil"/>
          <w:insideH w:val="nil"/>
          <w:insideV w:val="nil"/>
        </w:tcBorders>
      </w:tcPr>
    </w:tblStylePr>
    <w:tblStylePr w:type="lastRow">
      <w:pPr>
        <w:spacing w:before="0" w:after="0" w:line="240" w:lineRule="auto"/>
      </w:pPr>
      <w:rPr>
        <w:b/>
        <w:bCs/>
      </w:rPr>
      <w:tblPr/>
      <w:tcPr>
        <w:tcBorders>
          <w:top w:val="single" w:sz="8" w:space="0" w:color="B4936D" w:themeColor="accent4"/>
          <w:left w:val="nil"/>
          <w:bottom w:val="single" w:sz="8" w:space="0" w:color="B4936D"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CE4DA" w:themeFill="accent4" w:themeFillTint="3F"/>
      </w:tcPr>
    </w:tblStylePr>
    <w:tblStylePr w:type="band1Horz">
      <w:tblPr/>
      <w:tcPr>
        <w:tcBorders>
          <w:left w:val="nil"/>
          <w:right w:val="nil"/>
          <w:insideH w:val="nil"/>
          <w:insideV w:val="nil"/>
        </w:tcBorders>
        <w:shd w:val="clear" w:color="auto" w:fill="ECE4DA" w:themeFill="accent4" w:themeFillTint="3F"/>
      </w:tcPr>
    </w:tblStylePr>
  </w:style>
  <w:style w:type="table" w:customStyle="1" w:styleId="5a">
    <w:name w:val="Светлая заливка — акцент 5"/>
    <w:basedOn w:val="a4"/>
    <w:uiPriority w:val="60"/>
    <w:pPr>
      <w:spacing w:after="0" w:line="240" w:lineRule="auto"/>
    </w:pPr>
    <w:rPr>
      <w:color w:val="4D595B" w:themeColor="accent5" w:themeShade="BF"/>
    </w:rPr>
    <w:tblPr>
      <w:tblStyleRowBandSize w:val="1"/>
      <w:tblStyleColBandSize w:val="1"/>
      <w:tblInd w:w="0" w:type="dxa"/>
      <w:tblBorders>
        <w:top w:val="single" w:sz="8" w:space="0" w:color="67787B" w:themeColor="accent5"/>
        <w:bottom w:val="single" w:sz="8" w:space="0" w:color="67787B"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7787B" w:themeColor="accent5"/>
          <w:left w:val="nil"/>
          <w:bottom w:val="single" w:sz="8" w:space="0" w:color="67787B" w:themeColor="accent5"/>
          <w:right w:val="nil"/>
          <w:insideH w:val="nil"/>
          <w:insideV w:val="nil"/>
        </w:tcBorders>
      </w:tcPr>
    </w:tblStylePr>
    <w:tblStylePr w:type="lastRow">
      <w:pPr>
        <w:spacing w:before="0" w:after="0" w:line="240" w:lineRule="auto"/>
      </w:pPr>
      <w:rPr>
        <w:b/>
        <w:bCs/>
      </w:rPr>
      <w:tblPr/>
      <w:tcPr>
        <w:tcBorders>
          <w:top w:val="single" w:sz="8" w:space="0" w:color="67787B" w:themeColor="accent5"/>
          <w:left w:val="nil"/>
          <w:bottom w:val="single" w:sz="8" w:space="0" w:color="67787B"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8DEDF" w:themeFill="accent5" w:themeFillTint="3F"/>
      </w:tcPr>
    </w:tblStylePr>
    <w:tblStylePr w:type="band1Horz">
      <w:tblPr/>
      <w:tcPr>
        <w:tcBorders>
          <w:left w:val="nil"/>
          <w:right w:val="nil"/>
          <w:insideH w:val="nil"/>
          <w:insideV w:val="nil"/>
        </w:tcBorders>
        <w:shd w:val="clear" w:color="auto" w:fill="D8DEDF" w:themeFill="accent5" w:themeFillTint="3F"/>
      </w:tcPr>
    </w:tblStylePr>
  </w:style>
  <w:style w:type="table" w:customStyle="1" w:styleId="68">
    <w:name w:val="Светлая заливка — акцент 6"/>
    <w:basedOn w:val="a4"/>
    <w:uiPriority w:val="60"/>
    <w:pPr>
      <w:spacing w:after="0" w:line="240" w:lineRule="auto"/>
    </w:pPr>
    <w:rPr>
      <w:color w:val="776E51" w:themeColor="accent6" w:themeShade="BF"/>
    </w:rPr>
    <w:tblPr>
      <w:tblStyleRowBandSize w:val="1"/>
      <w:tblStyleColBandSize w:val="1"/>
      <w:tblInd w:w="0" w:type="dxa"/>
      <w:tblBorders>
        <w:top w:val="single" w:sz="8" w:space="0" w:color="9D936F" w:themeColor="accent6"/>
        <w:bottom w:val="single" w:sz="8" w:space="0" w:color="9D936F"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D936F" w:themeColor="accent6"/>
          <w:left w:val="nil"/>
          <w:bottom w:val="single" w:sz="8" w:space="0" w:color="9D936F" w:themeColor="accent6"/>
          <w:right w:val="nil"/>
          <w:insideH w:val="nil"/>
          <w:insideV w:val="nil"/>
        </w:tcBorders>
      </w:tcPr>
    </w:tblStylePr>
    <w:tblStylePr w:type="lastRow">
      <w:pPr>
        <w:spacing w:before="0" w:after="0" w:line="240" w:lineRule="auto"/>
      </w:pPr>
      <w:rPr>
        <w:b/>
        <w:bCs/>
      </w:rPr>
      <w:tblPr/>
      <w:tcPr>
        <w:tcBorders>
          <w:top w:val="single" w:sz="8" w:space="0" w:color="9D936F" w:themeColor="accent6"/>
          <w:left w:val="nil"/>
          <w:bottom w:val="single" w:sz="8" w:space="0" w:color="9D936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4DB" w:themeFill="accent6" w:themeFillTint="3F"/>
      </w:tcPr>
    </w:tblStylePr>
    <w:tblStylePr w:type="band1Horz">
      <w:tblPr/>
      <w:tcPr>
        <w:tcBorders>
          <w:left w:val="nil"/>
          <w:right w:val="nil"/>
          <w:insideH w:val="nil"/>
          <w:insideV w:val="nil"/>
        </w:tcBorders>
        <w:shd w:val="clear" w:color="auto" w:fill="E6E4DB" w:themeFill="accent6" w:themeFillTint="3F"/>
      </w:tcPr>
    </w:tblStylePr>
  </w:style>
  <w:style w:type="character" w:customStyle="1" w:styleId="affff1">
    <w:name w:val="номер строки"/>
    <w:basedOn w:val="a3"/>
    <w:uiPriority w:val="99"/>
    <w:semiHidden/>
    <w:unhideWhenUsed/>
  </w:style>
  <w:style w:type="paragraph" w:styleId="affff2">
    <w:name w:val="List"/>
    <w:basedOn w:val="a2"/>
    <w:uiPriority w:val="99"/>
    <w:semiHidden/>
    <w:unhideWhenUsed/>
    <w:pPr>
      <w:ind w:left="360" w:hanging="360"/>
      <w:contextualSpacing/>
    </w:pPr>
  </w:style>
  <w:style w:type="paragraph" w:styleId="2f3">
    <w:name w:val="List 2"/>
    <w:basedOn w:val="a2"/>
    <w:uiPriority w:val="99"/>
    <w:semiHidden/>
    <w:unhideWhenUsed/>
    <w:pPr>
      <w:ind w:left="720" w:hanging="360"/>
      <w:contextualSpacing/>
    </w:pPr>
  </w:style>
  <w:style w:type="paragraph" w:styleId="3f1">
    <w:name w:val="List 3"/>
    <w:basedOn w:val="a2"/>
    <w:uiPriority w:val="99"/>
    <w:semiHidden/>
    <w:unhideWhenUsed/>
    <w:pPr>
      <w:ind w:left="1080" w:hanging="360"/>
      <w:contextualSpacing/>
    </w:pPr>
  </w:style>
  <w:style w:type="paragraph" w:styleId="4d">
    <w:name w:val="List 4"/>
    <w:basedOn w:val="a2"/>
    <w:uiPriority w:val="99"/>
    <w:semiHidden/>
    <w:unhideWhenUsed/>
    <w:pPr>
      <w:ind w:left="1440" w:hanging="360"/>
      <w:contextualSpacing/>
    </w:pPr>
  </w:style>
  <w:style w:type="paragraph" w:styleId="5b">
    <w:name w:val="List 5"/>
    <w:basedOn w:val="a2"/>
    <w:uiPriority w:val="99"/>
    <w:semiHidden/>
    <w:unhideWhenUsed/>
    <w:pPr>
      <w:ind w:left="1800" w:hanging="360"/>
      <w:contextualSpacing/>
    </w:pPr>
  </w:style>
  <w:style w:type="paragraph" w:styleId="a">
    <w:name w:val="List Bullet"/>
    <w:basedOn w:val="a2"/>
    <w:uiPriority w:val="1"/>
    <w:unhideWhenUsed/>
    <w:qFormat/>
    <w:pPr>
      <w:numPr>
        <w:numId w:val="1"/>
      </w:numPr>
      <w:spacing w:after="40"/>
    </w:pPr>
  </w:style>
  <w:style w:type="paragraph" w:styleId="2">
    <w:name w:val="List Bullet 2"/>
    <w:basedOn w:val="a2"/>
    <w:uiPriority w:val="99"/>
    <w:semiHidden/>
    <w:unhideWhenUsed/>
    <w:pPr>
      <w:numPr>
        <w:numId w:val="2"/>
      </w:numPr>
      <w:contextualSpacing/>
    </w:pPr>
  </w:style>
  <w:style w:type="paragraph" w:styleId="3">
    <w:name w:val="List Bullet 3"/>
    <w:basedOn w:val="a2"/>
    <w:uiPriority w:val="99"/>
    <w:semiHidden/>
    <w:unhideWhenUsed/>
    <w:pPr>
      <w:numPr>
        <w:numId w:val="3"/>
      </w:numPr>
      <w:contextualSpacing/>
    </w:pPr>
  </w:style>
  <w:style w:type="paragraph" w:styleId="4">
    <w:name w:val="List Bullet 4"/>
    <w:basedOn w:val="a2"/>
    <w:uiPriority w:val="99"/>
    <w:semiHidden/>
    <w:unhideWhenUsed/>
    <w:pPr>
      <w:numPr>
        <w:numId w:val="4"/>
      </w:numPr>
      <w:contextualSpacing/>
    </w:pPr>
  </w:style>
  <w:style w:type="paragraph" w:styleId="5">
    <w:name w:val="List Bullet 5"/>
    <w:basedOn w:val="a2"/>
    <w:uiPriority w:val="99"/>
    <w:semiHidden/>
    <w:unhideWhenUsed/>
    <w:pPr>
      <w:numPr>
        <w:numId w:val="5"/>
      </w:numPr>
      <w:contextualSpacing/>
    </w:pPr>
  </w:style>
  <w:style w:type="paragraph" w:styleId="affff3">
    <w:name w:val="List Continue"/>
    <w:basedOn w:val="a2"/>
    <w:uiPriority w:val="99"/>
    <w:semiHidden/>
    <w:unhideWhenUsed/>
    <w:pPr>
      <w:spacing w:after="120"/>
      <w:ind w:left="360"/>
      <w:contextualSpacing/>
    </w:pPr>
  </w:style>
  <w:style w:type="paragraph" w:styleId="2f4">
    <w:name w:val="List Continue 2"/>
    <w:basedOn w:val="a2"/>
    <w:uiPriority w:val="99"/>
    <w:semiHidden/>
    <w:unhideWhenUsed/>
    <w:pPr>
      <w:spacing w:after="120"/>
      <w:ind w:left="720"/>
      <w:contextualSpacing/>
    </w:pPr>
  </w:style>
  <w:style w:type="paragraph" w:styleId="3f2">
    <w:name w:val="List Continue 3"/>
    <w:basedOn w:val="a2"/>
    <w:uiPriority w:val="99"/>
    <w:semiHidden/>
    <w:unhideWhenUsed/>
    <w:pPr>
      <w:spacing w:after="120"/>
      <w:ind w:left="1080"/>
      <w:contextualSpacing/>
    </w:pPr>
  </w:style>
  <w:style w:type="paragraph" w:styleId="4e">
    <w:name w:val="List Continue 4"/>
    <w:basedOn w:val="a2"/>
    <w:uiPriority w:val="99"/>
    <w:semiHidden/>
    <w:unhideWhenUsed/>
    <w:pPr>
      <w:spacing w:after="120"/>
      <w:ind w:left="1440"/>
      <w:contextualSpacing/>
    </w:pPr>
  </w:style>
  <w:style w:type="paragraph" w:styleId="5c">
    <w:name w:val="List Continue 5"/>
    <w:basedOn w:val="a2"/>
    <w:uiPriority w:val="99"/>
    <w:semiHidden/>
    <w:unhideWhenUsed/>
    <w:pPr>
      <w:spacing w:after="120"/>
      <w:ind w:left="1800"/>
      <w:contextualSpacing/>
    </w:pPr>
  </w:style>
  <w:style w:type="paragraph" w:styleId="a1">
    <w:name w:val="List Number"/>
    <w:basedOn w:val="a2"/>
    <w:uiPriority w:val="1"/>
    <w:unhideWhenUsed/>
    <w:qFormat/>
    <w:pPr>
      <w:numPr>
        <w:numId w:val="7"/>
      </w:numPr>
      <w:contextualSpacing/>
    </w:pPr>
  </w:style>
  <w:style w:type="paragraph" w:styleId="20">
    <w:name w:val="List Number 2"/>
    <w:basedOn w:val="a2"/>
    <w:uiPriority w:val="1"/>
    <w:unhideWhenUsed/>
    <w:qFormat/>
    <w:pPr>
      <w:numPr>
        <w:ilvl w:val="1"/>
        <w:numId w:val="7"/>
      </w:numPr>
      <w:contextualSpacing/>
    </w:pPr>
  </w:style>
  <w:style w:type="paragraph" w:styleId="30">
    <w:name w:val="List Number 3"/>
    <w:basedOn w:val="a2"/>
    <w:uiPriority w:val="18"/>
    <w:unhideWhenUsed/>
    <w:qFormat/>
    <w:pPr>
      <w:numPr>
        <w:ilvl w:val="2"/>
        <w:numId w:val="7"/>
      </w:numPr>
      <w:contextualSpacing/>
    </w:pPr>
  </w:style>
  <w:style w:type="paragraph" w:styleId="40">
    <w:name w:val="List Number 4"/>
    <w:basedOn w:val="a2"/>
    <w:uiPriority w:val="18"/>
    <w:semiHidden/>
    <w:unhideWhenUsed/>
    <w:pPr>
      <w:numPr>
        <w:ilvl w:val="3"/>
        <w:numId w:val="7"/>
      </w:numPr>
      <w:contextualSpacing/>
    </w:pPr>
  </w:style>
  <w:style w:type="paragraph" w:styleId="50">
    <w:name w:val="List Number 5"/>
    <w:basedOn w:val="a2"/>
    <w:uiPriority w:val="18"/>
    <w:semiHidden/>
    <w:unhideWhenUsed/>
    <w:pPr>
      <w:numPr>
        <w:ilvl w:val="4"/>
        <w:numId w:val="7"/>
      </w:numPr>
      <w:contextualSpacing/>
    </w:pPr>
  </w:style>
  <w:style w:type="paragraph" w:styleId="affff4">
    <w:name w:val="List Paragraph"/>
    <w:basedOn w:val="a2"/>
    <w:uiPriority w:val="34"/>
    <w:unhideWhenUsed/>
    <w:qFormat/>
    <w:pPr>
      <w:ind w:left="720"/>
      <w:contextualSpacing/>
    </w:pPr>
  </w:style>
  <w:style w:type="paragraph" w:customStyle="1" w:styleId="affff5">
    <w:name w:val="макрос"/>
    <w:link w:val="affff6"/>
    <w:uiPriority w:val="99"/>
    <w:semiHidden/>
    <w:unhideWhenUsed/>
    <w:pPr>
      <w:tabs>
        <w:tab w:val="left" w:pos="480"/>
        <w:tab w:val="left" w:pos="960"/>
        <w:tab w:val="left" w:pos="1440"/>
        <w:tab w:val="left" w:pos="1920"/>
        <w:tab w:val="left" w:pos="2400"/>
        <w:tab w:val="left" w:pos="2880"/>
        <w:tab w:val="left" w:pos="3360"/>
        <w:tab w:val="left" w:pos="3840"/>
        <w:tab w:val="left" w:pos="4320"/>
      </w:tabs>
      <w:spacing w:after="0" w:line="300" w:lineRule="auto"/>
    </w:pPr>
    <w:rPr>
      <w:rFonts w:ascii="Consolas" w:hAnsi="Consolas" w:cs="Consolas"/>
    </w:rPr>
  </w:style>
  <w:style w:type="character" w:customStyle="1" w:styleId="affff6">
    <w:name w:val="Текст макроса (знак)"/>
    <w:basedOn w:val="a3"/>
    <w:link w:val="affff5"/>
    <w:uiPriority w:val="99"/>
    <w:semiHidden/>
    <w:rPr>
      <w:rFonts w:ascii="Consolas" w:hAnsi="Consolas" w:cs="Consolas"/>
      <w:sz w:val="20"/>
    </w:rPr>
  </w:style>
  <w:style w:type="table" w:styleId="1b">
    <w:name w:val="Medium Grid 1"/>
    <w:basedOn w:val="a4"/>
    <w:uiPriority w:val="67"/>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110">
    <w:name w:val="Средняя сетка 1 — акцент 1"/>
    <w:basedOn w:val="a4"/>
    <w:uiPriority w:val="67"/>
    <w:pPr>
      <w:spacing w:after="0" w:line="240" w:lineRule="auto"/>
    </w:pPr>
    <w:tblPr>
      <w:tblStyleRowBandSize w:val="1"/>
      <w:tblStyleColBandSize w:val="1"/>
      <w:tblInd w:w="0" w:type="dxa"/>
      <w:tblBorders>
        <w:top w:val="single" w:sz="8"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single" w:sz="8" w:space="0" w:color="9EB0C1" w:themeColor="accent1" w:themeTint="BF"/>
        <w:insideV w:val="single" w:sz="8" w:space="0" w:color="9EB0C1" w:themeColor="accent1" w:themeTint="BF"/>
      </w:tblBorders>
      <w:tblCellMar>
        <w:top w:w="0" w:type="dxa"/>
        <w:left w:w="108" w:type="dxa"/>
        <w:bottom w:w="0" w:type="dxa"/>
        <w:right w:w="108" w:type="dxa"/>
      </w:tblCellMar>
    </w:tblPr>
    <w:tcPr>
      <w:shd w:val="clear" w:color="auto" w:fill="DFE5EA" w:themeFill="accent1" w:themeFillTint="3F"/>
    </w:tcPr>
    <w:tblStylePr w:type="firstRow">
      <w:rPr>
        <w:b/>
        <w:bCs/>
      </w:rPr>
    </w:tblStylePr>
    <w:tblStylePr w:type="lastRow">
      <w:rPr>
        <w:b/>
        <w:bCs/>
      </w:rPr>
      <w:tblPr/>
      <w:tcPr>
        <w:tcBorders>
          <w:top w:val="single" w:sz="18" w:space="0" w:color="9EB0C1" w:themeColor="accent1" w:themeTint="BF"/>
        </w:tcBorders>
      </w:tcPr>
    </w:tblStylePr>
    <w:tblStylePr w:type="firstCol">
      <w:rPr>
        <w:b/>
        <w:bCs/>
      </w:rPr>
    </w:tblStylePr>
    <w:tblStylePr w:type="lastCol">
      <w:rPr>
        <w:b/>
        <w:bCs/>
      </w:rPr>
    </w:tblStylePr>
    <w:tblStylePr w:type="band1Vert">
      <w:tblPr/>
      <w:tcPr>
        <w:shd w:val="clear" w:color="auto" w:fill="BECBD6" w:themeFill="accent1" w:themeFillTint="7F"/>
      </w:tcPr>
    </w:tblStylePr>
    <w:tblStylePr w:type="band1Horz">
      <w:tblPr/>
      <w:tcPr>
        <w:shd w:val="clear" w:color="auto" w:fill="BECBD6" w:themeFill="accent1" w:themeFillTint="7F"/>
      </w:tcPr>
    </w:tblStylePr>
  </w:style>
  <w:style w:type="table" w:customStyle="1" w:styleId="120">
    <w:name w:val="Средняя сетка 1 — акцент 2"/>
    <w:basedOn w:val="a4"/>
    <w:uiPriority w:val="67"/>
    <w:pPr>
      <w:spacing w:after="0" w:line="240" w:lineRule="auto"/>
    </w:pPr>
    <w:tblPr>
      <w:tblStyleRowBandSize w:val="1"/>
      <w:tblStyleColBandSize w:val="1"/>
      <w:tblInd w:w="0" w:type="dxa"/>
      <w:tblBorders>
        <w:top w:val="single" w:sz="8"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single" w:sz="8" w:space="0" w:color="D8AA87" w:themeColor="accent2" w:themeTint="BF"/>
        <w:insideV w:val="single" w:sz="8" w:space="0" w:color="D8AA87" w:themeColor="accent2" w:themeTint="BF"/>
      </w:tblBorders>
      <w:tblCellMar>
        <w:top w:w="0" w:type="dxa"/>
        <w:left w:w="108" w:type="dxa"/>
        <w:bottom w:w="0" w:type="dxa"/>
        <w:right w:w="108" w:type="dxa"/>
      </w:tblCellMar>
    </w:tblPr>
    <w:tcPr>
      <w:shd w:val="clear" w:color="auto" w:fill="F2E2D7" w:themeFill="accent2" w:themeFillTint="3F"/>
    </w:tcPr>
    <w:tblStylePr w:type="firstRow">
      <w:rPr>
        <w:b/>
        <w:bCs/>
      </w:rPr>
    </w:tblStylePr>
    <w:tblStylePr w:type="lastRow">
      <w:rPr>
        <w:b/>
        <w:bCs/>
      </w:rPr>
      <w:tblPr/>
      <w:tcPr>
        <w:tcBorders>
          <w:top w:val="single" w:sz="18" w:space="0" w:color="D8AA87" w:themeColor="accent2" w:themeTint="BF"/>
        </w:tcBorders>
      </w:tcPr>
    </w:tblStylePr>
    <w:tblStylePr w:type="firstCol">
      <w:rPr>
        <w:b/>
        <w:bCs/>
      </w:rPr>
    </w:tblStylePr>
    <w:tblStylePr w:type="lastCol">
      <w:rPr>
        <w:b/>
        <w:bCs/>
      </w:rPr>
    </w:tblStylePr>
    <w:tblStylePr w:type="band1Vert">
      <w:tblPr/>
      <w:tcPr>
        <w:shd w:val="clear" w:color="auto" w:fill="E5C6AF" w:themeFill="accent2" w:themeFillTint="7F"/>
      </w:tcPr>
    </w:tblStylePr>
    <w:tblStylePr w:type="band1Horz">
      <w:tblPr/>
      <w:tcPr>
        <w:shd w:val="clear" w:color="auto" w:fill="E5C6AF" w:themeFill="accent2" w:themeFillTint="7F"/>
      </w:tcPr>
    </w:tblStylePr>
  </w:style>
  <w:style w:type="table" w:customStyle="1" w:styleId="130">
    <w:name w:val="Средняя сетка 1 — акцент 3"/>
    <w:basedOn w:val="a4"/>
    <w:uiPriority w:val="67"/>
    <w:pPr>
      <w:spacing w:after="0" w:line="240" w:lineRule="auto"/>
    </w:pPr>
    <w:tblPr>
      <w:tblStyleRowBandSize w:val="1"/>
      <w:tblStyleColBandSize w:val="1"/>
      <w:tblInd w:w="0" w:type="dxa"/>
      <w:tblBorders>
        <w:top w:val="single" w:sz="8"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single" w:sz="8" w:space="0" w:color="9E8E84" w:themeColor="accent3" w:themeTint="BF"/>
        <w:insideV w:val="single" w:sz="8" w:space="0" w:color="9E8E84" w:themeColor="accent3" w:themeTint="BF"/>
      </w:tblBorders>
      <w:tblCellMar>
        <w:top w:w="0" w:type="dxa"/>
        <w:left w:w="108" w:type="dxa"/>
        <w:bottom w:w="0" w:type="dxa"/>
        <w:right w:w="108" w:type="dxa"/>
      </w:tblCellMar>
    </w:tblPr>
    <w:tcPr>
      <w:shd w:val="clear" w:color="auto" w:fill="DFD9D6" w:themeFill="accent3" w:themeFillTint="3F"/>
    </w:tcPr>
    <w:tblStylePr w:type="firstRow">
      <w:rPr>
        <w:b/>
        <w:bCs/>
      </w:rPr>
    </w:tblStylePr>
    <w:tblStylePr w:type="lastRow">
      <w:rPr>
        <w:b/>
        <w:bCs/>
      </w:rPr>
      <w:tblPr/>
      <w:tcPr>
        <w:tcBorders>
          <w:top w:val="single" w:sz="18" w:space="0" w:color="9E8E84" w:themeColor="accent3" w:themeTint="BF"/>
        </w:tcBorders>
      </w:tcPr>
    </w:tblStylePr>
    <w:tblStylePr w:type="firstCol">
      <w:rPr>
        <w:b/>
        <w:bCs/>
      </w:rPr>
    </w:tblStylePr>
    <w:tblStylePr w:type="lastCol">
      <w:rPr>
        <w:b/>
        <w:bCs/>
      </w:rPr>
    </w:tblStylePr>
    <w:tblStylePr w:type="band1Vert">
      <w:tblPr/>
      <w:tcPr>
        <w:shd w:val="clear" w:color="auto" w:fill="BEB4AD" w:themeFill="accent3" w:themeFillTint="7F"/>
      </w:tcPr>
    </w:tblStylePr>
    <w:tblStylePr w:type="band1Horz">
      <w:tblPr/>
      <w:tcPr>
        <w:shd w:val="clear" w:color="auto" w:fill="BEB4AD" w:themeFill="accent3" w:themeFillTint="7F"/>
      </w:tcPr>
    </w:tblStylePr>
  </w:style>
  <w:style w:type="table" w:customStyle="1" w:styleId="140">
    <w:name w:val="Средняя сетка 1 — акцент 4"/>
    <w:basedOn w:val="a4"/>
    <w:uiPriority w:val="67"/>
    <w:pPr>
      <w:spacing w:after="0" w:line="240" w:lineRule="auto"/>
    </w:pPr>
    <w:tblPr>
      <w:tblStyleRowBandSize w:val="1"/>
      <w:tblStyleColBandSize w:val="1"/>
      <w:tblInd w:w="0" w:type="dxa"/>
      <w:tblBorders>
        <w:top w:val="single" w:sz="8"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single" w:sz="8" w:space="0" w:color="C6AD91" w:themeColor="accent4" w:themeTint="BF"/>
        <w:insideV w:val="single" w:sz="8" w:space="0" w:color="C6AD91" w:themeColor="accent4" w:themeTint="BF"/>
      </w:tblBorders>
      <w:tblCellMar>
        <w:top w:w="0" w:type="dxa"/>
        <w:left w:w="108" w:type="dxa"/>
        <w:bottom w:w="0" w:type="dxa"/>
        <w:right w:w="108" w:type="dxa"/>
      </w:tblCellMar>
    </w:tblPr>
    <w:tcPr>
      <w:shd w:val="clear" w:color="auto" w:fill="ECE4DA" w:themeFill="accent4" w:themeFillTint="3F"/>
    </w:tcPr>
    <w:tblStylePr w:type="firstRow">
      <w:rPr>
        <w:b/>
        <w:bCs/>
      </w:rPr>
    </w:tblStylePr>
    <w:tblStylePr w:type="lastRow">
      <w:rPr>
        <w:b/>
        <w:bCs/>
      </w:rPr>
      <w:tblPr/>
      <w:tcPr>
        <w:tcBorders>
          <w:top w:val="single" w:sz="18" w:space="0" w:color="C6AD91" w:themeColor="accent4" w:themeTint="BF"/>
        </w:tcBorders>
      </w:tcPr>
    </w:tblStylePr>
    <w:tblStylePr w:type="firstCol">
      <w:rPr>
        <w:b/>
        <w:bCs/>
      </w:rPr>
    </w:tblStylePr>
    <w:tblStylePr w:type="lastCol">
      <w:rPr>
        <w:b/>
        <w:bCs/>
      </w:rPr>
    </w:tblStylePr>
    <w:tblStylePr w:type="band1Vert">
      <w:tblPr/>
      <w:tcPr>
        <w:shd w:val="clear" w:color="auto" w:fill="D9C9B6" w:themeFill="accent4" w:themeFillTint="7F"/>
      </w:tcPr>
    </w:tblStylePr>
    <w:tblStylePr w:type="band1Horz">
      <w:tblPr/>
      <w:tcPr>
        <w:shd w:val="clear" w:color="auto" w:fill="D9C9B6" w:themeFill="accent4" w:themeFillTint="7F"/>
      </w:tcPr>
    </w:tblStylePr>
  </w:style>
  <w:style w:type="table" w:customStyle="1" w:styleId="150">
    <w:name w:val="Средняя сетка 1 — акцент 5"/>
    <w:basedOn w:val="a4"/>
    <w:uiPriority w:val="67"/>
    <w:pPr>
      <w:spacing w:after="0" w:line="240" w:lineRule="auto"/>
    </w:pPr>
    <w:tblPr>
      <w:tblStyleRowBandSize w:val="1"/>
      <w:tblStyleColBandSize w:val="1"/>
      <w:tblInd w:w="0" w:type="dxa"/>
      <w:tblBorders>
        <w:top w:val="single" w:sz="8"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single" w:sz="8" w:space="0" w:color="8B9B9E" w:themeColor="accent5" w:themeTint="BF"/>
        <w:insideV w:val="single" w:sz="8" w:space="0" w:color="8B9B9E" w:themeColor="accent5" w:themeTint="BF"/>
      </w:tblBorders>
      <w:tblCellMar>
        <w:top w:w="0" w:type="dxa"/>
        <w:left w:w="108" w:type="dxa"/>
        <w:bottom w:w="0" w:type="dxa"/>
        <w:right w:w="108" w:type="dxa"/>
      </w:tblCellMar>
    </w:tblPr>
    <w:tcPr>
      <w:shd w:val="clear" w:color="auto" w:fill="D8DEDF" w:themeFill="accent5" w:themeFillTint="3F"/>
    </w:tcPr>
    <w:tblStylePr w:type="firstRow">
      <w:rPr>
        <w:b/>
        <w:bCs/>
      </w:rPr>
    </w:tblStylePr>
    <w:tblStylePr w:type="lastRow">
      <w:rPr>
        <w:b/>
        <w:bCs/>
      </w:rPr>
      <w:tblPr/>
      <w:tcPr>
        <w:tcBorders>
          <w:top w:val="single" w:sz="18" w:space="0" w:color="8B9B9E" w:themeColor="accent5" w:themeTint="BF"/>
        </w:tcBorders>
      </w:tcPr>
    </w:tblStylePr>
    <w:tblStylePr w:type="firstCol">
      <w:rPr>
        <w:b/>
        <w:bCs/>
      </w:rPr>
    </w:tblStylePr>
    <w:tblStylePr w:type="lastCol">
      <w:rPr>
        <w:b/>
        <w:bCs/>
      </w:rPr>
    </w:tblStylePr>
    <w:tblStylePr w:type="band1Vert">
      <w:tblPr/>
      <w:tcPr>
        <w:shd w:val="clear" w:color="auto" w:fill="B1BCBE" w:themeFill="accent5" w:themeFillTint="7F"/>
      </w:tcPr>
    </w:tblStylePr>
    <w:tblStylePr w:type="band1Horz">
      <w:tblPr/>
      <w:tcPr>
        <w:shd w:val="clear" w:color="auto" w:fill="B1BCBE" w:themeFill="accent5" w:themeFillTint="7F"/>
      </w:tcPr>
    </w:tblStylePr>
  </w:style>
  <w:style w:type="table" w:customStyle="1" w:styleId="160">
    <w:name w:val="Средняя сетка 1 — акцент 6"/>
    <w:basedOn w:val="a4"/>
    <w:uiPriority w:val="67"/>
    <w:pPr>
      <w:spacing w:after="0" w:line="240" w:lineRule="auto"/>
    </w:pPr>
    <w:tblPr>
      <w:tblStyleRowBandSize w:val="1"/>
      <w:tblStyleColBandSize w:val="1"/>
      <w:tblInd w:w="0" w:type="dxa"/>
      <w:tblBorders>
        <w:top w:val="single" w:sz="8"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single" w:sz="8" w:space="0" w:color="B5AE93" w:themeColor="accent6" w:themeTint="BF"/>
        <w:insideV w:val="single" w:sz="8" w:space="0" w:color="B5AE93" w:themeColor="accent6" w:themeTint="BF"/>
      </w:tblBorders>
      <w:tblCellMar>
        <w:top w:w="0" w:type="dxa"/>
        <w:left w:w="108" w:type="dxa"/>
        <w:bottom w:w="0" w:type="dxa"/>
        <w:right w:w="108" w:type="dxa"/>
      </w:tblCellMar>
    </w:tblPr>
    <w:tcPr>
      <w:shd w:val="clear" w:color="auto" w:fill="E6E4DB" w:themeFill="accent6" w:themeFillTint="3F"/>
    </w:tcPr>
    <w:tblStylePr w:type="firstRow">
      <w:rPr>
        <w:b/>
        <w:bCs/>
      </w:rPr>
    </w:tblStylePr>
    <w:tblStylePr w:type="lastRow">
      <w:rPr>
        <w:b/>
        <w:bCs/>
      </w:rPr>
      <w:tblPr/>
      <w:tcPr>
        <w:tcBorders>
          <w:top w:val="single" w:sz="18" w:space="0" w:color="B5AE93" w:themeColor="accent6" w:themeTint="BF"/>
        </w:tcBorders>
      </w:tcPr>
    </w:tblStylePr>
    <w:tblStylePr w:type="firstCol">
      <w:rPr>
        <w:b/>
        <w:bCs/>
      </w:rPr>
    </w:tblStylePr>
    <w:tblStylePr w:type="lastCol">
      <w:rPr>
        <w:b/>
        <w:bCs/>
      </w:rPr>
    </w:tblStylePr>
    <w:tblStylePr w:type="band1Vert">
      <w:tblPr/>
      <w:tcPr>
        <w:shd w:val="clear" w:color="auto" w:fill="CEC9B7" w:themeFill="accent6" w:themeFillTint="7F"/>
      </w:tcPr>
    </w:tblStylePr>
    <w:tblStylePr w:type="band1Horz">
      <w:tblPr/>
      <w:tcPr>
        <w:shd w:val="clear" w:color="auto" w:fill="CEC9B7" w:themeFill="accent6" w:themeFillTint="7F"/>
      </w:tcPr>
    </w:tblStylePr>
  </w:style>
  <w:style w:type="table" w:styleId="2f5">
    <w:name w:val="Medium Grid 2"/>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210">
    <w:name w:val="Средняя сетка 2 — акцент 1"/>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7E97AD" w:themeColor="accent1"/>
        <w:left w:val="single" w:sz="8" w:space="0" w:color="7E97AD" w:themeColor="accent1"/>
        <w:bottom w:val="single" w:sz="8" w:space="0" w:color="7E97AD" w:themeColor="accent1"/>
        <w:right w:val="single" w:sz="8" w:space="0" w:color="7E97AD" w:themeColor="accent1"/>
        <w:insideH w:val="single" w:sz="8" w:space="0" w:color="7E97AD" w:themeColor="accent1"/>
        <w:insideV w:val="single" w:sz="8" w:space="0" w:color="7E97AD" w:themeColor="accent1"/>
      </w:tblBorders>
      <w:tblCellMar>
        <w:top w:w="0" w:type="dxa"/>
        <w:left w:w="108" w:type="dxa"/>
        <w:bottom w:w="0" w:type="dxa"/>
        <w:right w:w="108" w:type="dxa"/>
      </w:tblCellMar>
    </w:tblPr>
    <w:tcPr>
      <w:shd w:val="clear" w:color="auto" w:fill="DFE5EA" w:themeFill="accent1" w:themeFillTint="3F"/>
    </w:tcPr>
    <w:tblStylePr w:type="firstRow">
      <w:rPr>
        <w:b/>
        <w:bCs/>
        <w:color w:val="000000" w:themeColor="text1"/>
      </w:rPr>
      <w:tblPr/>
      <w:tcPr>
        <w:shd w:val="clear" w:color="auto" w:fill="F2F4F6"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EAEE" w:themeFill="accent1" w:themeFillTint="33"/>
      </w:tcPr>
    </w:tblStylePr>
    <w:tblStylePr w:type="band1Vert">
      <w:tblPr/>
      <w:tcPr>
        <w:shd w:val="clear" w:color="auto" w:fill="BECBD6" w:themeFill="accent1" w:themeFillTint="7F"/>
      </w:tcPr>
    </w:tblStylePr>
    <w:tblStylePr w:type="band1Horz">
      <w:tblPr/>
      <w:tcPr>
        <w:tcBorders>
          <w:insideH w:val="single" w:sz="6" w:space="0" w:color="7E97AD" w:themeColor="accent1"/>
          <w:insideV w:val="single" w:sz="6" w:space="0" w:color="7E97AD" w:themeColor="accent1"/>
        </w:tcBorders>
        <w:shd w:val="clear" w:color="auto" w:fill="BECBD6" w:themeFill="accent1" w:themeFillTint="7F"/>
      </w:tcPr>
    </w:tblStylePr>
    <w:tblStylePr w:type="nwCell">
      <w:tblPr/>
      <w:tcPr>
        <w:shd w:val="clear" w:color="auto" w:fill="FFFFFF" w:themeFill="background1"/>
      </w:tcPr>
    </w:tblStylePr>
  </w:style>
  <w:style w:type="table" w:customStyle="1" w:styleId="220">
    <w:name w:val="Средняя сетка 2 — акцент 2"/>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C8E60" w:themeColor="accent2"/>
        <w:left w:val="single" w:sz="8" w:space="0" w:color="CC8E60" w:themeColor="accent2"/>
        <w:bottom w:val="single" w:sz="8" w:space="0" w:color="CC8E60" w:themeColor="accent2"/>
        <w:right w:val="single" w:sz="8" w:space="0" w:color="CC8E60" w:themeColor="accent2"/>
        <w:insideH w:val="single" w:sz="8" w:space="0" w:color="CC8E60" w:themeColor="accent2"/>
        <w:insideV w:val="single" w:sz="8" w:space="0" w:color="CC8E60" w:themeColor="accent2"/>
      </w:tblBorders>
      <w:tblCellMar>
        <w:top w:w="0" w:type="dxa"/>
        <w:left w:w="108" w:type="dxa"/>
        <w:bottom w:w="0" w:type="dxa"/>
        <w:right w:w="108" w:type="dxa"/>
      </w:tblCellMar>
    </w:tblPr>
    <w:tcPr>
      <w:shd w:val="clear" w:color="auto" w:fill="F2E2D7" w:themeFill="accent2" w:themeFillTint="3F"/>
    </w:tcPr>
    <w:tblStylePr w:type="firstRow">
      <w:rPr>
        <w:b/>
        <w:bCs/>
        <w:color w:val="000000" w:themeColor="text1"/>
      </w:rPr>
      <w:tblPr/>
      <w:tcPr>
        <w:shd w:val="clear" w:color="auto" w:fill="FAF3E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4E8DF" w:themeFill="accent2" w:themeFillTint="33"/>
      </w:tcPr>
    </w:tblStylePr>
    <w:tblStylePr w:type="band1Vert">
      <w:tblPr/>
      <w:tcPr>
        <w:shd w:val="clear" w:color="auto" w:fill="E5C6AF" w:themeFill="accent2" w:themeFillTint="7F"/>
      </w:tcPr>
    </w:tblStylePr>
    <w:tblStylePr w:type="band1Horz">
      <w:tblPr/>
      <w:tcPr>
        <w:tcBorders>
          <w:insideH w:val="single" w:sz="6" w:space="0" w:color="CC8E60" w:themeColor="accent2"/>
          <w:insideV w:val="single" w:sz="6" w:space="0" w:color="CC8E60" w:themeColor="accent2"/>
        </w:tcBorders>
        <w:shd w:val="clear" w:color="auto" w:fill="E5C6AF" w:themeFill="accent2" w:themeFillTint="7F"/>
      </w:tcPr>
    </w:tblStylePr>
    <w:tblStylePr w:type="nwCell">
      <w:tblPr/>
      <w:tcPr>
        <w:shd w:val="clear" w:color="auto" w:fill="FFFFFF" w:themeFill="background1"/>
      </w:tcPr>
    </w:tblStylePr>
  </w:style>
  <w:style w:type="table" w:customStyle="1" w:styleId="230">
    <w:name w:val="Средняя сетка 2 — акцент 3"/>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7A6A60" w:themeColor="accent3"/>
        <w:left w:val="single" w:sz="8" w:space="0" w:color="7A6A60" w:themeColor="accent3"/>
        <w:bottom w:val="single" w:sz="8" w:space="0" w:color="7A6A60" w:themeColor="accent3"/>
        <w:right w:val="single" w:sz="8" w:space="0" w:color="7A6A60" w:themeColor="accent3"/>
        <w:insideH w:val="single" w:sz="8" w:space="0" w:color="7A6A60" w:themeColor="accent3"/>
        <w:insideV w:val="single" w:sz="8" w:space="0" w:color="7A6A60" w:themeColor="accent3"/>
      </w:tblBorders>
      <w:tblCellMar>
        <w:top w:w="0" w:type="dxa"/>
        <w:left w:w="108" w:type="dxa"/>
        <w:bottom w:w="0" w:type="dxa"/>
        <w:right w:w="108" w:type="dxa"/>
      </w:tblCellMar>
    </w:tblPr>
    <w:tcPr>
      <w:shd w:val="clear" w:color="auto" w:fill="DFD9D6" w:themeFill="accent3" w:themeFillTint="3F"/>
    </w:tcPr>
    <w:tblStylePr w:type="firstRow">
      <w:rPr>
        <w:b/>
        <w:bCs/>
        <w:color w:val="000000" w:themeColor="text1"/>
      </w:rPr>
      <w:tblPr/>
      <w:tcPr>
        <w:shd w:val="clear" w:color="auto" w:fill="F2F0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E0DE" w:themeFill="accent3" w:themeFillTint="33"/>
      </w:tcPr>
    </w:tblStylePr>
    <w:tblStylePr w:type="band1Vert">
      <w:tblPr/>
      <w:tcPr>
        <w:shd w:val="clear" w:color="auto" w:fill="BEB4AD" w:themeFill="accent3" w:themeFillTint="7F"/>
      </w:tcPr>
    </w:tblStylePr>
    <w:tblStylePr w:type="band1Horz">
      <w:tblPr/>
      <w:tcPr>
        <w:tcBorders>
          <w:insideH w:val="single" w:sz="6" w:space="0" w:color="7A6A60" w:themeColor="accent3"/>
          <w:insideV w:val="single" w:sz="6" w:space="0" w:color="7A6A60" w:themeColor="accent3"/>
        </w:tcBorders>
        <w:shd w:val="clear" w:color="auto" w:fill="BEB4AD" w:themeFill="accent3" w:themeFillTint="7F"/>
      </w:tcPr>
    </w:tblStylePr>
    <w:tblStylePr w:type="nwCell">
      <w:tblPr/>
      <w:tcPr>
        <w:shd w:val="clear" w:color="auto" w:fill="FFFFFF" w:themeFill="background1"/>
      </w:tcPr>
    </w:tblStylePr>
  </w:style>
  <w:style w:type="table" w:customStyle="1" w:styleId="240">
    <w:name w:val="Средняя сетка 2 — акцент 4"/>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B4936D" w:themeColor="accent4"/>
        <w:left w:val="single" w:sz="8" w:space="0" w:color="B4936D" w:themeColor="accent4"/>
        <w:bottom w:val="single" w:sz="8" w:space="0" w:color="B4936D" w:themeColor="accent4"/>
        <w:right w:val="single" w:sz="8" w:space="0" w:color="B4936D" w:themeColor="accent4"/>
        <w:insideH w:val="single" w:sz="8" w:space="0" w:color="B4936D" w:themeColor="accent4"/>
        <w:insideV w:val="single" w:sz="8" w:space="0" w:color="B4936D" w:themeColor="accent4"/>
      </w:tblBorders>
      <w:tblCellMar>
        <w:top w:w="0" w:type="dxa"/>
        <w:left w:w="108" w:type="dxa"/>
        <w:bottom w:w="0" w:type="dxa"/>
        <w:right w:w="108" w:type="dxa"/>
      </w:tblCellMar>
    </w:tblPr>
    <w:tcPr>
      <w:shd w:val="clear" w:color="auto" w:fill="ECE4DA" w:themeFill="accent4" w:themeFillTint="3F"/>
    </w:tcPr>
    <w:tblStylePr w:type="firstRow">
      <w:rPr>
        <w:b/>
        <w:bCs/>
        <w:color w:val="000000" w:themeColor="text1"/>
      </w:rPr>
      <w:tblPr/>
      <w:tcPr>
        <w:shd w:val="clear" w:color="auto" w:fill="F7F4F0"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0E9E1" w:themeFill="accent4" w:themeFillTint="33"/>
      </w:tcPr>
    </w:tblStylePr>
    <w:tblStylePr w:type="band1Vert">
      <w:tblPr/>
      <w:tcPr>
        <w:shd w:val="clear" w:color="auto" w:fill="D9C9B6" w:themeFill="accent4" w:themeFillTint="7F"/>
      </w:tcPr>
    </w:tblStylePr>
    <w:tblStylePr w:type="band1Horz">
      <w:tblPr/>
      <w:tcPr>
        <w:tcBorders>
          <w:insideH w:val="single" w:sz="6" w:space="0" w:color="B4936D" w:themeColor="accent4"/>
          <w:insideV w:val="single" w:sz="6" w:space="0" w:color="B4936D" w:themeColor="accent4"/>
        </w:tcBorders>
        <w:shd w:val="clear" w:color="auto" w:fill="D9C9B6" w:themeFill="accent4" w:themeFillTint="7F"/>
      </w:tcPr>
    </w:tblStylePr>
    <w:tblStylePr w:type="nwCell">
      <w:tblPr/>
      <w:tcPr>
        <w:shd w:val="clear" w:color="auto" w:fill="FFFFFF" w:themeFill="background1"/>
      </w:tcPr>
    </w:tblStylePr>
  </w:style>
  <w:style w:type="table" w:customStyle="1" w:styleId="250">
    <w:name w:val="Средняя сетка 2 — акцент 5"/>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67787B" w:themeColor="accent5"/>
        <w:left w:val="single" w:sz="8" w:space="0" w:color="67787B" w:themeColor="accent5"/>
        <w:bottom w:val="single" w:sz="8" w:space="0" w:color="67787B" w:themeColor="accent5"/>
        <w:right w:val="single" w:sz="8" w:space="0" w:color="67787B" w:themeColor="accent5"/>
        <w:insideH w:val="single" w:sz="8" w:space="0" w:color="67787B" w:themeColor="accent5"/>
        <w:insideV w:val="single" w:sz="8" w:space="0" w:color="67787B" w:themeColor="accent5"/>
      </w:tblBorders>
      <w:tblCellMar>
        <w:top w:w="0" w:type="dxa"/>
        <w:left w:w="108" w:type="dxa"/>
        <w:bottom w:w="0" w:type="dxa"/>
        <w:right w:w="108" w:type="dxa"/>
      </w:tblCellMar>
    </w:tblPr>
    <w:tcPr>
      <w:shd w:val="clear" w:color="auto" w:fill="D8DEDF" w:themeFill="accent5" w:themeFillTint="3F"/>
    </w:tcPr>
    <w:tblStylePr w:type="firstRow">
      <w:rPr>
        <w:b/>
        <w:bCs/>
        <w:color w:val="000000" w:themeColor="text1"/>
      </w:rPr>
      <w:tblPr/>
      <w:tcPr>
        <w:shd w:val="clear" w:color="auto" w:fill="EFF1F2"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E4E5" w:themeFill="accent5" w:themeFillTint="33"/>
      </w:tcPr>
    </w:tblStylePr>
    <w:tblStylePr w:type="band1Vert">
      <w:tblPr/>
      <w:tcPr>
        <w:shd w:val="clear" w:color="auto" w:fill="B1BCBE" w:themeFill="accent5" w:themeFillTint="7F"/>
      </w:tcPr>
    </w:tblStylePr>
    <w:tblStylePr w:type="band1Horz">
      <w:tblPr/>
      <w:tcPr>
        <w:tcBorders>
          <w:insideH w:val="single" w:sz="6" w:space="0" w:color="67787B" w:themeColor="accent5"/>
          <w:insideV w:val="single" w:sz="6" w:space="0" w:color="67787B" w:themeColor="accent5"/>
        </w:tcBorders>
        <w:shd w:val="clear" w:color="auto" w:fill="B1BCBE" w:themeFill="accent5" w:themeFillTint="7F"/>
      </w:tcPr>
    </w:tblStylePr>
    <w:tblStylePr w:type="nwCell">
      <w:tblPr/>
      <w:tcPr>
        <w:shd w:val="clear" w:color="auto" w:fill="FFFFFF" w:themeFill="background1"/>
      </w:tcPr>
    </w:tblStylePr>
  </w:style>
  <w:style w:type="table" w:customStyle="1" w:styleId="260">
    <w:name w:val="Средняя сетка 2 — акцент 6"/>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D936F" w:themeColor="accent6"/>
        <w:left w:val="single" w:sz="8" w:space="0" w:color="9D936F" w:themeColor="accent6"/>
        <w:bottom w:val="single" w:sz="8" w:space="0" w:color="9D936F" w:themeColor="accent6"/>
        <w:right w:val="single" w:sz="8" w:space="0" w:color="9D936F" w:themeColor="accent6"/>
        <w:insideH w:val="single" w:sz="8" w:space="0" w:color="9D936F" w:themeColor="accent6"/>
        <w:insideV w:val="single" w:sz="8" w:space="0" w:color="9D936F" w:themeColor="accent6"/>
      </w:tblBorders>
      <w:tblCellMar>
        <w:top w:w="0" w:type="dxa"/>
        <w:left w:w="108" w:type="dxa"/>
        <w:bottom w:w="0" w:type="dxa"/>
        <w:right w:w="108" w:type="dxa"/>
      </w:tblCellMar>
    </w:tblPr>
    <w:tcPr>
      <w:shd w:val="clear" w:color="auto" w:fill="E6E4DB" w:themeFill="accent6" w:themeFillTint="3F"/>
    </w:tcPr>
    <w:tblStylePr w:type="firstRow">
      <w:rPr>
        <w:b/>
        <w:bCs/>
        <w:color w:val="000000" w:themeColor="text1"/>
      </w:rPr>
      <w:tblPr/>
      <w:tcPr>
        <w:shd w:val="clear" w:color="auto" w:fill="F5F4F0"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BE9E2" w:themeFill="accent6" w:themeFillTint="33"/>
      </w:tcPr>
    </w:tblStylePr>
    <w:tblStylePr w:type="band1Vert">
      <w:tblPr/>
      <w:tcPr>
        <w:shd w:val="clear" w:color="auto" w:fill="CEC9B7" w:themeFill="accent6" w:themeFillTint="7F"/>
      </w:tcPr>
    </w:tblStylePr>
    <w:tblStylePr w:type="band1Horz">
      <w:tblPr/>
      <w:tcPr>
        <w:tcBorders>
          <w:insideH w:val="single" w:sz="6" w:space="0" w:color="9D936F" w:themeColor="accent6"/>
          <w:insideV w:val="single" w:sz="6" w:space="0" w:color="9D936F" w:themeColor="accent6"/>
        </w:tcBorders>
        <w:shd w:val="clear" w:color="auto" w:fill="CEC9B7" w:themeFill="accent6" w:themeFillTint="7F"/>
      </w:tcPr>
    </w:tblStylePr>
    <w:tblStylePr w:type="nwCell">
      <w:tblPr/>
      <w:tcPr>
        <w:shd w:val="clear" w:color="auto" w:fill="FFFFFF" w:themeFill="background1"/>
      </w:tcPr>
    </w:tblStylePr>
  </w:style>
  <w:style w:type="table" w:styleId="3f3">
    <w:name w:val="Medium Grid 3"/>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310">
    <w:name w:val="Средняя сетка 3 — акцент 1"/>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E5E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E97A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E97A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E97A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E97A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CBD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CBD6" w:themeFill="accent1" w:themeFillTint="7F"/>
      </w:tcPr>
    </w:tblStylePr>
  </w:style>
  <w:style w:type="table" w:customStyle="1" w:styleId="320">
    <w:name w:val="Средняя сетка 3 — акцент 2"/>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2E2D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C8E6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C8E6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C8E6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C8E6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C6A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C6AF" w:themeFill="accent2" w:themeFillTint="7F"/>
      </w:tcPr>
    </w:tblStylePr>
  </w:style>
  <w:style w:type="table" w:customStyle="1" w:styleId="330">
    <w:name w:val="Средняя сетка 3 — акцент 3"/>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9D6"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A6A6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A6A6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A6A6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A6A6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B4AD"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B4AD" w:themeFill="accent3" w:themeFillTint="7F"/>
      </w:tcPr>
    </w:tblStylePr>
  </w:style>
  <w:style w:type="table" w:customStyle="1" w:styleId="340">
    <w:name w:val="Средняя сетка 3 — акцент 4"/>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CE4D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4936D"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4936D"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4936D"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4936D"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9C9B6"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9C9B6" w:themeFill="accent4" w:themeFillTint="7F"/>
      </w:tcPr>
    </w:tblStylePr>
  </w:style>
  <w:style w:type="table" w:customStyle="1" w:styleId="350">
    <w:name w:val="Средняя сетка 3 — акцент 5"/>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8DED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7787B"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7787B"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7787B"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7787B"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1BCBE"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1BCBE" w:themeFill="accent5" w:themeFillTint="7F"/>
      </w:tcPr>
    </w:tblStylePr>
  </w:style>
  <w:style w:type="table" w:customStyle="1" w:styleId="360">
    <w:name w:val="Средняя сетка 3 — акцент 6"/>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4DB"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D936F"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D936F"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D936F"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D936F"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EC9B7"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EC9B7" w:themeFill="accent6" w:themeFillTint="7F"/>
      </w:tcPr>
    </w:tblStylePr>
  </w:style>
  <w:style w:type="table" w:styleId="1c">
    <w:name w:val="Medium List 1"/>
    <w:basedOn w:val="a4"/>
    <w:uiPriority w:val="65"/>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2123"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111">
    <w:name w:val="Средний список 1 — акцент 1"/>
    <w:basedOn w:val="a4"/>
    <w:uiPriority w:val="65"/>
    <w:pPr>
      <w:spacing w:after="0" w:line="240" w:lineRule="auto"/>
    </w:pPr>
    <w:rPr>
      <w:color w:val="000000" w:themeColor="text1"/>
    </w:rPr>
    <w:tblPr>
      <w:tblStyleRowBandSize w:val="1"/>
      <w:tblStyleColBandSize w:val="1"/>
      <w:tblInd w:w="0" w:type="dxa"/>
      <w:tblBorders>
        <w:top w:val="single" w:sz="8" w:space="0" w:color="7E97AD" w:themeColor="accent1"/>
        <w:bottom w:val="single" w:sz="8" w:space="0" w:color="7E97A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7E97AD" w:themeColor="accent1"/>
        </w:tcBorders>
      </w:tcPr>
    </w:tblStylePr>
    <w:tblStylePr w:type="lastRow">
      <w:rPr>
        <w:b/>
        <w:bCs/>
        <w:color w:val="1F2123" w:themeColor="text2"/>
      </w:rPr>
      <w:tblPr/>
      <w:tcPr>
        <w:tcBorders>
          <w:top w:val="single" w:sz="8" w:space="0" w:color="7E97AD" w:themeColor="accent1"/>
          <w:bottom w:val="single" w:sz="8" w:space="0" w:color="7E97AD" w:themeColor="accent1"/>
        </w:tcBorders>
      </w:tcPr>
    </w:tblStylePr>
    <w:tblStylePr w:type="firstCol">
      <w:rPr>
        <w:b/>
        <w:bCs/>
      </w:rPr>
    </w:tblStylePr>
    <w:tblStylePr w:type="lastCol">
      <w:rPr>
        <w:b/>
        <w:bCs/>
      </w:rPr>
      <w:tblPr/>
      <w:tcPr>
        <w:tcBorders>
          <w:top w:val="single" w:sz="8" w:space="0" w:color="7E97AD" w:themeColor="accent1"/>
          <w:bottom w:val="single" w:sz="8" w:space="0" w:color="7E97AD" w:themeColor="accent1"/>
        </w:tcBorders>
      </w:tcPr>
    </w:tblStylePr>
    <w:tblStylePr w:type="band1Vert">
      <w:tblPr/>
      <w:tcPr>
        <w:shd w:val="clear" w:color="auto" w:fill="DFE5EA" w:themeFill="accent1" w:themeFillTint="3F"/>
      </w:tcPr>
    </w:tblStylePr>
    <w:tblStylePr w:type="band1Horz">
      <w:tblPr/>
      <w:tcPr>
        <w:shd w:val="clear" w:color="auto" w:fill="DFE5EA" w:themeFill="accent1" w:themeFillTint="3F"/>
      </w:tcPr>
    </w:tblStylePr>
  </w:style>
  <w:style w:type="table" w:customStyle="1" w:styleId="121">
    <w:name w:val="Средний список 1 — акцент 2"/>
    <w:basedOn w:val="a4"/>
    <w:uiPriority w:val="65"/>
    <w:pPr>
      <w:spacing w:after="0" w:line="240" w:lineRule="auto"/>
    </w:pPr>
    <w:rPr>
      <w:color w:val="000000" w:themeColor="text1"/>
    </w:rPr>
    <w:tblPr>
      <w:tblStyleRowBandSize w:val="1"/>
      <w:tblStyleColBandSize w:val="1"/>
      <w:tblInd w:w="0" w:type="dxa"/>
      <w:tblBorders>
        <w:top w:val="single" w:sz="8" w:space="0" w:color="CC8E60" w:themeColor="accent2"/>
        <w:bottom w:val="single" w:sz="8" w:space="0" w:color="CC8E60"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C8E60" w:themeColor="accent2"/>
        </w:tcBorders>
      </w:tcPr>
    </w:tblStylePr>
    <w:tblStylePr w:type="lastRow">
      <w:rPr>
        <w:b/>
        <w:bCs/>
        <w:color w:val="1F2123" w:themeColor="text2"/>
      </w:rPr>
      <w:tblPr/>
      <w:tcPr>
        <w:tcBorders>
          <w:top w:val="single" w:sz="8" w:space="0" w:color="CC8E60" w:themeColor="accent2"/>
          <w:bottom w:val="single" w:sz="8" w:space="0" w:color="CC8E60" w:themeColor="accent2"/>
        </w:tcBorders>
      </w:tcPr>
    </w:tblStylePr>
    <w:tblStylePr w:type="firstCol">
      <w:rPr>
        <w:b/>
        <w:bCs/>
      </w:rPr>
    </w:tblStylePr>
    <w:tblStylePr w:type="lastCol">
      <w:rPr>
        <w:b/>
        <w:bCs/>
      </w:rPr>
      <w:tblPr/>
      <w:tcPr>
        <w:tcBorders>
          <w:top w:val="single" w:sz="8" w:space="0" w:color="CC8E60" w:themeColor="accent2"/>
          <w:bottom w:val="single" w:sz="8" w:space="0" w:color="CC8E60" w:themeColor="accent2"/>
        </w:tcBorders>
      </w:tcPr>
    </w:tblStylePr>
    <w:tblStylePr w:type="band1Vert">
      <w:tblPr/>
      <w:tcPr>
        <w:shd w:val="clear" w:color="auto" w:fill="F2E2D7" w:themeFill="accent2" w:themeFillTint="3F"/>
      </w:tcPr>
    </w:tblStylePr>
    <w:tblStylePr w:type="band1Horz">
      <w:tblPr/>
      <w:tcPr>
        <w:shd w:val="clear" w:color="auto" w:fill="F2E2D7" w:themeFill="accent2" w:themeFillTint="3F"/>
      </w:tcPr>
    </w:tblStylePr>
  </w:style>
  <w:style w:type="table" w:customStyle="1" w:styleId="131">
    <w:name w:val="Средний список 1 — акцент 3"/>
    <w:basedOn w:val="a4"/>
    <w:uiPriority w:val="65"/>
    <w:pPr>
      <w:spacing w:after="0" w:line="240" w:lineRule="auto"/>
    </w:pPr>
    <w:rPr>
      <w:color w:val="000000" w:themeColor="text1"/>
    </w:rPr>
    <w:tblPr>
      <w:tblStyleRowBandSize w:val="1"/>
      <w:tblStyleColBandSize w:val="1"/>
      <w:tblInd w:w="0" w:type="dxa"/>
      <w:tblBorders>
        <w:top w:val="single" w:sz="8" w:space="0" w:color="7A6A60" w:themeColor="accent3"/>
        <w:bottom w:val="single" w:sz="8" w:space="0" w:color="7A6A60"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7A6A60" w:themeColor="accent3"/>
        </w:tcBorders>
      </w:tcPr>
    </w:tblStylePr>
    <w:tblStylePr w:type="lastRow">
      <w:rPr>
        <w:b/>
        <w:bCs/>
        <w:color w:val="1F2123" w:themeColor="text2"/>
      </w:rPr>
      <w:tblPr/>
      <w:tcPr>
        <w:tcBorders>
          <w:top w:val="single" w:sz="8" w:space="0" w:color="7A6A60" w:themeColor="accent3"/>
          <w:bottom w:val="single" w:sz="8" w:space="0" w:color="7A6A60" w:themeColor="accent3"/>
        </w:tcBorders>
      </w:tcPr>
    </w:tblStylePr>
    <w:tblStylePr w:type="firstCol">
      <w:rPr>
        <w:b/>
        <w:bCs/>
      </w:rPr>
    </w:tblStylePr>
    <w:tblStylePr w:type="lastCol">
      <w:rPr>
        <w:b/>
        <w:bCs/>
      </w:rPr>
      <w:tblPr/>
      <w:tcPr>
        <w:tcBorders>
          <w:top w:val="single" w:sz="8" w:space="0" w:color="7A6A60" w:themeColor="accent3"/>
          <w:bottom w:val="single" w:sz="8" w:space="0" w:color="7A6A60" w:themeColor="accent3"/>
        </w:tcBorders>
      </w:tcPr>
    </w:tblStylePr>
    <w:tblStylePr w:type="band1Vert">
      <w:tblPr/>
      <w:tcPr>
        <w:shd w:val="clear" w:color="auto" w:fill="DFD9D6" w:themeFill="accent3" w:themeFillTint="3F"/>
      </w:tcPr>
    </w:tblStylePr>
    <w:tblStylePr w:type="band1Horz">
      <w:tblPr/>
      <w:tcPr>
        <w:shd w:val="clear" w:color="auto" w:fill="DFD9D6" w:themeFill="accent3" w:themeFillTint="3F"/>
      </w:tcPr>
    </w:tblStylePr>
  </w:style>
  <w:style w:type="table" w:customStyle="1" w:styleId="141">
    <w:name w:val="Средний список 1 — акцент 4"/>
    <w:basedOn w:val="a4"/>
    <w:uiPriority w:val="65"/>
    <w:pPr>
      <w:spacing w:after="0" w:line="240" w:lineRule="auto"/>
    </w:pPr>
    <w:rPr>
      <w:color w:val="000000" w:themeColor="text1"/>
    </w:rPr>
    <w:tblPr>
      <w:tblStyleRowBandSize w:val="1"/>
      <w:tblStyleColBandSize w:val="1"/>
      <w:tblInd w:w="0" w:type="dxa"/>
      <w:tblBorders>
        <w:top w:val="single" w:sz="8" w:space="0" w:color="B4936D" w:themeColor="accent4"/>
        <w:bottom w:val="single" w:sz="8" w:space="0" w:color="B4936D"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B4936D" w:themeColor="accent4"/>
        </w:tcBorders>
      </w:tcPr>
    </w:tblStylePr>
    <w:tblStylePr w:type="lastRow">
      <w:rPr>
        <w:b/>
        <w:bCs/>
        <w:color w:val="1F2123" w:themeColor="text2"/>
      </w:rPr>
      <w:tblPr/>
      <w:tcPr>
        <w:tcBorders>
          <w:top w:val="single" w:sz="8" w:space="0" w:color="B4936D" w:themeColor="accent4"/>
          <w:bottom w:val="single" w:sz="8" w:space="0" w:color="B4936D" w:themeColor="accent4"/>
        </w:tcBorders>
      </w:tcPr>
    </w:tblStylePr>
    <w:tblStylePr w:type="firstCol">
      <w:rPr>
        <w:b/>
        <w:bCs/>
      </w:rPr>
    </w:tblStylePr>
    <w:tblStylePr w:type="lastCol">
      <w:rPr>
        <w:b/>
        <w:bCs/>
      </w:rPr>
      <w:tblPr/>
      <w:tcPr>
        <w:tcBorders>
          <w:top w:val="single" w:sz="8" w:space="0" w:color="B4936D" w:themeColor="accent4"/>
          <w:bottom w:val="single" w:sz="8" w:space="0" w:color="B4936D" w:themeColor="accent4"/>
        </w:tcBorders>
      </w:tcPr>
    </w:tblStylePr>
    <w:tblStylePr w:type="band1Vert">
      <w:tblPr/>
      <w:tcPr>
        <w:shd w:val="clear" w:color="auto" w:fill="ECE4DA" w:themeFill="accent4" w:themeFillTint="3F"/>
      </w:tcPr>
    </w:tblStylePr>
    <w:tblStylePr w:type="band1Horz">
      <w:tblPr/>
      <w:tcPr>
        <w:shd w:val="clear" w:color="auto" w:fill="ECE4DA" w:themeFill="accent4" w:themeFillTint="3F"/>
      </w:tcPr>
    </w:tblStylePr>
  </w:style>
  <w:style w:type="table" w:customStyle="1" w:styleId="151">
    <w:name w:val="Средний список 1 — акцент 5"/>
    <w:basedOn w:val="a4"/>
    <w:uiPriority w:val="65"/>
    <w:pPr>
      <w:spacing w:after="0" w:line="240" w:lineRule="auto"/>
    </w:pPr>
    <w:rPr>
      <w:color w:val="000000" w:themeColor="text1"/>
    </w:rPr>
    <w:tblPr>
      <w:tblStyleRowBandSize w:val="1"/>
      <w:tblStyleColBandSize w:val="1"/>
      <w:tblInd w:w="0" w:type="dxa"/>
      <w:tblBorders>
        <w:top w:val="single" w:sz="8" w:space="0" w:color="67787B" w:themeColor="accent5"/>
        <w:bottom w:val="single" w:sz="8" w:space="0" w:color="67787B"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67787B" w:themeColor="accent5"/>
        </w:tcBorders>
      </w:tcPr>
    </w:tblStylePr>
    <w:tblStylePr w:type="lastRow">
      <w:rPr>
        <w:b/>
        <w:bCs/>
        <w:color w:val="1F2123" w:themeColor="text2"/>
      </w:rPr>
      <w:tblPr/>
      <w:tcPr>
        <w:tcBorders>
          <w:top w:val="single" w:sz="8" w:space="0" w:color="67787B" w:themeColor="accent5"/>
          <w:bottom w:val="single" w:sz="8" w:space="0" w:color="67787B" w:themeColor="accent5"/>
        </w:tcBorders>
      </w:tcPr>
    </w:tblStylePr>
    <w:tblStylePr w:type="firstCol">
      <w:rPr>
        <w:b/>
        <w:bCs/>
      </w:rPr>
    </w:tblStylePr>
    <w:tblStylePr w:type="lastCol">
      <w:rPr>
        <w:b/>
        <w:bCs/>
      </w:rPr>
      <w:tblPr/>
      <w:tcPr>
        <w:tcBorders>
          <w:top w:val="single" w:sz="8" w:space="0" w:color="67787B" w:themeColor="accent5"/>
          <w:bottom w:val="single" w:sz="8" w:space="0" w:color="67787B" w:themeColor="accent5"/>
        </w:tcBorders>
      </w:tcPr>
    </w:tblStylePr>
    <w:tblStylePr w:type="band1Vert">
      <w:tblPr/>
      <w:tcPr>
        <w:shd w:val="clear" w:color="auto" w:fill="D8DEDF" w:themeFill="accent5" w:themeFillTint="3F"/>
      </w:tcPr>
    </w:tblStylePr>
    <w:tblStylePr w:type="band1Horz">
      <w:tblPr/>
      <w:tcPr>
        <w:shd w:val="clear" w:color="auto" w:fill="D8DEDF" w:themeFill="accent5" w:themeFillTint="3F"/>
      </w:tcPr>
    </w:tblStylePr>
  </w:style>
  <w:style w:type="table" w:customStyle="1" w:styleId="161">
    <w:name w:val="Средний список 1 — акцент 6"/>
    <w:basedOn w:val="a4"/>
    <w:uiPriority w:val="65"/>
    <w:pPr>
      <w:spacing w:after="0" w:line="240" w:lineRule="auto"/>
    </w:pPr>
    <w:rPr>
      <w:color w:val="000000" w:themeColor="text1"/>
    </w:rPr>
    <w:tblPr>
      <w:tblStyleRowBandSize w:val="1"/>
      <w:tblStyleColBandSize w:val="1"/>
      <w:tblInd w:w="0" w:type="dxa"/>
      <w:tblBorders>
        <w:top w:val="single" w:sz="8" w:space="0" w:color="9D936F" w:themeColor="accent6"/>
        <w:bottom w:val="single" w:sz="8" w:space="0" w:color="9D936F"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D936F" w:themeColor="accent6"/>
        </w:tcBorders>
      </w:tcPr>
    </w:tblStylePr>
    <w:tblStylePr w:type="lastRow">
      <w:rPr>
        <w:b/>
        <w:bCs/>
        <w:color w:val="1F2123" w:themeColor="text2"/>
      </w:rPr>
      <w:tblPr/>
      <w:tcPr>
        <w:tcBorders>
          <w:top w:val="single" w:sz="8" w:space="0" w:color="9D936F" w:themeColor="accent6"/>
          <w:bottom w:val="single" w:sz="8" w:space="0" w:color="9D936F" w:themeColor="accent6"/>
        </w:tcBorders>
      </w:tcPr>
    </w:tblStylePr>
    <w:tblStylePr w:type="firstCol">
      <w:rPr>
        <w:b/>
        <w:bCs/>
      </w:rPr>
    </w:tblStylePr>
    <w:tblStylePr w:type="lastCol">
      <w:rPr>
        <w:b/>
        <w:bCs/>
      </w:rPr>
      <w:tblPr/>
      <w:tcPr>
        <w:tcBorders>
          <w:top w:val="single" w:sz="8" w:space="0" w:color="9D936F" w:themeColor="accent6"/>
          <w:bottom w:val="single" w:sz="8" w:space="0" w:color="9D936F" w:themeColor="accent6"/>
        </w:tcBorders>
      </w:tcPr>
    </w:tblStylePr>
    <w:tblStylePr w:type="band1Vert">
      <w:tblPr/>
      <w:tcPr>
        <w:shd w:val="clear" w:color="auto" w:fill="E6E4DB" w:themeFill="accent6" w:themeFillTint="3F"/>
      </w:tcPr>
    </w:tblStylePr>
    <w:tblStylePr w:type="band1Horz">
      <w:tblPr/>
      <w:tcPr>
        <w:shd w:val="clear" w:color="auto" w:fill="E6E4DB" w:themeFill="accent6" w:themeFillTint="3F"/>
      </w:tcPr>
    </w:tblStylePr>
  </w:style>
  <w:style w:type="table" w:styleId="2f6">
    <w:name w:val="Medium List 2"/>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11">
    <w:name w:val="Средний список 2 — акцент 1"/>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7E97AD" w:themeColor="accent1"/>
        <w:left w:val="single" w:sz="8" w:space="0" w:color="7E97AD" w:themeColor="accent1"/>
        <w:bottom w:val="single" w:sz="8" w:space="0" w:color="7E97AD" w:themeColor="accent1"/>
        <w:right w:val="single" w:sz="8" w:space="0" w:color="7E97A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7E97AD" w:themeColor="accent1"/>
          <w:right w:val="nil"/>
          <w:insideH w:val="nil"/>
          <w:insideV w:val="nil"/>
        </w:tcBorders>
        <w:shd w:val="clear" w:color="auto" w:fill="FFFFFF" w:themeFill="background1"/>
      </w:tcPr>
    </w:tblStylePr>
    <w:tblStylePr w:type="lastRow">
      <w:tblPr/>
      <w:tcPr>
        <w:tcBorders>
          <w:top w:val="single" w:sz="8" w:space="0" w:color="7E97A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E97AD" w:themeColor="accent1"/>
          <w:insideH w:val="nil"/>
          <w:insideV w:val="nil"/>
        </w:tcBorders>
        <w:shd w:val="clear" w:color="auto" w:fill="FFFFFF" w:themeFill="background1"/>
      </w:tcPr>
    </w:tblStylePr>
    <w:tblStylePr w:type="lastCol">
      <w:tblPr/>
      <w:tcPr>
        <w:tcBorders>
          <w:top w:val="nil"/>
          <w:left w:val="single" w:sz="8" w:space="0" w:color="7E97A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E5EA" w:themeFill="accent1" w:themeFillTint="3F"/>
      </w:tcPr>
    </w:tblStylePr>
    <w:tblStylePr w:type="band1Horz">
      <w:tblPr/>
      <w:tcPr>
        <w:tcBorders>
          <w:top w:val="nil"/>
          <w:bottom w:val="nil"/>
          <w:insideH w:val="nil"/>
          <w:insideV w:val="nil"/>
        </w:tcBorders>
        <w:shd w:val="clear" w:color="auto" w:fill="DFE5E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21">
    <w:name w:val="Средний список 2 — акцент 2"/>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C8E60" w:themeColor="accent2"/>
        <w:left w:val="single" w:sz="8" w:space="0" w:color="CC8E60" w:themeColor="accent2"/>
        <w:bottom w:val="single" w:sz="8" w:space="0" w:color="CC8E60" w:themeColor="accent2"/>
        <w:right w:val="single" w:sz="8" w:space="0" w:color="CC8E60"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tblPr/>
      <w:tcPr>
        <w:tcBorders>
          <w:top w:val="single" w:sz="8" w:space="0" w:color="CC8E60"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C8E60" w:themeColor="accent2"/>
          <w:insideH w:val="nil"/>
          <w:insideV w:val="nil"/>
        </w:tcBorders>
        <w:shd w:val="clear" w:color="auto" w:fill="FFFFFF" w:themeFill="background1"/>
      </w:tcPr>
    </w:tblStylePr>
    <w:tblStylePr w:type="lastCol">
      <w:tblPr/>
      <w:tcPr>
        <w:tcBorders>
          <w:top w:val="nil"/>
          <w:left w:val="single" w:sz="8" w:space="0" w:color="CC8E6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E2D7" w:themeFill="accent2" w:themeFillTint="3F"/>
      </w:tcPr>
    </w:tblStylePr>
    <w:tblStylePr w:type="band1Horz">
      <w:tblPr/>
      <w:tcPr>
        <w:tcBorders>
          <w:top w:val="nil"/>
          <w:bottom w:val="nil"/>
          <w:insideH w:val="nil"/>
          <w:insideV w:val="nil"/>
        </w:tcBorders>
        <w:shd w:val="clear" w:color="auto" w:fill="F2E2D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31">
    <w:name w:val="Средний список 2 — акцент 3"/>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7A6A60" w:themeColor="accent3"/>
        <w:left w:val="single" w:sz="8" w:space="0" w:color="7A6A60" w:themeColor="accent3"/>
        <w:bottom w:val="single" w:sz="8" w:space="0" w:color="7A6A60" w:themeColor="accent3"/>
        <w:right w:val="single" w:sz="8" w:space="0" w:color="7A6A60"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7A6A60" w:themeColor="accent3"/>
          <w:right w:val="nil"/>
          <w:insideH w:val="nil"/>
          <w:insideV w:val="nil"/>
        </w:tcBorders>
        <w:shd w:val="clear" w:color="auto" w:fill="FFFFFF" w:themeFill="background1"/>
      </w:tcPr>
    </w:tblStylePr>
    <w:tblStylePr w:type="lastRow">
      <w:tblPr/>
      <w:tcPr>
        <w:tcBorders>
          <w:top w:val="single" w:sz="8" w:space="0" w:color="7A6A60"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A6A60" w:themeColor="accent3"/>
          <w:insideH w:val="nil"/>
          <w:insideV w:val="nil"/>
        </w:tcBorders>
        <w:shd w:val="clear" w:color="auto" w:fill="FFFFFF" w:themeFill="background1"/>
      </w:tcPr>
    </w:tblStylePr>
    <w:tblStylePr w:type="lastCol">
      <w:tblPr/>
      <w:tcPr>
        <w:tcBorders>
          <w:top w:val="nil"/>
          <w:left w:val="single" w:sz="8" w:space="0" w:color="7A6A6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9D6" w:themeFill="accent3" w:themeFillTint="3F"/>
      </w:tcPr>
    </w:tblStylePr>
    <w:tblStylePr w:type="band1Horz">
      <w:tblPr/>
      <w:tcPr>
        <w:tcBorders>
          <w:top w:val="nil"/>
          <w:bottom w:val="nil"/>
          <w:insideH w:val="nil"/>
          <w:insideV w:val="nil"/>
        </w:tcBorders>
        <w:shd w:val="clear" w:color="auto" w:fill="DFD9D6"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41">
    <w:name w:val="Средний список 2 — акцент 4"/>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B4936D" w:themeColor="accent4"/>
        <w:left w:val="single" w:sz="8" w:space="0" w:color="B4936D" w:themeColor="accent4"/>
        <w:bottom w:val="single" w:sz="8" w:space="0" w:color="B4936D" w:themeColor="accent4"/>
        <w:right w:val="single" w:sz="8" w:space="0" w:color="B4936D"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B4936D" w:themeColor="accent4"/>
          <w:right w:val="nil"/>
          <w:insideH w:val="nil"/>
          <w:insideV w:val="nil"/>
        </w:tcBorders>
        <w:shd w:val="clear" w:color="auto" w:fill="FFFFFF" w:themeFill="background1"/>
      </w:tcPr>
    </w:tblStylePr>
    <w:tblStylePr w:type="lastRow">
      <w:tblPr/>
      <w:tcPr>
        <w:tcBorders>
          <w:top w:val="single" w:sz="8" w:space="0" w:color="B4936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4936D" w:themeColor="accent4"/>
          <w:insideH w:val="nil"/>
          <w:insideV w:val="nil"/>
        </w:tcBorders>
        <w:shd w:val="clear" w:color="auto" w:fill="FFFFFF" w:themeFill="background1"/>
      </w:tcPr>
    </w:tblStylePr>
    <w:tblStylePr w:type="lastCol">
      <w:tblPr/>
      <w:tcPr>
        <w:tcBorders>
          <w:top w:val="nil"/>
          <w:left w:val="single" w:sz="8" w:space="0" w:color="B4936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CE4DA" w:themeFill="accent4" w:themeFillTint="3F"/>
      </w:tcPr>
    </w:tblStylePr>
    <w:tblStylePr w:type="band1Horz">
      <w:tblPr/>
      <w:tcPr>
        <w:tcBorders>
          <w:top w:val="nil"/>
          <w:bottom w:val="nil"/>
          <w:insideH w:val="nil"/>
          <w:insideV w:val="nil"/>
        </w:tcBorders>
        <w:shd w:val="clear" w:color="auto" w:fill="ECE4D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51">
    <w:name w:val="Средний список 2 — акцент 5"/>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67787B" w:themeColor="accent5"/>
        <w:left w:val="single" w:sz="8" w:space="0" w:color="67787B" w:themeColor="accent5"/>
        <w:bottom w:val="single" w:sz="8" w:space="0" w:color="67787B" w:themeColor="accent5"/>
        <w:right w:val="single" w:sz="8" w:space="0" w:color="67787B"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67787B" w:themeColor="accent5"/>
          <w:right w:val="nil"/>
          <w:insideH w:val="nil"/>
          <w:insideV w:val="nil"/>
        </w:tcBorders>
        <w:shd w:val="clear" w:color="auto" w:fill="FFFFFF" w:themeFill="background1"/>
      </w:tcPr>
    </w:tblStylePr>
    <w:tblStylePr w:type="lastRow">
      <w:tblPr/>
      <w:tcPr>
        <w:tcBorders>
          <w:top w:val="single" w:sz="8" w:space="0" w:color="67787B"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7787B" w:themeColor="accent5"/>
          <w:insideH w:val="nil"/>
          <w:insideV w:val="nil"/>
        </w:tcBorders>
        <w:shd w:val="clear" w:color="auto" w:fill="FFFFFF" w:themeFill="background1"/>
      </w:tcPr>
    </w:tblStylePr>
    <w:tblStylePr w:type="lastCol">
      <w:tblPr/>
      <w:tcPr>
        <w:tcBorders>
          <w:top w:val="nil"/>
          <w:left w:val="single" w:sz="8" w:space="0" w:color="67787B"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8DEDF" w:themeFill="accent5" w:themeFillTint="3F"/>
      </w:tcPr>
    </w:tblStylePr>
    <w:tblStylePr w:type="band1Horz">
      <w:tblPr/>
      <w:tcPr>
        <w:tcBorders>
          <w:top w:val="nil"/>
          <w:bottom w:val="nil"/>
          <w:insideH w:val="nil"/>
          <w:insideV w:val="nil"/>
        </w:tcBorders>
        <w:shd w:val="clear" w:color="auto" w:fill="D8DED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61">
    <w:name w:val="Средний список 2 — акцент 6"/>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D936F" w:themeColor="accent6"/>
        <w:left w:val="single" w:sz="8" w:space="0" w:color="9D936F" w:themeColor="accent6"/>
        <w:bottom w:val="single" w:sz="8" w:space="0" w:color="9D936F" w:themeColor="accent6"/>
        <w:right w:val="single" w:sz="8" w:space="0" w:color="9D936F"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9D936F" w:themeColor="accent6"/>
          <w:right w:val="nil"/>
          <w:insideH w:val="nil"/>
          <w:insideV w:val="nil"/>
        </w:tcBorders>
        <w:shd w:val="clear" w:color="auto" w:fill="FFFFFF" w:themeFill="background1"/>
      </w:tcPr>
    </w:tblStylePr>
    <w:tblStylePr w:type="lastRow">
      <w:tblPr/>
      <w:tcPr>
        <w:tcBorders>
          <w:top w:val="single" w:sz="8" w:space="0" w:color="9D936F"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D936F" w:themeColor="accent6"/>
          <w:insideH w:val="nil"/>
          <w:insideV w:val="nil"/>
        </w:tcBorders>
        <w:shd w:val="clear" w:color="auto" w:fill="FFFFFF" w:themeFill="background1"/>
      </w:tcPr>
    </w:tblStylePr>
    <w:tblStylePr w:type="lastCol">
      <w:tblPr/>
      <w:tcPr>
        <w:tcBorders>
          <w:top w:val="nil"/>
          <w:left w:val="single" w:sz="8" w:space="0" w:color="9D936F"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4DB" w:themeFill="accent6" w:themeFillTint="3F"/>
      </w:tcPr>
    </w:tblStylePr>
    <w:tblStylePr w:type="band1Horz">
      <w:tblPr/>
      <w:tcPr>
        <w:tcBorders>
          <w:top w:val="nil"/>
          <w:bottom w:val="nil"/>
          <w:insideH w:val="nil"/>
          <w:insideV w:val="nil"/>
        </w:tcBorders>
        <w:shd w:val="clear" w:color="auto" w:fill="E6E4DB"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d">
    <w:name w:val="Medium Shading 1"/>
    <w:basedOn w:val="a4"/>
    <w:uiPriority w:val="63"/>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112">
    <w:name w:val="Средняя заливка 1 — акцент 1"/>
    <w:basedOn w:val="a4"/>
    <w:uiPriority w:val="63"/>
    <w:pPr>
      <w:spacing w:after="0" w:line="240" w:lineRule="auto"/>
    </w:pPr>
    <w:tblPr>
      <w:tblStyleRowBandSize w:val="1"/>
      <w:tblStyleColBandSize w:val="1"/>
      <w:tblInd w:w="0" w:type="dxa"/>
      <w:tblBorders>
        <w:top w:val="single" w:sz="8"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single" w:sz="8" w:space="0" w:color="9EB0C1"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nil"/>
          <w:insideV w:val="nil"/>
        </w:tcBorders>
        <w:shd w:val="clear" w:color="auto" w:fill="7E97AD" w:themeFill="accent1"/>
      </w:tcPr>
    </w:tblStylePr>
    <w:tblStylePr w:type="lastRow">
      <w:pPr>
        <w:spacing w:before="0" w:after="0" w:line="240" w:lineRule="auto"/>
      </w:pPr>
      <w:rPr>
        <w:b/>
        <w:bCs/>
      </w:rPr>
      <w:tblPr/>
      <w:tcPr>
        <w:tcBorders>
          <w:top w:val="double" w:sz="6"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nil"/>
          <w:insideV w:val="nil"/>
        </w:tcBorders>
      </w:tcPr>
    </w:tblStylePr>
    <w:tblStylePr w:type="firstCol">
      <w:rPr>
        <w:b/>
        <w:bCs/>
      </w:rPr>
    </w:tblStylePr>
    <w:tblStylePr w:type="lastCol">
      <w:rPr>
        <w:b/>
        <w:bCs/>
      </w:rPr>
    </w:tblStylePr>
    <w:tblStylePr w:type="band1Vert">
      <w:tblPr/>
      <w:tcPr>
        <w:shd w:val="clear" w:color="auto" w:fill="DFE5EA" w:themeFill="accent1" w:themeFillTint="3F"/>
      </w:tcPr>
    </w:tblStylePr>
    <w:tblStylePr w:type="band1Horz">
      <w:tblPr/>
      <w:tcPr>
        <w:tcBorders>
          <w:insideH w:val="nil"/>
          <w:insideV w:val="nil"/>
        </w:tcBorders>
        <w:shd w:val="clear" w:color="auto" w:fill="DFE5EA" w:themeFill="accent1" w:themeFillTint="3F"/>
      </w:tcPr>
    </w:tblStylePr>
    <w:tblStylePr w:type="band2Horz">
      <w:tblPr/>
      <w:tcPr>
        <w:tcBorders>
          <w:insideH w:val="nil"/>
          <w:insideV w:val="nil"/>
        </w:tcBorders>
      </w:tcPr>
    </w:tblStylePr>
  </w:style>
  <w:style w:type="table" w:customStyle="1" w:styleId="122">
    <w:name w:val="Средняя заливка 1 — акцент 2"/>
    <w:basedOn w:val="a4"/>
    <w:uiPriority w:val="63"/>
    <w:pPr>
      <w:spacing w:after="0" w:line="240" w:lineRule="auto"/>
    </w:pPr>
    <w:tblPr>
      <w:tblStyleRowBandSize w:val="1"/>
      <w:tblStyleColBandSize w:val="1"/>
      <w:tblInd w:w="0" w:type="dxa"/>
      <w:tblBorders>
        <w:top w:val="single" w:sz="8"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single" w:sz="8" w:space="0" w:color="D8AA87"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nil"/>
          <w:insideV w:val="nil"/>
        </w:tcBorders>
        <w:shd w:val="clear" w:color="auto" w:fill="CC8E60" w:themeFill="accent2"/>
      </w:tcPr>
    </w:tblStylePr>
    <w:tblStylePr w:type="lastRow">
      <w:pPr>
        <w:spacing w:before="0" w:after="0" w:line="240" w:lineRule="auto"/>
      </w:pPr>
      <w:rPr>
        <w:b/>
        <w:bCs/>
      </w:rPr>
      <w:tblPr/>
      <w:tcPr>
        <w:tcBorders>
          <w:top w:val="double" w:sz="6"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nil"/>
          <w:insideV w:val="nil"/>
        </w:tcBorders>
      </w:tcPr>
    </w:tblStylePr>
    <w:tblStylePr w:type="firstCol">
      <w:rPr>
        <w:b/>
        <w:bCs/>
      </w:rPr>
    </w:tblStylePr>
    <w:tblStylePr w:type="lastCol">
      <w:rPr>
        <w:b/>
        <w:bCs/>
      </w:rPr>
    </w:tblStylePr>
    <w:tblStylePr w:type="band1Vert">
      <w:tblPr/>
      <w:tcPr>
        <w:shd w:val="clear" w:color="auto" w:fill="F2E2D7" w:themeFill="accent2" w:themeFillTint="3F"/>
      </w:tcPr>
    </w:tblStylePr>
    <w:tblStylePr w:type="band1Horz">
      <w:tblPr/>
      <w:tcPr>
        <w:tcBorders>
          <w:insideH w:val="nil"/>
          <w:insideV w:val="nil"/>
        </w:tcBorders>
        <w:shd w:val="clear" w:color="auto" w:fill="F2E2D7" w:themeFill="accent2" w:themeFillTint="3F"/>
      </w:tcPr>
    </w:tblStylePr>
    <w:tblStylePr w:type="band2Horz">
      <w:tblPr/>
      <w:tcPr>
        <w:tcBorders>
          <w:insideH w:val="nil"/>
          <w:insideV w:val="nil"/>
        </w:tcBorders>
      </w:tcPr>
    </w:tblStylePr>
  </w:style>
  <w:style w:type="table" w:customStyle="1" w:styleId="132">
    <w:name w:val="Средняя заливка 1 — акцент 3"/>
    <w:basedOn w:val="a4"/>
    <w:uiPriority w:val="63"/>
    <w:pPr>
      <w:spacing w:after="0" w:line="240" w:lineRule="auto"/>
    </w:pPr>
    <w:tblPr>
      <w:tblStyleRowBandSize w:val="1"/>
      <w:tblStyleColBandSize w:val="1"/>
      <w:tblInd w:w="0" w:type="dxa"/>
      <w:tblBorders>
        <w:top w:val="single" w:sz="8"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single" w:sz="8" w:space="0" w:color="9E8E84"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nil"/>
          <w:insideV w:val="nil"/>
        </w:tcBorders>
        <w:shd w:val="clear" w:color="auto" w:fill="7A6A60" w:themeFill="accent3"/>
      </w:tcPr>
    </w:tblStylePr>
    <w:tblStylePr w:type="lastRow">
      <w:pPr>
        <w:spacing w:before="0" w:after="0" w:line="240" w:lineRule="auto"/>
      </w:pPr>
      <w:rPr>
        <w:b/>
        <w:bCs/>
      </w:rPr>
      <w:tblPr/>
      <w:tcPr>
        <w:tcBorders>
          <w:top w:val="double" w:sz="6"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nil"/>
          <w:insideV w:val="nil"/>
        </w:tcBorders>
      </w:tcPr>
    </w:tblStylePr>
    <w:tblStylePr w:type="firstCol">
      <w:rPr>
        <w:b/>
        <w:bCs/>
      </w:rPr>
    </w:tblStylePr>
    <w:tblStylePr w:type="lastCol">
      <w:rPr>
        <w:b/>
        <w:bCs/>
      </w:rPr>
    </w:tblStylePr>
    <w:tblStylePr w:type="band1Vert">
      <w:tblPr/>
      <w:tcPr>
        <w:shd w:val="clear" w:color="auto" w:fill="DFD9D6" w:themeFill="accent3" w:themeFillTint="3F"/>
      </w:tcPr>
    </w:tblStylePr>
    <w:tblStylePr w:type="band1Horz">
      <w:tblPr/>
      <w:tcPr>
        <w:tcBorders>
          <w:insideH w:val="nil"/>
          <w:insideV w:val="nil"/>
        </w:tcBorders>
        <w:shd w:val="clear" w:color="auto" w:fill="DFD9D6" w:themeFill="accent3" w:themeFillTint="3F"/>
      </w:tcPr>
    </w:tblStylePr>
    <w:tblStylePr w:type="band2Horz">
      <w:tblPr/>
      <w:tcPr>
        <w:tcBorders>
          <w:insideH w:val="nil"/>
          <w:insideV w:val="nil"/>
        </w:tcBorders>
      </w:tcPr>
    </w:tblStylePr>
  </w:style>
  <w:style w:type="table" w:customStyle="1" w:styleId="142">
    <w:name w:val="Средняя заливка 1 — акцент 4"/>
    <w:basedOn w:val="a4"/>
    <w:uiPriority w:val="63"/>
    <w:pPr>
      <w:spacing w:after="0" w:line="240" w:lineRule="auto"/>
    </w:pPr>
    <w:tblPr>
      <w:tblStyleRowBandSize w:val="1"/>
      <w:tblStyleColBandSize w:val="1"/>
      <w:tblInd w:w="0" w:type="dxa"/>
      <w:tblBorders>
        <w:top w:val="single" w:sz="8"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single" w:sz="8" w:space="0" w:color="C6AD91"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nil"/>
          <w:insideV w:val="nil"/>
        </w:tcBorders>
        <w:shd w:val="clear" w:color="auto" w:fill="B4936D" w:themeFill="accent4"/>
      </w:tcPr>
    </w:tblStylePr>
    <w:tblStylePr w:type="lastRow">
      <w:pPr>
        <w:spacing w:before="0" w:after="0" w:line="240" w:lineRule="auto"/>
      </w:pPr>
      <w:rPr>
        <w:b/>
        <w:bCs/>
      </w:rPr>
      <w:tblPr/>
      <w:tcPr>
        <w:tcBorders>
          <w:top w:val="double" w:sz="6"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nil"/>
          <w:insideV w:val="nil"/>
        </w:tcBorders>
      </w:tcPr>
    </w:tblStylePr>
    <w:tblStylePr w:type="firstCol">
      <w:rPr>
        <w:b/>
        <w:bCs/>
      </w:rPr>
    </w:tblStylePr>
    <w:tblStylePr w:type="lastCol">
      <w:rPr>
        <w:b/>
        <w:bCs/>
      </w:rPr>
    </w:tblStylePr>
    <w:tblStylePr w:type="band1Vert">
      <w:tblPr/>
      <w:tcPr>
        <w:shd w:val="clear" w:color="auto" w:fill="ECE4DA" w:themeFill="accent4" w:themeFillTint="3F"/>
      </w:tcPr>
    </w:tblStylePr>
    <w:tblStylePr w:type="band1Horz">
      <w:tblPr/>
      <w:tcPr>
        <w:tcBorders>
          <w:insideH w:val="nil"/>
          <w:insideV w:val="nil"/>
        </w:tcBorders>
        <w:shd w:val="clear" w:color="auto" w:fill="ECE4DA" w:themeFill="accent4" w:themeFillTint="3F"/>
      </w:tcPr>
    </w:tblStylePr>
    <w:tblStylePr w:type="band2Horz">
      <w:tblPr/>
      <w:tcPr>
        <w:tcBorders>
          <w:insideH w:val="nil"/>
          <w:insideV w:val="nil"/>
        </w:tcBorders>
      </w:tcPr>
    </w:tblStylePr>
  </w:style>
  <w:style w:type="table" w:customStyle="1" w:styleId="152">
    <w:name w:val="Средняя заливка 1 — акцент 5"/>
    <w:basedOn w:val="a4"/>
    <w:uiPriority w:val="63"/>
    <w:pPr>
      <w:spacing w:after="0" w:line="240" w:lineRule="auto"/>
    </w:pPr>
    <w:tblPr>
      <w:tblStyleRowBandSize w:val="1"/>
      <w:tblStyleColBandSize w:val="1"/>
      <w:tblInd w:w="0" w:type="dxa"/>
      <w:tblBorders>
        <w:top w:val="single" w:sz="8"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single" w:sz="8" w:space="0" w:color="8B9B9E"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nil"/>
          <w:insideV w:val="nil"/>
        </w:tcBorders>
        <w:shd w:val="clear" w:color="auto" w:fill="67787B" w:themeFill="accent5"/>
      </w:tcPr>
    </w:tblStylePr>
    <w:tblStylePr w:type="lastRow">
      <w:pPr>
        <w:spacing w:before="0" w:after="0" w:line="240" w:lineRule="auto"/>
      </w:pPr>
      <w:rPr>
        <w:b/>
        <w:bCs/>
      </w:rPr>
      <w:tblPr/>
      <w:tcPr>
        <w:tcBorders>
          <w:top w:val="double" w:sz="6"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nil"/>
          <w:insideV w:val="nil"/>
        </w:tcBorders>
      </w:tcPr>
    </w:tblStylePr>
    <w:tblStylePr w:type="firstCol">
      <w:rPr>
        <w:b/>
        <w:bCs/>
      </w:rPr>
    </w:tblStylePr>
    <w:tblStylePr w:type="lastCol">
      <w:rPr>
        <w:b/>
        <w:bCs/>
      </w:rPr>
    </w:tblStylePr>
    <w:tblStylePr w:type="band1Vert">
      <w:tblPr/>
      <w:tcPr>
        <w:shd w:val="clear" w:color="auto" w:fill="D8DEDF" w:themeFill="accent5" w:themeFillTint="3F"/>
      </w:tcPr>
    </w:tblStylePr>
    <w:tblStylePr w:type="band1Horz">
      <w:tblPr/>
      <w:tcPr>
        <w:tcBorders>
          <w:insideH w:val="nil"/>
          <w:insideV w:val="nil"/>
        </w:tcBorders>
        <w:shd w:val="clear" w:color="auto" w:fill="D8DEDF" w:themeFill="accent5" w:themeFillTint="3F"/>
      </w:tcPr>
    </w:tblStylePr>
    <w:tblStylePr w:type="band2Horz">
      <w:tblPr/>
      <w:tcPr>
        <w:tcBorders>
          <w:insideH w:val="nil"/>
          <w:insideV w:val="nil"/>
        </w:tcBorders>
      </w:tcPr>
    </w:tblStylePr>
  </w:style>
  <w:style w:type="table" w:customStyle="1" w:styleId="162">
    <w:name w:val="Средняя заливка 1 — акцент 6"/>
    <w:basedOn w:val="a4"/>
    <w:uiPriority w:val="63"/>
    <w:pPr>
      <w:spacing w:after="0" w:line="240" w:lineRule="auto"/>
    </w:pPr>
    <w:tblPr>
      <w:tblStyleRowBandSize w:val="1"/>
      <w:tblStyleColBandSize w:val="1"/>
      <w:tblInd w:w="0" w:type="dxa"/>
      <w:tblBorders>
        <w:top w:val="single" w:sz="8"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single" w:sz="8" w:space="0" w:color="B5AE93"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nil"/>
          <w:insideV w:val="nil"/>
        </w:tcBorders>
        <w:shd w:val="clear" w:color="auto" w:fill="9D936F" w:themeFill="accent6"/>
      </w:tcPr>
    </w:tblStylePr>
    <w:tblStylePr w:type="lastRow">
      <w:pPr>
        <w:spacing w:before="0" w:after="0" w:line="240" w:lineRule="auto"/>
      </w:pPr>
      <w:rPr>
        <w:b/>
        <w:bCs/>
      </w:rPr>
      <w:tblPr/>
      <w:tcPr>
        <w:tcBorders>
          <w:top w:val="double" w:sz="6"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nil"/>
          <w:insideV w:val="nil"/>
        </w:tcBorders>
      </w:tcPr>
    </w:tblStylePr>
    <w:tblStylePr w:type="firstCol">
      <w:rPr>
        <w:b/>
        <w:bCs/>
      </w:rPr>
    </w:tblStylePr>
    <w:tblStylePr w:type="lastCol">
      <w:rPr>
        <w:b/>
        <w:bCs/>
      </w:rPr>
    </w:tblStylePr>
    <w:tblStylePr w:type="band1Vert">
      <w:tblPr/>
      <w:tcPr>
        <w:shd w:val="clear" w:color="auto" w:fill="E6E4DB" w:themeFill="accent6" w:themeFillTint="3F"/>
      </w:tcPr>
    </w:tblStylePr>
    <w:tblStylePr w:type="band1Horz">
      <w:tblPr/>
      <w:tcPr>
        <w:tcBorders>
          <w:insideH w:val="nil"/>
          <w:insideV w:val="nil"/>
        </w:tcBorders>
        <w:shd w:val="clear" w:color="auto" w:fill="E6E4DB" w:themeFill="accent6" w:themeFillTint="3F"/>
      </w:tcPr>
    </w:tblStylePr>
    <w:tblStylePr w:type="band2Horz">
      <w:tblPr/>
      <w:tcPr>
        <w:tcBorders>
          <w:insideH w:val="nil"/>
          <w:insideV w:val="nil"/>
        </w:tcBorders>
      </w:tcPr>
    </w:tblStylePr>
  </w:style>
  <w:style w:type="table" w:styleId="2f7">
    <w:name w:val="Medium Shading 2"/>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12">
    <w:name w:val="Средняя заливка 2 — акцент 1"/>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E97A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E97AD" w:themeFill="accent1"/>
      </w:tcPr>
    </w:tblStylePr>
    <w:tblStylePr w:type="lastCol">
      <w:rPr>
        <w:b/>
        <w:bCs/>
        <w:color w:val="FFFFFF" w:themeColor="background1"/>
      </w:rPr>
      <w:tblPr/>
      <w:tcPr>
        <w:tcBorders>
          <w:left w:val="nil"/>
          <w:right w:val="nil"/>
          <w:insideH w:val="nil"/>
          <w:insideV w:val="nil"/>
        </w:tcBorders>
        <w:shd w:val="clear" w:color="auto" w:fill="7E97A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22">
    <w:name w:val="Средняя заливка 2 — акцент 2"/>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C8E6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C8E60" w:themeFill="accent2"/>
      </w:tcPr>
    </w:tblStylePr>
    <w:tblStylePr w:type="lastCol">
      <w:rPr>
        <w:b/>
        <w:bCs/>
        <w:color w:val="FFFFFF" w:themeColor="background1"/>
      </w:rPr>
      <w:tblPr/>
      <w:tcPr>
        <w:tcBorders>
          <w:left w:val="nil"/>
          <w:right w:val="nil"/>
          <w:insideH w:val="nil"/>
          <w:insideV w:val="nil"/>
        </w:tcBorders>
        <w:shd w:val="clear" w:color="auto" w:fill="CC8E6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32">
    <w:name w:val="Средняя заливка 2 — акцент 3"/>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A6A6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A6A60" w:themeFill="accent3"/>
      </w:tcPr>
    </w:tblStylePr>
    <w:tblStylePr w:type="lastCol">
      <w:rPr>
        <w:b/>
        <w:bCs/>
        <w:color w:val="FFFFFF" w:themeColor="background1"/>
      </w:rPr>
      <w:tblPr/>
      <w:tcPr>
        <w:tcBorders>
          <w:left w:val="nil"/>
          <w:right w:val="nil"/>
          <w:insideH w:val="nil"/>
          <w:insideV w:val="nil"/>
        </w:tcBorders>
        <w:shd w:val="clear" w:color="auto" w:fill="7A6A6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42">
    <w:name w:val="Средняя заливка 2 — акцент 4"/>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4936D"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4936D" w:themeFill="accent4"/>
      </w:tcPr>
    </w:tblStylePr>
    <w:tblStylePr w:type="lastCol">
      <w:rPr>
        <w:b/>
        <w:bCs/>
        <w:color w:val="FFFFFF" w:themeColor="background1"/>
      </w:rPr>
      <w:tblPr/>
      <w:tcPr>
        <w:tcBorders>
          <w:left w:val="nil"/>
          <w:right w:val="nil"/>
          <w:insideH w:val="nil"/>
          <w:insideV w:val="nil"/>
        </w:tcBorders>
        <w:shd w:val="clear" w:color="auto" w:fill="B4936D"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52">
    <w:name w:val="Средняя заливка 2 — акцент 5"/>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7787B"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7787B" w:themeFill="accent5"/>
      </w:tcPr>
    </w:tblStylePr>
    <w:tblStylePr w:type="lastCol">
      <w:rPr>
        <w:b/>
        <w:bCs/>
        <w:color w:val="FFFFFF" w:themeColor="background1"/>
      </w:rPr>
      <w:tblPr/>
      <w:tcPr>
        <w:tcBorders>
          <w:left w:val="nil"/>
          <w:right w:val="nil"/>
          <w:insideH w:val="nil"/>
          <w:insideV w:val="nil"/>
        </w:tcBorders>
        <w:shd w:val="clear" w:color="auto" w:fill="67787B"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62">
    <w:name w:val="Средняя заливка 2 — акцент 6"/>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D936F"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D936F" w:themeFill="accent6"/>
      </w:tcPr>
    </w:tblStylePr>
    <w:tblStylePr w:type="lastCol">
      <w:rPr>
        <w:b/>
        <w:bCs/>
        <w:color w:val="FFFFFF" w:themeColor="background1"/>
      </w:rPr>
      <w:tblPr/>
      <w:tcPr>
        <w:tcBorders>
          <w:left w:val="nil"/>
          <w:right w:val="nil"/>
          <w:insideH w:val="nil"/>
          <w:insideV w:val="nil"/>
        </w:tcBorders>
        <w:shd w:val="clear" w:color="auto" w:fill="9D936F"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affff7">
    <w:name w:val="Заголовок сообщения"/>
    <w:basedOn w:val="a2"/>
    <w:link w:val="affff8"/>
    <w:uiPriority w:val="99"/>
    <w:semiHidden/>
    <w:unhideWhenUsed/>
    <w:pPr>
      <w:pBdr>
        <w:top w:val="single" w:sz="6" w:space="1" w:color="auto"/>
        <w:left w:val="single" w:sz="6" w:space="1" w:color="auto"/>
        <w:bottom w:val="single" w:sz="6" w:space="1" w:color="auto"/>
        <w:right w:val="single" w:sz="6" w:space="1" w:color="auto"/>
      </w:pBdr>
      <w:shd w:val="pct20" w:color="auto" w:fill="auto"/>
      <w:spacing w:after="0"/>
      <w:ind w:left="1080" w:hanging="1080"/>
    </w:pPr>
    <w:rPr>
      <w:rFonts w:asciiTheme="majorHAnsi" w:eastAsiaTheme="majorEastAsia" w:hAnsiTheme="majorHAnsi" w:cstheme="majorBidi"/>
      <w:sz w:val="24"/>
    </w:rPr>
  </w:style>
  <w:style w:type="character" w:customStyle="1" w:styleId="affff8">
    <w:name w:val="Заголовок сообщения (знак)"/>
    <w:basedOn w:val="a3"/>
    <w:link w:val="affff7"/>
    <w:uiPriority w:val="99"/>
    <w:semiHidden/>
    <w:rPr>
      <w:rFonts w:asciiTheme="majorHAnsi" w:eastAsiaTheme="majorEastAsia" w:hAnsiTheme="majorHAnsi" w:cstheme="majorBidi"/>
      <w:sz w:val="24"/>
      <w:shd w:val="pct20" w:color="auto" w:fill="auto"/>
    </w:rPr>
  </w:style>
  <w:style w:type="paragraph" w:styleId="affff9">
    <w:name w:val="Normal (Web)"/>
    <w:basedOn w:val="a2"/>
    <w:uiPriority w:val="99"/>
    <w:semiHidden/>
    <w:unhideWhenUsed/>
    <w:rPr>
      <w:rFonts w:ascii="Times New Roman" w:hAnsi="Times New Roman" w:cs="Times New Roman"/>
      <w:sz w:val="24"/>
    </w:rPr>
  </w:style>
  <w:style w:type="paragraph" w:styleId="affffa">
    <w:name w:val="Normal Indent"/>
    <w:basedOn w:val="a2"/>
    <w:uiPriority w:val="99"/>
    <w:semiHidden/>
    <w:unhideWhenUsed/>
    <w:pPr>
      <w:ind w:left="720"/>
    </w:pPr>
  </w:style>
  <w:style w:type="paragraph" w:customStyle="1" w:styleId="affffb">
    <w:name w:val="Заголовок заметки"/>
    <w:basedOn w:val="a2"/>
    <w:next w:val="a2"/>
    <w:link w:val="affffc"/>
    <w:uiPriority w:val="99"/>
    <w:semiHidden/>
    <w:unhideWhenUsed/>
    <w:pPr>
      <w:spacing w:after="0"/>
    </w:pPr>
  </w:style>
  <w:style w:type="character" w:customStyle="1" w:styleId="affffc">
    <w:name w:val="Заголовок заметки (знак)"/>
    <w:basedOn w:val="a3"/>
    <w:link w:val="affffb"/>
    <w:uiPriority w:val="99"/>
    <w:semiHidden/>
  </w:style>
  <w:style w:type="character" w:customStyle="1" w:styleId="affffd">
    <w:name w:val="номер страницы"/>
    <w:basedOn w:val="a3"/>
    <w:uiPriority w:val="99"/>
    <w:semiHidden/>
    <w:unhideWhenUsed/>
  </w:style>
  <w:style w:type="paragraph" w:customStyle="1" w:styleId="affffe">
    <w:name w:val="Обычный текст"/>
    <w:basedOn w:val="a2"/>
    <w:link w:val="afffff"/>
    <w:uiPriority w:val="99"/>
    <w:semiHidden/>
    <w:unhideWhenUsed/>
    <w:pPr>
      <w:spacing w:after="0"/>
    </w:pPr>
    <w:rPr>
      <w:rFonts w:ascii="Consolas" w:hAnsi="Consolas" w:cs="Consolas"/>
      <w:sz w:val="21"/>
    </w:rPr>
  </w:style>
  <w:style w:type="character" w:customStyle="1" w:styleId="afffff">
    <w:name w:val="Обычный текст (знак)"/>
    <w:basedOn w:val="a3"/>
    <w:link w:val="affffe"/>
    <w:uiPriority w:val="99"/>
    <w:semiHidden/>
    <w:rPr>
      <w:rFonts w:ascii="Consolas" w:hAnsi="Consolas" w:cs="Consolas"/>
      <w:sz w:val="21"/>
    </w:rPr>
  </w:style>
  <w:style w:type="paragraph" w:styleId="afffff0">
    <w:name w:val="Salutation"/>
    <w:basedOn w:val="a2"/>
    <w:next w:val="a2"/>
    <w:link w:val="afffff1"/>
    <w:uiPriority w:val="99"/>
    <w:semiHidden/>
    <w:unhideWhenUsed/>
  </w:style>
  <w:style w:type="character" w:customStyle="1" w:styleId="afffff1">
    <w:name w:val="Приветствие Знак"/>
    <w:basedOn w:val="a3"/>
    <w:link w:val="afffff0"/>
    <w:uiPriority w:val="99"/>
    <w:semiHidden/>
  </w:style>
  <w:style w:type="character" w:customStyle="1" w:styleId="affc">
    <w:name w:val="Подпись Знак"/>
    <w:basedOn w:val="a3"/>
    <w:link w:val="affb"/>
    <w:uiPriority w:val="9"/>
    <w:rPr>
      <w:kern w:val="20"/>
    </w:rPr>
  </w:style>
  <w:style w:type="character" w:styleId="afffff2">
    <w:name w:val="Strong"/>
    <w:basedOn w:val="a3"/>
    <w:uiPriority w:val="1"/>
    <w:unhideWhenUsed/>
    <w:qFormat/>
    <w:rPr>
      <w:b/>
      <w:bCs/>
    </w:rPr>
  </w:style>
  <w:style w:type="paragraph" w:styleId="afffff3">
    <w:name w:val="Subtitle"/>
    <w:basedOn w:val="a2"/>
    <w:next w:val="a2"/>
    <w:link w:val="afffff4"/>
    <w:uiPriority w:val="19"/>
    <w:unhideWhenUsed/>
    <w:qFormat/>
    <w:pPr>
      <w:numPr>
        <w:ilvl w:val="1"/>
      </w:numPr>
      <w:ind w:left="144" w:right="720"/>
    </w:pPr>
    <w:rPr>
      <w:rFonts w:asciiTheme="majorHAnsi" w:eastAsiaTheme="majorEastAsia" w:hAnsiTheme="majorHAnsi" w:cstheme="majorBidi"/>
      <w:caps/>
      <w:color w:val="7E97AD" w:themeColor="accent1"/>
      <w:sz w:val="64"/>
    </w:rPr>
  </w:style>
  <w:style w:type="character" w:customStyle="1" w:styleId="afffff4">
    <w:name w:val="Подзаголовок Знак"/>
    <w:basedOn w:val="a3"/>
    <w:link w:val="afffff3"/>
    <w:uiPriority w:val="19"/>
    <w:rPr>
      <w:rFonts w:asciiTheme="majorHAnsi" w:eastAsiaTheme="majorEastAsia" w:hAnsiTheme="majorHAnsi" w:cstheme="majorBidi"/>
      <w:caps/>
      <w:color w:val="7E97AD" w:themeColor="accent1"/>
      <w:kern w:val="20"/>
      <w:sz w:val="64"/>
    </w:rPr>
  </w:style>
  <w:style w:type="character" w:styleId="afffff5">
    <w:name w:val="Subtle Emphasis"/>
    <w:basedOn w:val="a3"/>
    <w:uiPriority w:val="19"/>
    <w:semiHidden/>
    <w:unhideWhenUsed/>
    <w:rPr>
      <w:i/>
      <w:iCs/>
      <w:color w:val="808080" w:themeColor="text1" w:themeTint="7F"/>
    </w:rPr>
  </w:style>
  <w:style w:type="character" w:styleId="afffff6">
    <w:name w:val="Subtle Reference"/>
    <w:basedOn w:val="a3"/>
    <w:uiPriority w:val="31"/>
    <w:semiHidden/>
    <w:unhideWhenUsed/>
    <w:rPr>
      <w:smallCaps/>
      <w:color w:val="CC8E60" w:themeColor="accent2"/>
      <w:u w:val="single"/>
    </w:rPr>
  </w:style>
  <w:style w:type="table" w:styleId="1e">
    <w:name w:val="Table 3D effects 1"/>
    <w:basedOn w:val="a4"/>
    <w:uiPriority w:val="99"/>
    <w:semiHidden/>
    <w:unhideWhenUsed/>
    <w:pPr>
      <w:spacing w:line="300" w:lineRule="auto"/>
    </w:pPr>
    <w:rPr>
      <w:color w:val="auto"/>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8">
    <w:name w:val="Table 3D effects 2"/>
    <w:basedOn w:val="a4"/>
    <w:uiPriority w:val="99"/>
    <w:semiHidden/>
    <w:unhideWhenUsed/>
    <w:pPr>
      <w:spacing w:line="300" w:lineRule="auto"/>
    </w:pPr>
    <w:rPr>
      <w:color w:val="auto"/>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4">
    <w:name w:val="Table 3D effects 3"/>
    <w:basedOn w:val="a4"/>
    <w:uiPriority w:val="99"/>
    <w:semiHidden/>
    <w:unhideWhenUsed/>
    <w:pPr>
      <w:spacing w:line="300" w:lineRule="auto"/>
    </w:pPr>
    <w:rPr>
      <w:color w:val="auto"/>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
    <w:name w:val="Table Classic 1"/>
    <w:basedOn w:val="a4"/>
    <w:uiPriority w:val="99"/>
    <w:semiHidden/>
    <w:unhideWhenUsed/>
    <w:pPr>
      <w:spacing w:line="300" w:lineRule="auto"/>
    </w:pPr>
    <w:rPr>
      <w:color w:val="auto"/>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9">
    <w:name w:val="Table Classic 2"/>
    <w:basedOn w:val="a4"/>
    <w:uiPriority w:val="99"/>
    <w:semiHidden/>
    <w:unhideWhenUsed/>
    <w:pPr>
      <w:spacing w:line="300" w:lineRule="auto"/>
    </w:pPr>
    <w:rPr>
      <w:color w:val="auto"/>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5">
    <w:name w:val="Table Classic 3"/>
    <w:basedOn w:val="a4"/>
    <w:uiPriority w:val="99"/>
    <w:semiHidden/>
    <w:unhideWhenUsed/>
    <w:pPr>
      <w:spacing w:line="300" w:lineRule="auto"/>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
    <w:name w:val="Table Classic 4"/>
    <w:basedOn w:val="a4"/>
    <w:uiPriority w:val="99"/>
    <w:semiHidden/>
    <w:unhideWhenUsed/>
    <w:pPr>
      <w:spacing w:line="300" w:lineRule="auto"/>
    </w:pPr>
    <w:rPr>
      <w:color w:val="auto"/>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0">
    <w:name w:val="Table Colorful 1"/>
    <w:basedOn w:val="a4"/>
    <w:uiPriority w:val="99"/>
    <w:semiHidden/>
    <w:unhideWhenUsed/>
    <w:pPr>
      <w:spacing w:line="300" w:lineRule="auto"/>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a">
    <w:name w:val="Table Colorful 2"/>
    <w:basedOn w:val="a4"/>
    <w:uiPriority w:val="99"/>
    <w:semiHidden/>
    <w:unhideWhenUsed/>
    <w:pPr>
      <w:spacing w:line="300" w:lineRule="auto"/>
    </w:pPr>
    <w:rPr>
      <w:color w:val="auto"/>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6">
    <w:name w:val="Table Colorful 3"/>
    <w:basedOn w:val="a4"/>
    <w:uiPriority w:val="99"/>
    <w:semiHidden/>
    <w:unhideWhenUsed/>
    <w:pPr>
      <w:spacing w:line="300" w:lineRule="auto"/>
    </w:pPr>
    <w:rPr>
      <w:color w:val="auto"/>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1">
    <w:name w:val="Table Columns 1"/>
    <w:basedOn w:val="a4"/>
    <w:uiPriority w:val="99"/>
    <w:semiHidden/>
    <w:unhideWhenUsed/>
    <w:pPr>
      <w:spacing w:line="300" w:lineRule="auto"/>
    </w:pPr>
    <w:rPr>
      <w:b/>
      <w:bCs/>
      <w:color w:val="auto"/>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b">
    <w:name w:val="Table Columns 2"/>
    <w:basedOn w:val="a4"/>
    <w:uiPriority w:val="99"/>
    <w:semiHidden/>
    <w:unhideWhenUsed/>
    <w:pPr>
      <w:spacing w:line="300" w:lineRule="auto"/>
    </w:pPr>
    <w:rPr>
      <w:b/>
      <w:bCs/>
      <w:color w:val="auto"/>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7">
    <w:name w:val="Table Columns 3"/>
    <w:basedOn w:val="a4"/>
    <w:uiPriority w:val="99"/>
    <w:semiHidden/>
    <w:unhideWhenUsed/>
    <w:pPr>
      <w:spacing w:line="300" w:lineRule="auto"/>
    </w:pPr>
    <w:rPr>
      <w:b/>
      <w:bCs/>
      <w:color w:val="auto"/>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0">
    <w:name w:val="Table Columns 4"/>
    <w:basedOn w:val="a4"/>
    <w:uiPriority w:val="99"/>
    <w:semiHidden/>
    <w:unhideWhenUsed/>
    <w:pPr>
      <w:spacing w:line="300" w:lineRule="auto"/>
    </w:pPr>
    <w:rPr>
      <w:color w:val="auto"/>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d">
    <w:name w:val="Table Columns 5"/>
    <w:basedOn w:val="a4"/>
    <w:uiPriority w:val="99"/>
    <w:semiHidden/>
    <w:unhideWhenUsed/>
    <w:pPr>
      <w:spacing w:line="300" w:lineRule="auto"/>
    </w:pPr>
    <w:rPr>
      <w:color w:val="auto"/>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ff7">
    <w:name w:val="Table Contemporary"/>
    <w:basedOn w:val="a4"/>
    <w:uiPriority w:val="99"/>
    <w:semiHidden/>
    <w:unhideWhenUsed/>
    <w:pPr>
      <w:spacing w:line="300" w:lineRule="auto"/>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8">
    <w:name w:val="Table Elegant"/>
    <w:basedOn w:val="a4"/>
    <w:uiPriority w:val="99"/>
    <w:semiHidden/>
    <w:unhideWhenUsed/>
    <w:pPr>
      <w:spacing w:line="300" w:lineRule="auto"/>
    </w:pPr>
    <w:rPr>
      <w:color w:val="auto"/>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2">
    <w:name w:val="Table Grid 1"/>
    <w:basedOn w:val="a4"/>
    <w:uiPriority w:val="99"/>
    <w:semiHidden/>
    <w:unhideWhenUsed/>
    <w:pPr>
      <w:spacing w:line="300" w:lineRule="auto"/>
    </w:pPr>
    <w:rPr>
      <w:color w:val="auto"/>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c">
    <w:name w:val="Table Grid 2"/>
    <w:basedOn w:val="a4"/>
    <w:uiPriority w:val="99"/>
    <w:semiHidden/>
    <w:unhideWhenUsed/>
    <w:pPr>
      <w:spacing w:line="300" w:lineRule="auto"/>
    </w:pPr>
    <w:rPr>
      <w:color w:val="auto"/>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8">
    <w:name w:val="Table Grid 3"/>
    <w:basedOn w:val="a4"/>
    <w:uiPriority w:val="99"/>
    <w:semiHidden/>
    <w:unhideWhenUsed/>
    <w:pPr>
      <w:spacing w:line="300" w:lineRule="auto"/>
    </w:pPr>
    <w:rPr>
      <w:color w:val="auto"/>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1">
    <w:name w:val="Table Grid 4"/>
    <w:basedOn w:val="a4"/>
    <w:uiPriority w:val="99"/>
    <w:semiHidden/>
    <w:unhideWhenUsed/>
    <w:pPr>
      <w:spacing w:line="300" w:lineRule="auto"/>
    </w:pPr>
    <w:rPr>
      <w:color w:val="auto"/>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e">
    <w:name w:val="Table Grid 5"/>
    <w:basedOn w:val="a4"/>
    <w:uiPriority w:val="99"/>
    <w:semiHidden/>
    <w:unhideWhenUsed/>
    <w:pPr>
      <w:spacing w:line="300" w:lineRule="auto"/>
    </w:pPr>
    <w:rPr>
      <w:color w:val="auto"/>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9">
    <w:name w:val="Table Grid 6"/>
    <w:basedOn w:val="a4"/>
    <w:uiPriority w:val="99"/>
    <w:semiHidden/>
    <w:unhideWhenUsed/>
    <w:pPr>
      <w:spacing w:line="300" w:lineRule="auto"/>
    </w:pPr>
    <w:rPr>
      <w:color w:val="auto"/>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4"/>
    <w:uiPriority w:val="99"/>
    <w:semiHidden/>
    <w:unhideWhenUsed/>
    <w:pPr>
      <w:spacing w:line="300" w:lineRule="auto"/>
    </w:pPr>
    <w:rPr>
      <w:b/>
      <w:bCs/>
      <w:color w:val="auto"/>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4"/>
    <w:uiPriority w:val="99"/>
    <w:semiHidden/>
    <w:unhideWhenUsed/>
    <w:pPr>
      <w:spacing w:line="300" w:lineRule="auto"/>
    </w:pPr>
    <w:rPr>
      <w:color w:val="auto"/>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3">
    <w:name w:val="Табличный список 1"/>
    <w:basedOn w:val="a4"/>
    <w:uiPriority w:val="99"/>
    <w:semiHidden/>
    <w:unhideWhenUsed/>
    <w:pPr>
      <w:spacing w:line="300" w:lineRule="auto"/>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d">
    <w:name w:val="Табличный список 2"/>
    <w:basedOn w:val="a4"/>
    <w:uiPriority w:val="99"/>
    <w:semiHidden/>
    <w:unhideWhenUsed/>
    <w:pPr>
      <w:spacing w:line="300" w:lineRule="auto"/>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9">
    <w:name w:val="Табличный список 3"/>
    <w:basedOn w:val="a4"/>
    <w:uiPriority w:val="99"/>
    <w:semiHidden/>
    <w:unhideWhenUsed/>
    <w:pPr>
      <w:spacing w:line="300" w:lineRule="auto"/>
    </w:pPr>
    <w:rPr>
      <w:color w:val="auto"/>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f2">
    <w:name w:val="Табличный список 4"/>
    <w:basedOn w:val="a4"/>
    <w:uiPriority w:val="99"/>
    <w:semiHidden/>
    <w:unhideWhenUsed/>
    <w:pPr>
      <w:spacing w:line="300" w:lineRule="auto"/>
    </w:pPr>
    <w:rPr>
      <w:color w:val="auto"/>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f">
    <w:name w:val="Табличный список 5"/>
    <w:basedOn w:val="a4"/>
    <w:uiPriority w:val="99"/>
    <w:semiHidden/>
    <w:unhideWhenUsed/>
    <w:pPr>
      <w:spacing w:line="300" w:lineRule="auto"/>
    </w:pPr>
    <w:rPr>
      <w:color w:val="auto"/>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a">
    <w:name w:val="Табличный список 6"/>
    <w:basedOn w:val="a4"/>
    <w:uiPriority w:val="99"/>
    <w:semiHidden/>
    <w:unhideWhenUsed/>
    <w:pPr>
      <w:spacing w:line="300" w:lineRule="auto"/>
    </w:pPr>
    <w:rPr>
      <w:color w:val="auto"/>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3">
    <w:name w:val="Табличный список 7"/>
    <w:basedOn w:val="a4"/>
    <w:uiPriority w:val="99"/>
    <w:semiHidden/>
    <w:unhideWhenUsed/>
    <w:pPr>
      <w:spacing w:line="300" w:lineRule="auto"/>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чный список 8"/>
    <w:basedOn w:val="a4"/>
    <w:uiPriority w:val="99"/>
    <w:semiHidden/>
    <w:unhideWhenUsed/>
    <w:pPr>
      <w:spacing w:line="300" w:lineRule="auto"/>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afffff9">
    <w:name w:val="таблица ссылок"/>
    <w:basedOn w:val="a2"/>
    <w:next w:val="a2"/>
    <w:uiPriority w:val="99"/>
    <w:semiHidden/>
    <w:unhideWhenUsed/>
    <w:pPr>
      <w:spacing w:after="0"/>
      <w:ind w:left="220" w:hanging="220"/>
    </w:pPr>
  </w:style>
  <w:style w:type="paragraph" w:customStyle="1" w:styleId="afffffa">
    <w:name w:val="список иллюстраций"/>
    <w:basedOn w:val="a2"/>
    <w:next w:val="a2"/>
    <w:uiPriority w:val="99"/>
    <w:semiHidden/>
    <w:unhideWhenUsed/>
    <w:pPr>
      <w:spacing w:after="0"/>
    </w:pPr>
  </w:style>
  <w:style w:type="table" w:styleId="afffffb">
    <w:name w:val="Table Professional"/>
    <w:basedOn w:val="a4"/>
    <w:uiPriority w:val="99"/>
    <w:semiHidden/>
    <w:unhideWhenUsed/>
    <w:pPr>
      <w:spacing w:line="300" w:lineRule="auto"/>
    </w:pPr>
    <w:rPr>
      <w:color w:val="auto"/>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4">
    <w:name w:val="Table Simple 1"/>
    <w:basedOn w:val="a4"/>
    <w:uiPriority w:val="99"/>
    <w:semiHidden/>
    <w:unhideWhenUsed/>
    <w:pPr>
      <w:spacing w:line="300" w:lineRule="auto"/>
    </w:pPr>
    <w:rPr>
      <w:color w:val="auto"/>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e">
    <w:name w:val="Table Simple 2"/>
    <w:basedOn w:val="a4"/>
    <w:uiPriority w:val="99"/>
    <w:semiHidden/>
    <w:unhideWhenUsed/>
    <w:pPr>
      <w:spacing w:line="300" w:lineRule="auto"/>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a">
    <w:name w:val="Table Simple 3"/>
    <w:basedOn w:val="a4"/>
    <w:uiPriority w:val="99"/>
    <w:semiHidden/>
    <w:unhideWhenUsed/>
    <w:pPr>
      <w:spacing w:line="300" w:lineRule="auto"/>
    </w:pPr>
    <w:rPr>
      <w:color w:val="auto"/>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5">
    <w:name w:val="Table Subtle 1"/>
    <w:basedOn w:val="a4"/>
    <w:uiPriority w:val="99"/>
    <w:semiHidden/>
    <w:unhideWhenUsed/>
    <w:pPr>
      <w:spacing w:line="300" w:lineRule="auto"/>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
    <w:name w:val="Table Subtle 2"/>
    <w:basedOn w:val="a4"/>
    <w:uiPriority w:val="99"/>
    <w:semiHidden/>
    <w:unhideWhenUsed/>
    <w:pPr>
      <w:spacing w:line="300" w:lineRule="auto"/>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c">
    <w:name w:val="Table Theme"/>
    <w:basedOn w:val="a4"/>
    <w:uiPriority w:val="99"/>
    <w:semiHidden/>
    <w:unhideWhenUsed/>
    <w:pPr>
      <w:spacing w:line="30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
    <w:name w:val="Table Web 1"/>
    <w:basedOn w:val="a4"/>
    <w:uiPriority w:val="99"/>
    <w:semiHidden/>
    <w:unhideWhenUsed/>
    <w:pPr>
      <w:spacing w:line="300" w:lineRule="auto"/>
    </w:pPr>
    <w:rPr>
      <w:color w:val="auto"/>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4"/>
    <w:uiPriority w:val="99"/>
    <w:semiHidden/>
    <w:unhideWhenUsed/>
    <w:pPr>
      <w:spacing w:line="300" w:lineRule="auto"/>
    </w:pPr>
    <w:rPr>
      <w:color w:val="auto"/>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4"/>
    <w:uiPriority w:val="99"/>
    <w:semiHidden/>
    <w:unhideWhenUsed/>
    <w:pPr>
      <w:spacing w:line="300" w:lineRule="auto"/>
    </w:pPr>
    <w:rPr>
      <w:color w:val="auto"/>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fffffd">
    <w:name w:val="Заголовок"/>
    <w:basedOn w:val="a2"/>
    <w:next w:val="a2"/>
    <w:link w:val="afffffe"/>
    <w:uiPriority w:val="19"/>
    <w:unhideWhenUsed/>
    <w:qFormat/>
    <w:rsid w:val="008569E9"/>
    <w:pPr>
      <w:pBdr>
        <w:top w:val="single" w:sz="4" w:space="10" w:color="7E97AD" w:themeColor="accent1"/>
        <w:left w:val="single" w:sz="4" w:space="5" w:color="7E97AD" w:themeColor="accent1"/>
        <w:bottom w:val="single" w:sz="4" w:space="10" w:color="7E97AD" w:themeColor="accent1"/>
        <w:right w:val="single" w:sz="4" w:space="5" w:color="7E97AD" w:themeColor="accent1"/>
      </w:pBdr>
      <w:shd w:val="clear" w:color="auto" w:fill="0070C0"/>
      <w:spacing w:before="240" w:after="240" w:line="1200" w:lineRule="exact"/>
      <w:ind w:left="115" w:right="115"/>
    </w:pPr>
    <w:rPr>
      <w:rFonts w:asciiTheme="majorHAnsi" w:eastAsiaTheme="majorEastAsia" w:hAnsiTheme="majorHAnsi" w:cstheme="majorBidi"/>
      <w:caps/>
      <w:color w:val="FFFFFF" w:themeColor="background1"/>
      <w:spacing w:val="40"/>
      <w:kern w:val="28"/>
      <w:sz w:val="136"/>
      <w14:ligatures w14:val="standardContextual"/>
    </w:rPr>
  </w:style>
  <w:style w:type="character" w:customStyle="1" w:styleId="afffffe">
    <w:name w:val="Заголовок (знак)"/>
    <w:basedOn w:val="a3"/>
    <w:link w:val="afffffd"/>
    <w:uiPriority w:val="19"/>
    <w:rsid w:val="008569E9"/>
    <w:rPr>
      <w:rFonts w:asciiTheme="majorHAnsi" w:eastAsiaTheme="majorEastAsia" w:hAnsiTheme="majorHAnsi" w:cstheme="majorBidi"/>
      <w:caps/>
      <w:color w:val="FFFFFF" w:themeColor="background1"/>
      <w:spacing w:val="40"/>
      <w:kern w:val="28"/>
      <w:sz w:val="136"/>
      <w:shd w:val="clear" w:color="auto" w:fill="0070C0"/>
      <w14:ligatures w14:val="standardContextual"/>
    </w:rPr>
  </w:style>
  <w:style w:type="paragraph" w:customStyle="1" w:styleId="affffff">
    <w:name w:val="заголовок таблицы ссылок"/>
    <w:basedOn w:val="a2"/>
    <w:next w:val="a2"/>
    <w:uiPriority w:val="99"/>
    <w:semiHidden/>
    <w:unhideWhenUsed/>
    <w:pPr>
      <w:spacing w:before="120"/>
    </w:pPr>
    <w:rPr>
      <w:rFonts w:asciiTheme="majorHAnsi" w:eastAsiaTheme="majorEastAsia" w:hAnsiTheme="majorHAnsi" w:cstheme="majorBidi"/>
      <w:b/>
      <w:bCs/>
      <w:sz w:val="24"/>
    </w:rPr>
  </w:style>
  <w:style w:type="paragraph" w:customStyle="1" w:styleId="1f6">
    <w:name w:val="оглавление 1"/>
    <w:basedOn w:val="a2"/>
    <w:next w:val="a2"/>
    <w:autoRedefine/>
    <w:uiPriority w:val="39"/>
    <w:unhideWhenUsed/>
    <w:pPr>
      <w:tabs>
        <w:tab w:val="right" w:leader="underscore" w:pos="9090"/>
      </w:tabs>
      <w:spacing w:after="100"/>
    </w:pPr>
    <w:rPr>
      <w:color w:val="7F7F7F" w:themeColor="text1" w:themeTint="80"/>
      <w:sz w:val="22"/>
    </w:rPr>
  </w:style>
  <w:style w:type="paragraph" w:customStyle="1" w:styleId="2ff0">
    <w:name w:val="оглавление 2"/>
    <w:basedOn w:val="a2"/>
    <w:next w:val="a2"/>
    <w:autoRedefine/>
    <w:uiPriority w:val="39"/>
    <w:unhideWhenUsed/>
    <w:pPr>
      <w:spacing w:after="100"/>
      <w:ind w:left="220"/>
    </w:pPr>
  </w:style>
  <w:style w:type="paragraph" w:customStyle="1" w:styleId="3fb">
    <w:name w:val="оглавление 3"/>
    <w:basedOn w:val="a2"/>
    <w:next w:val="a2"/>
    <w:autoRedefine/>
    <w:uiPriority w:val="39"/>
    <w:semiHidden/>
    <w:unhideWhenUsed/>
    <w:pPr>
      <w:spacing w:after="100"/>
      <w:ind w:left="440"/>
    </w:pPr>
  </w:style>
  <w:style w:type="paragraph" w:customStyle="1" w:styleId="4f3">
    <w:name w:val="оглавление 4"/>
    <w:basedOn w:val="a2"/>
    <w:next w:val="a2"/>
    <w:autoRedefine/>
    <w:uiPriority w:val="39"/>
    <w:semiHidden/>
    <w:unhideWhenUsed/>
    <w:pPr>
      <w:spacing w:after="100"/>
      <w:ind w:left="660"/>
    </w:pPr>
  </w:style>
  <w:style w:type="paragraph" w:customStyle="1" w:styleId="5f0">
    <w:name w:val="оглавление 5"/>
    <w:basedOn w:val="a2"/>
    <w:next w:val="a2"/>
    <w:autoRedefine/>
    <w:uiPriority w:val="39"/>
    <w:semiHidden/>
    <w:unhideWhenUsed/>
    <w:pPr>
      <w:spacing w:after="100"/>
      <w:ind w:left="880"/>
    </w:pPr>
  </w:style>
  <w:style w:type="paragraph" w:customStyle="1" w:styleId="6b">
    <w:name w:val="оглавление 6"/>
    <w:basedOn w:val="a2"/>
    <w:next w:val="a2"/>
    <w:autoRedefine/>
    <w:uiPriority w:val="39"/>
    <w:semiHidden/>
    <w:unhideWhenUsed/>
    <w:pPr>
      <w:spacing w:after="100"/>
      <w:ind w:left="1100"/>
    </w:pPr>
  </w:style>
  <w:style w:type="paragraph" w:customStyle="1" w:styleId="74">
    <w:name w:val="оглавление 7"/>
    <w:basedOn w:val="a2"/>
    <w:next w:val="a2"/>
    <w:autoRedefine/>
    <w:uiPriority w:val="39"/>
    <w:semiHidden/>
    <w:unhideWhenUsed/>
    <w:pPr>
      <w:spacing w:after="100"/>
      <w:ind w:left="1320"/>
    </w:pPr>
  </w:style>
  <w:style w:type="paragraph" w:customStyle="1" w:styleId="84">
    <w:name w:val="оглавление 8"/>
    <w:basedOn w:val="a2"/>
    <w:next w:val="a2"/>
    <w:autoRedefine/>
    <w:uiPriority w:val="39"/>
    <w:semiHidden/>
    <w:unhideWhenUsed/>
    <w:pPr>
      <w:spacing w:after="100"/>
      <w:ind w:left="1540"/>
    </w:pPr>
  </w:style>
  <w:style w:type="paragraph" w:customStyle="1" w:styleId="92">
    <w:name w:val="оглавление 9"/>
    <w:basedOn w:val="a2"/>
    <w:next w:val="a2"/>
    <w:autoRedefine/>
    <w:uiPriority w:val="39"/>
    <w:semiHidden/>
    <w:unhideWhenUsed/>
    <w:pPr>
      <w:spacing w:after="100"/>
      <w:ind w:left="1760"/>
    </w:pPr>
  </w:style>
  <w:style w:type="paragraph" w:styleId="affffff0">
    <w:name w:val="TOC Heading"/>
    <w:aliases w:val="Заголовок врезки"/>
    <w:basedOn w:val="11"/>
    <w:next w:val="a2"/>
    <w:uiPriority w:val="39"/>
    <w:unhideWhenUsed/>
    <w:qFormat/>
    <w:pPr>
      <w:outlineLvl w:val="9"/>
    </w:pPr>
  </w:style>
  <w:style w:type="character" w:customStyle="1" w:styleId="ac">
    <w:name w:val="Без интервала Знак"/>
    <w:basedOn w:val="a3"/>
    <w:link w:val="ab"/>
    <w:uiPriority w:val="1"/>
  </w:style>
  <w:style w:type="paragraph" w:customStyle="1" w:styleId="affffff1">
    <w:name w:val="Заголовок таблицы"/>
    <w:basedOn w:val="a2"/>
    <w:uiPriority w:val="1"/>
    <w:qFormat/>
    <w:pPr>
      <w:keepNext/>
      <w:pBdr>
        <w:top w:val="single" w:sz="4" w:space="1" w:color="7E97AD" w:themeColor="accent1"/>
        <w:left w:val="single" w:sz="4" w:space="6" w:color="7E97AD" w:themeColor="accent1"/>
        <w:bottom w:val="single" w:sz="4" w:space="1" w:color="7E97AD" w:themeColor="accent1"/>
        <w:right w:val="single" w:sz="4" w:space="6" w:color="7E97AD" w:themeColor="accent1"/>
      </w:pBdr>
      <w:shd w:val="clear" w:color="auto" w:fill="7E97AD" w:themeFill="accent1"/>
      <w:spacing w:before="160"/>
      <w:ind w:left="144" w:right="144"/>
    </w:pPr>
    <w:rPr>
      <w:rFonts w:asciiTheme="majorHAnsi" w:eastAsiaTheme="majorEastAsia" w:hAnsiTheme="majorHAnsi" w:cstheme="majorBidi"/>
      <w:caps/>
      <w:color w:val="FFFFFF" w:themeColor="background1"/>
      <w:sz w:val="24"/>
    </w:rPr>
  </w:style>
  <w:style w:type="paragraph" w:customStyle="1" w:styleId="affffff2">
    <w:name w:val="Текст таблицы (десятичные числа)"/>
    <w:basedOn w:val="a2"/>
    <w:uiPriority w:val="1"/>
    <w:qFormat/>
    <w:pPr>
      <w:tabs>
        <w:tab w:val="decimal" w:pos="1252"/>
      </w:tabs>
      <w:spacing w:before="60" w:after="60"/>
      <w:ind w:left="144" w:right="144"/>
    </w:pPr>
  </w:style>
  <w:style w:type="table" w:customStyle="1" w:styleId="affffff3">
    <w:name w:val="Финансовая таблица"/>
    <w:basedOn w:val="a4"/>
    <w:uiPriority w:val="99"/>
    <w:pPr>
      <w:spacing w:after="0" w:line="240" w:lineRule="auto"/>
      <w:ind w:left="144" w:right="144"/>
    </w:pPr>
    <w:tblPr>
      <w:tblInd w:w="0" w:type="dxa"/>
      <w:tblBorders>
        <w:insideH w:val="single" w:sz="4" w:space="0" w:color="D9D9D9" w:themeColor="background1" w:themeShade="D9"/>
      </w:tblBorders>
      <w:tblCellMar>
        <w:top w:w="0" w:type="dxa"/>
        <w:left w:w="0" w:type="dxa"/>
        <w:bottom w:w="0" w:type="dxa"/>
        <w:right w:w="0" w:type="dxa"/>
      </w:tblCellMar>
    </w:tblPr>
    <w:tblStylePr w:type="firstRow">
      <w:rPr>
        <w:rFonts w:asciiTheme="majorHAnsi" w:hAnsiTheme="majorHAnsi"/>
        <w:b w:val="0"/>
        <w:caps/>
        <w:smallCaps w:val="0"/>
        <w:color w:val="7E97AD" w:themeColor="accent1"/>
        <w:sz w:val="22"/>
      </w:rPr>
    </w:tblStylePr>
    <w:tblStylePr w:type="firstCol">
      <w:rPr>
        <w:b/>
      </w:rPr>
    </w:tblStylePr>
  </w:style>
  <w:style w:type="numbering" w:customStyle="1" w:styleId="a0">
    <w:name w:val="Ежегодный отчет"/>
    <w:uiPriority w:val="99"/>
    <w:pPr>
      <w:numPr>
        <w:numId w:val="6"/>
      </w:numPr>
    </w:pPr>
  </w:style>
  <w:style w:type="paragraph" w:customStyle="1" w:styleId="affffff4">
    <w:name w:val="Аннотация"/>
    <w:basedOn w:val="a2"/>
    <w:uiPriority w:val="19"/>
    <w:qFormat/>
    <w:pPr>
      <w:spacing w:before="360" w:after="600"/>
      <w:ind w:left="144" w:right="144"/>
    </w:pPr>
    <w:rPr>
      <w:i/>
      <w:iCs/>
      <w:color w:val="7F7F7F" w:themeColor="text1" w:themeTint="80"/>
      <w:sz w:val="28"/>
    </w:rPr>
  </w:style>
  <w:style w:type="paragraph" w:customStyle="1" w:styleId="affffff5">
    <w:name w:val="Текст таблицы"/>
    <w:basedOn w:val="a2"/>
    <w:uiPriority w:val="9"/>
    <w:qFormat/>
    <w:pPr>
      <w:spacing w:before="60" w:after="60"/>
      <w:ind w:left="144" w:right="144"/>
    </w:pPr>
  </w:style>
  <w:style w:type="paragraph" w:customStyle="1" w:styleId="affffff6">
    <w:name w:val="Обратный заголовок таблицы"/>
    <w:basedOn w:val="a2"/>
    <w:uiPriority w:val="9"/>
    <w:qFormat/>
    <w:pPr>
      <w:spacing w:after="40"/>
      <w:ind w:left="144" w:right="144"/>
    </w:pPr>
    <w:rPr>
      <w:rFonts w:asciiTheme="majorHAnsi" w:eastAsiaTheme="majorEastAsia" w:hAnsiTheme="majorHAnsi" w:cstheme="majorBidi"/>
      <w:caps/>
      <w:color w:val="FFFFFF" w:themeColor="background1"/>
      <w:sz w:val="24"/>
    </w:rPr>
  </w:style>
  <w:style w:type="paragraph" w:customStyle="1" w:styleId="affffff7">
    <w:name w:val="Верхний колонтитул с затенением"/>
    <w:basedOn w:val="a2"/>
    <w:uiPriority w:val="19"/>
    <w:qFormat/>
    <w:rsid w:val="008569E9"/>
    <w:pPr>
      <w:pBdr>
        <w:top w:val="single" w:sz="2" w:space="2" w:color="7E97AD" w:themeColor="accent1"/>
        <w:left w:val="single" w:sz="2" w:space="6" w:color="7E97AD" w:themeColor="accent1"/>
        <w:bottom w:val="single" w:sz="2" w:space="2" w:color="7E97AD" w:themeColor="accent1"/>
        <w:right w:val="single" w:sz="2" w:space="6" w:color="7E97AD" w:themeColor="accent1"/>
      </w:pBdr>
      <w:shd w:val="clear" w:color="auto" w:fill="0070C0"/>
      <w:spacing w:after="0"/>
      <w:ind w:left="-360" w:right="-360"/>
    </w:pPr>
    <w:rPr>
      <w:rFonts w:asciiTheme="majorHAnsi" w:eastAsiaTheme="majorEastAsia" w:hAnsiTheme="majorHAnsi" w:cstheme="majorBidi"/>
      <w:caps/>
      <w:color w:val="FFFFFF" w:themeColor="background1"/>
      <w:sz w:val="48"/>
    </w:rPr>
  </w:style>
  <w:style w:type="paragraph" w:styleId="1f7">
    <w:name w:val="toc 1"/>
    <w:basedOn w:val="a2"/>
    <w:next w:val="a2"/>
    <w:autoRedefine/>
    <w:uiPriority w:val="39"/>
    <w:unhideWhenUsed/>
    <w:rsid w:val="00F91951"/>
    <w:pPr>
      <w:spacing w:after="100"/>
    </w:pPr>
  </w:style>
  <w:style w:type="paragraph" w:styleId="2ff1">
    <w:name w:val="toc 2"/>
    <w:basedOn w:val="a2"/>
    <w:next w:val="a2"/>
    <w:autoRedefine/>
    <w:uiPriority w:val="39"/>
    <w:unhideWhenUsed/>
    <w:rsid w:val="00F91951"/>
    <w:pPr>
      <w:spacing w:after="100"/>
      <w:ind w:left="200"/>
    </w:pPr>
  </w:style>
  <w:style w:type="paragraph" w:styleId="affffff8">
    <w:name w:val="header"/>
    <w:basedOn w:val="a2"/>
    <w:link w:val="affffff9"/>
    <w:uiPriority w:val="99"/>
    <w:unhideWhenUsed/>
    <w:rsid w:val="00F91951"/>
    <w:pPr>
      <w:tabs>
        <w:tab w:val="center" w:pos="4677"/>
        <w:tab w:val="right" w:pos="9355"/>
      </w:tabs>
      <w:spacing w:before="0" w:after="0"/>
    </w:pPr>
  </w:style>
  <w:style w:type="character" w:customStyle="1" w:styleId="affffff9">
    <w:name w:val="Верхний колонтитул Знак"/>
    <w:basedOn w:val="a3"/>
    <w:link w:val="affffff8"/>
    <w:uiPriority w:val="99"/>
    <w:rsid w:val="00F91951"/>
    <w:rPr>
      <w:kern w:val="20"/>
    </w:rPr>
  </w:style>
  <w:style w:type="paragraph" w:styleId="affffffa">
    <w:name w:val="footer"/>
    <w:basedOn w:val="a2"/>
    <w:link w:val="affffffb"/>
    <w:uiPriority w:val="99"/>
    <w:unhideWhenUsed/>
    <w:rsid w:val="00F91951"/>
    <w:pPr>
      <w:tabs>
        <w:tab w:val="center" w:pos="4677"/>
        <w:tab w:val="right" w:pos="9355"/>
      </w:tabs>
      <w:spacing w:before="0" w:after="0"/>
    </w:pPr>
  </w:style>
  <w:style w:type="character" w:customStyle="1" w:styleId="affffffb">
    <w:name w:val="Нижний колонтитул Знак"/>
    <w:basedOn w:val="a3"/>
    <w:link w:val="affffffa"/>
    <w:uiPriority w:val="99"/>
    <w:rsid w:val="00F91951"/>
    <w:rPr>
      <w:kern w:val="20"/>
    </w:rPr>
  </w:style>
  <w:style w:type="character" w:customStyle="1" w:styleId="22">
    <w:name w:val="Заголовок 2 Знак"/>
    <w:basedOn w:val="a3"/>
    <w:link w:val="21"/>
    <w:rsid w:val="001B2289"/>
    <w:rPr>
      <w:rFonts w:asciiTheme="majorHAnsi" w:eastAsiaTheme="majorEastAsia" w:hAnsiTheme="majorHAnsi" w:cstheme="majorBidi"/>
      <w:color w:val="0070C0"/>
      <w:kern w:val="20"/>
      <w:sz w:val="26"/>
      <w:szCs w:val="26"/>
    </w:rPr>
  </w:style>
  <w:style w:type="character" w:customStyle="1" w:styleId="32">
    <w:name w:val="Заголовок 3 Знак"/>
    <w:basedOn w:val="a3"/>
    <w:link w:val="31"/>
    <w:rsid w:val="00C71E76"/>
    <w:rPr>
      <w:rFonts w:asciiTheme="majorHAnsi" w:eastAsiaTheme="majorEastAsia" w:hAnsiTheme="majorHAnsi" w:cstheme="majorBidi"/>
      <w:color w:val="394B5A" w:themeColor="accent1" w:themeShade="7F"/>
      <w:kern w:val="20"/>
      <w:sz w:val="24"/>
      <w:szCs w:val="24"/>
    </w:rPr>
  </w:style>
  <w:style w:type="character" w:customStyle="1" w:styleId="42">
    <w:name w:val="Заголовок 4 Знак"/>
    <w:basedOn w:val="a3"/>
    <w:link w:val="41"/>
    <w:rsid w:val="00C71E76"/>
    <w:rPr>
      <w:rFonts w:asciiTheme="majorHAnsi" w:eastAsiaTheme="majorEastAsia" w:hAnsiTheme="majorHAnsi" w:cstheme="majorBidi"/>
      <w:i/>
      <w:iCs/>
      <w:color w:val="577188" w:themeColor="accent1" w:themeShade="BF"/>
      <w:kern w:val="20"/>
    </w:rPr>
  </w:style>
  <w:style w:type="character" w:customStyle="1" w:styleId="10">
    <w:name w:val="Заголовок 1 Знак"/>
    <w:basedOn w:val="a3"/>
    <w:link w:val="1"/>
    <w:rsid w:val="00D334B3"/>
    <w:rPr>
      <w:rFonts w:asciiTheme="majorHAnsi" w:eastAsiaTheme="majorEastAsia" w:hAnsiTheme="majorHAnsi" w:cstheme="majorBidi"/>
      <w:color w:val="577188" w:themeColor="accent1" w:themeShade="BF"/>
      <w:kern w:val="20"/>
      <w:sz w:val="32"/>
      <w:szCs w:val="32"/>
    </w:rPr>
  </w:style>
  <w:style w:type="character" w:customStyle="1" w:styleId="hascaption">
    <w:name w:val="hascaption"/>
    <w:basedOn w:val="a3"/>
    <w:rsid w:val="00313132"/>
  </w:style>
  <w:style w:type="paragraph" w:styleId="affffffc">
    <w:name w:val="caption"/>
    <w:basedOn w:val="a2"/>
    <w:next w:val="a2"/>
    <w:uiPriority w:val="35"/>
    <w:unhideWhenUsed/>
    <w:qFormat/>
    <w:rsid w:val="007B5118"/>
    <w:pPr>
      <w:spacing w:before="0" w:after="200"/>
    </w:pPr>
    <w:rPr>
      <w:i/>
      <w:iCs/>
      <w:color w:val="1F2123" w:themeColor="text2"/>
      <w:sz w:val="18"/>
      <w:szCs w:val="18"/>
    </w:rPr>
  </w:style>
  <w:style w:type="character" w:customStyle="1" w:styleId="hps">
    <w:name w:val="hps"/>
    <w:basedOn w:val="a3"/>
    <w:rsid w:val="0008156E"/>
  </w:style>
  <w:style w:type="paragraph" w:styleId="affffffd">
    <w:name w:val="footnote text"/>
    <w:basedOn w:val="a2"/>
    <w:link w:val="affffffe"/>
    <w:uiPriority w:val="99"/>
    <w:unhideWhenUsed/>
    <w:rsid w:val="00442889"/>
    <w:pPr>
      <w:spacing w:before="0" w:after="0"/>
    </w:pPr>
  </w:style>
  <w:style w:type="character" w:customStyle="1" w:styleId="affffffe">
    <w:name w:val="Текст сноски Знак"/>
    <w:basedOn w:val="a3"/>
    <w:link w:val="affffffd"/>
    <w:uiPriority w:val="99"/>
    <w:rsid w:val="00442889"/>
    <w:rPr>
      <w:color w:val="262626" w:themeColor="text1" w:themeTint="D9"/>
      <w:kern w:val="20"/>
    </w:rPr>
  </w:style>
  <w:style w:type="character" w:styleId="afffffff">
    <w:name w:val="footnote reference"/>
    <w:basedOn w:val="a3"/>
    <w:semiHidden/>
    <w:unhideWhenUsed/>
    <w:rsid w:val="00442889"/>
    <w:rPr>
      <w:vertAlign w:val="superscript"/>
    </w:rPr>
  </w:style>
  <w:style w:type="character" w:customStyle="1" w:styleId="usercontent">
    <w:name w:val="usercontent"/>
    <w:basedOn w:val="a3"/>
    <w:rsid w:val="001964A8"/>
  </w:style>
  <w:style w:type="paragraph" w:styleId="afffffff0">
    <w:name w:val="endnote text"/>
    <w:basedOn w:val="a2"/>
    <w:link w:val="afffffff1"/>
    <w:uiPriority w:val="99"/>
    <w:semiHidden/>
    <w:unhideWhenUsed/>
    <w:rsid w:val="00CB6CF2"/>
    <w:pPr>
      <w:spacing w:before="0" w:after="0"/>
    </w:pPr>
  </w:style>
  <w:style w:type="character" w:customStyle="1" w:styleId="afffffff1">
    <w:name w:val="Текст концевой сноски Знак"/>
    <w:basedOn w:val="a3"/>
    <w:link w:val="afffffff0"/>
    <w:uiPriority w:val="99"/>
    <w:semiHidden/>
    <w:rsid w:val="00CB6CF2"/>
    <w:rPr>
      <w:color w:val="262626" w:themeColor="text1" w:themeTint="D9"/>
      <w:kern w:val="20"/>
    </w:rPr>
  </w:style>
  <w:style w:type="character" w:styleId="afffffff2">
    <w:name w:val="endnote reference"/>
    <w:basedOn w:val="a3"/>
    <w:semiHidden/>
    <w:unhideWhenUsed/>
    <w:rsid w:val="00CB6CF2"/>
    <w:rPr>
      <w:vertAlign w:val="superscript"/>
    </w:rPr>
  </w:style>
  <w:style w:type="paragraph" w:customStyle="1" w:styleId="Default">
    <w:name w:val="Default"/>
    <w:rsid w:val="00BD0351"/>
    <w:pPr>
      <w:autoSpaceDE w:val="0"/>
      <w:autoSpaceDN w:val="0"/>
      <w:adjustRightInd w:val="0"/>
      <w:spacing w:before="0" w:after="0" w:line="240" w:lineRule="auto"/>
    </w:pPr>
    <w:rPr>
      <w:rFonts w:ascii="Times Ext Roman plus" w:hAnsi="Times Ext Roman plus" w:cs="Times Ext Roman plus"/>
      <w:color w:val="000000"/>
      <w:sz w:val="24"/>
      <w:szCs w:val="24"/>
    </w:rPr>
  </w:style>
  <w:style w:type="character" w:styleId="afffffff3">
    <w:name w:val="annotation reference"/>
    <w:basedOn w:val="a3"/>
    <w:uiPriority w:val="99"/>
    <w:semiHidden/>
    <w:unhideWhenUsed/>
    <w:rsid w:val="008A563B"/>
    <w:rPr>
      <w:sz w:val="16"/>
      <w:szCs w:val="16"/>
    </w:rPr>
  </w:style>
  <w:style w:type="paragraph" w:styleId="afffffff4">
    <w:name w:val="annotation text"/>
    <w:basedOn w:val="a2"/>
    <w:link w:val="afffffff5"/>
    <w:uiPriority w:val="99"/>
    <w:semiHidden/>
    <w:unhideWhenUsed/>
    <w:rsid w:val="008A563B"/>
  </w:style>
  <w:style w:type="character" w:customStyle="1" w:styleId="afffffff5">
    <w:name w:val="Текст примечания Знак"/>
    <w:basedOn w:val="a3"/>
    <w:link w:val="afffffff4"/>
    <w:uiPriority w:val="99"/>
    <w:semiHidden/>
    <w:rsid w:val="008A563B"/>
    <w:rPr>
      <w:color w:val="262626" w:themeColor="text1" w:themeTint="D9"/>
      <w:kern w:val="20"/>
    </w:rPr>
  </w:style>
  <w:style w:type="paragraph" w:styleId="afffffff6">
    <w:name w:val="annotation subject"/>
    <w:basedOn w:val="afffffff4"/>
    <w:next w:val="afffffff4"/>
    <w:link w:val="afffffff7"/>
    <w:uiPriority w:val="99"/>
    <w:semiHidden/>
    <w:unhideWhenUsed/>
    <w:rsid w:val="008A563B"/>
    <w:rPr>
      <w:b/>
      <w:bCs/>
    </w:rPr>
  </w:style>
  <w:style w:type="character" w:customStyle="1" w:styleId="afffffff7">
    <w:name w:val="Тема примечания Знак"/>
    <w:basedOn w:val="afffffff5"/>
    <w:link w:val="afffffff6"/>
    <w:uiPriority w:val="99"/>
    <w:semiHidden/>
    <w:rsid w:val="008A563B"/>
    <w:rPr>
      <w:b/>
      <w:bCs/>
      <w:color w:val="262626" w:themeColor="text1" w:themeTint="D9"/>
      <w:kern w:val="20"/>
    </w:rPr>
  </w:style>
  <w:style w:type="paragraph" w:styleId="afffffff8">
    <w:name w:val="Revision"/>
    <w:hidden/>
    <w:uiPriority w:val="99"/>
    <w:semiHidden/>
    <w:rsid w:val="007118EC"/>
    <w:pPr>
      <w:spacing w:before="0" w:after="0" w:line="240" w:lineRule="auto"/>
    </w:pPr>
    <w:rPr>
      <w:color w:val="262626" w:themeColor="text1" w:themeTint="D9"/>
      <w:kern w:val="20"/>
    </w:rPr>
  </w:style>
  <w:style w:type="numbering" w:customStyle="1" w:styleId="1f8">
    <w:name w:val="Нет списка1"/>
    <w:next w:val="a5"/>
    <w:uiPriority w:val="99"/>
    <w:semiHidden/>
    <w:unhideWhenUsed/>
    <w:rsid w:val="00E50698"/>
  </w:style>
  <w:style w:type="character" w:customStyle="1" w:styleId="FontStyle12">
    <w:name w:val="Font Style12"/>
    <w:basedOn w:val="a3"/>
    <w:uiPriority w:val="99"/>
    <w:rsid w:val="00E50698"/>
    <w:rPr>
      <w:rFonts w:ascii="Times New Roman" w:hAnsi="Times New Roman" w:cs="Times New Roman" w:hint="default"/>
      <w:color w:val="000000"/>
      <w:sz w:val="22"/>
      <w:szCs w:val="22"/>
    </w:rPr>
  </w:style>
  <w:style w:type="character" w:customStyle="1" w:styleId="uficommentbody">
    <w:name w:val="uficommentbody"/>
    <w:basedOn w:val="a3"/>
    <w:rsid w:val="001266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3445851">
      <w:bodyDiv w:val="1"/>
      <w:marLeft w:val="0"/>
      <w:marRight w:val="0"/>
      <w:marTop w:val="0"/>
      <w:marBottom w:val="0"/>
      <w:divBdr>
        <w:top w:val="none" w:sz="0" w:space="0" w:color="auto"/>
        <w:left w:val="none" w:sz="0" w:space="0" w:color="auto"/>
        <w:bottom w:val="none" w:sz="0" w:space="0" w:color="auto"/>
        <w:right w:val="none" w:sz="0" w:space="0" w:color="auto"/>
      </w:divBdr>
    </w:div>
    <w:div w:id="216281815">
      <w:bodyDiv w:val="1"/>
      <w:marLeft w:val="0"/>
      <w:marRight w:val="0"/>
      <w:marTop w:val="0"/>
      <w:marBottom w:val="0"/>
      <w:divBdr>
        <w:top w:val="none" w:sz="0" w:space="0" w:color="auto"/>
        <w:left w:val="none" w:sz="0" w:space="0" w:color="auto"/>
        <w:bottom w:val="none" w:sz="0" w:space="0" w:color="auto"/>
        <w:right w:val="none" w:sz="0" w:space="0" w:color="auto"/>
      </w:divBdr>
    </w:div>
    <w:div w:id="217132932">
      <w:bodyDiv w:val="1"/>
      <w:marLeft w:val="0"/>
      <w:marRight w:val="0"/>
      <w:marTop w:val="0"/>
      <w:marBottom w:val="0"/>
      <w:divBdr>
        <w:top w:val="none" w:sz="0" w:space="0" w:color="auto"/>
        <w:left w:val="none" w:sz="0" w:space="0" w:color="auto"/>
        <w:bottom w:val="none" w:sz="0" w:space="0" w:color="auto"/>
        <w:right w:val="none" w:sz="0" w:space="0" w:color="auto"/>
      </w:divBdr>
    </w:div>
    <w:div w:id="236206457">
      <w:bodyDiv w:val="1"/>
      <w:marLeft w:val="0"/>
      <w:marRight w:val="0"/>
      <w:marTop w:val="0"/>
      <w:marBottom w:val="0"/>
      <w:divBdr>
        <w:top w:val="none" w:sz="0" w:space="0" w:color="auto"/>
        <w:left w:val="none" w:sz="0" w:space="0" w:color="auto"/>
        <w:bottom w:val="none" w:sz="0" w:space="0" w:color="auto"/>
        <w:right w:val="none" w:sz="0" w:space="0" w:color="auto"/>
      </w:divBdr>
    </w:div>
    <w:div w:id="367683523">
      <w:bodyDiv w:val="1"/>
      <w:marLeft w:val="0"/>
      <w:marRight w:val="0"/>
      <w:marTop w:val="0"/>
      <w:marBottom w:val="0"/>
      <w:divBdr>
        <w:top w:val="none" w:sz="0" w:space="0" w:color="auto"/>
        <w:left w:val="none" w:sz="0" w:space="0" w:color="auto"/>
        <w:bottom w:val="none" w:sz="0" w:space="0" w:color="auto"/>
        <w:right w:val="none" w:sz="0" w:space="0" w:color="auto"/>
      </w:divBdr>
    </w:div>
    <w:div w:id="583733129">
      <w:bodyDiv w:val="1"/>
      <w:marLeft w:val="0"/>
      <w:marRight w:val="0"/>
      <w:marTop w:val="0"/>
      <w:marBottom w:val="0"/>
      <w:divBdr>
        <w:top w:val="none" w:sz="0" w:space="0" w:color="auto"/>
        <w:left w:val="none" w:sz="0" w:space="0" w:color="auto"/>
        <w:bottom w:val="none" w:sz="0" w:space="0" w:color="auto"/>
        <w:right w:val="none" w:sz="0" w:space="0" w:color="auto"/>
      </w:divBdr>
    </w:div>
    <w:div w:id="638732129">
      <w:bodyDiv w:val="1"/>
      <w:marLeft w:val="0"/>
      <w:marRight w:val="0"/>
      <w:marTop w:val="0"/>
      <w:marBottom w:val="0"/>
      <w:divBdr>
        <w:top w:val="none" w:sz="0" w:space="0" w:color="auto"/>
        <w:left w:val="none" w:sz="0" w:space="0" w:color="auto"/>
        <w:bottom w:val="none" w:sz="0" w:space="0" w:color="auto"/>
        <w:right w:val="none" w:sz="0" w:space="0" w:color="auto"/>
      </w:divBdr>
    </w:div>
    <w:div w:id="719090360">
      <w:bodyDiv w:val="1"/>
      <w:marLeft w:val="0"/>
      <w:marRight w:val="0"/>
      <w:marTop w:val="0"/>
      <w:marBottom w:val="0"/>
      <w:divBdr>
        <w:top w:val="none" w:sz="0" w:space="0" w:color="auto"/>
        <w:left w:val="none" w:sz="0" w:space="0" w:color="auto"/>
        <w:bottom w:val="none" w:sz="0" w:space="0" w:color="auto"/>
        <w:right w:val="none" w:sz="0" w:space="0" w:color="auto"/>
      </w:divBdr>
    </w:div>
    <w:div w:id="728958789">
      <w:bodyDiv w:val="1"/>
      <w:marLeft w:val="0"/>
      <w:marRight w:val="0"/>
      <w:marTop w:val="0"/>
      <w:marBottom w:val="0"/>
      <w:divBdr>
        <w:top w:val="none" w:sz="0" w:space="0" w:color="auto"/>
        <w:left w:val="none" w:sz="0" w:space="0" w:color="auto"/>
        <w:bottom w:val="none" w:sz="0" w:space="0" w:color="auto"/>
        <w:right w:val="none" w:sz="0" w:space="0" w:color="auto"/>
      </w:divBdr>
      <w:divsChild>
        <w:div w:id="1793010282">
          <w:marLeft w:val="0"/>
          <w:marRight w:val="0"/>
          <w:marTop w:val="0"/>
          <w:marBottom w:val="0"/>
          <w:divBdr>
            <w:top w:val="none" w:sz="0" w:space="0" w:color="auto"/>
            <w:left w:val="none" w:sz="0" w:space="0" w:color="auto"/>
            <w:bottom w:val="none" w:sz="0" w:space="0" w:color="auto"/>
            <w:right w:val="none" w:sz="0" w:space="0" w:color="auto"/>
          </w:divBdr>
        </w:div>
      </w:divsChild>
    </w:div>
    <w:div w:id="771432487">
      <w:bodyDiv w:val="1"/>
      <w:marLeft w:val="0"/>
      <w:marRight w:val="0"/>
      <w:marTop w:val="0"/>
      <w:marBottom w:val="0"/>
      <w:divBdr>
        <w:top w:val="none" w:sz="0" w:space="0" w:color="auto"/>
        <w:left w:val="none" w:sz="0" w:space="0" w:color="auto"/>
        <w:bottom w:val="none" w:sz="0" w:space="0" w:color="auto"/>
        <w:right w:val="none" w:sz="0" w:space="0" w:color="auto"/>
      </w:divBdr>
    </w:div>
    <w:div w:id="815532292">
      <w:bodyDiv w:val="1"/>
      <w:marLeft w:val="0"/>
      <w:marRight w:val="0"/>
      <w:marTop w:val="0"/>
      <w:marBottom w:val="0"/>
      <w:divBdr>
        <w:top w:val="none" w:sz="0" w:space="0" w:color="auto"/>
        <w:left w:val="none" w:sz="0" w:space="0" w:color="auto"/>
        <w:bottom w:val="none" w:sz="0" w:space="0" w:color="auto"/>
        <w:right w:val="none" w:sz="0" w:space="0" w:color="auto"/>
      </w:divBdr>
      <w:divsChild>
        <w:div w:id="753279340">
          <w:marLeft w:val="0"/>
          <w:marRight w:val="0"/>
          <w:marTop w:val="0"/>
          <w:marBottom w:val="0"/>
          <w:divBdr>
            <w:top w:val="none" w:sz="0" w:space="0" w:color="auto"/>
            <w:left w:val="none" w:sz="0" w:space="0" w:color="auto"/>
            <w:bottom w:val="none" w:sz="0" w:space="0" w:color="auto"/>
            <w:right w:val="none" w:sz="0" w:space="0" w:color="auto"/>
          </w:divBdr>
        </w:div>
      </w:divsChild>
    </w:div>
    <w:div w:id="829907745">
      <w:bodyDiv w:val="1"/>
      <w:marLeft w:val="0"/>
      <w:marRight w:val="0"/>
      <w:marTop w:val="0"/>
      <w:marBottom w:val="0"/>
      <w:divBdr>
        <w:top w:val="none" w:sz="0" w:space="0" w:color="auto"/>
        <w:left w:val="none" w:sz="0" w:space="0" w:color="auto"/>
        <w:bottom w:val="none" w:sz="0" w:space="0" w:color="auto"/>
        <w:right w:val="none" w:sz="0" w:space="0" w:color="auto"/>
      </w:divBdr>
    </w:div>
    <w:div w:id="871923377">
      <w:bodyDiv w:val="1"/>
      <w:marLeft w:val="0"/>
      <w:marRight w:val="0"/>
      <w:marTop w:val="0"/>
      <w:marBottom w:val="0"/>
      <w:divBdr>
        <w:top w:val="none" w:sz="0" w:space="0" w:color="auto"/>
        <w:left w:val="none" w:sz="0" w:space="0" w:color="auto"/>
        <w:bottom w:val="none" w:sz="0" w:space="0" w:color="auto"/>
        <w:right w:val="none" w:sz="0" w:space="0" w:color="auto"/>
      </w:divBdr>
    </w:div>
    <w:div w:id="893614377">
      <w:bodyDiv w:val="1"/>
      <w:marLeft w:val="0"/>
      <w:marRight w:val="0"/>
      <w:marTop w:val="0"/>
      <w:marBottom w:val="0"/>
      <w:divBdr>
        <w:top w:val="none" w:sz="0" w:space="0" w:color="auto"/>
        <w:left w:val="none" w:sz="0" w:space="0" w:color="auto"/>
        <w:bottom w:val="none" w:sz="0" w:space="0" w:color="auto"/>
        <w:right w:val="none" w:sz="0" w:space="0" w:color="auto"/>
      </w:divBdr>
    </w:div>
    <w:div w:id="913709508">
      <w:bodyDiv w:val="1"/>
      <w:marLeft w:val="0"/>
      <w:marRight w:val="0"/>
      <w:marTop w:val="0"/>
      <w:marBottom w:val="0"/>
      <w:divBdr>
        <w:top w:val="none" w:sz="0" w:space="0" w:color="auto"/>
        <w:left w:val="none" w:sz="0" w:space="0" w:color="auto"/>
        <w:bottom w:val="none" w:sz="0" w:space="0" w:color="auto"/>
        <w:right w:val="none" w:sz="0" w:space="0" w:color="auto"/>
      </w:divBdr>
    </w:div>
    <w:div w:id="1128162884">
      <w:bodyDiv w:val="1"/>
      <w:marLeft w:val="0"/>
      <w:marRight w:val="0"/>
      <w:marTop w:val="0"/>
      <w:marBottom w:val="0"/>
      <w:divBdr>
        <w:top w:val="none" w:sz="0" w:space="0" w:color="auto"/>
        <w:left w:val="none" w:sz="0" w:space="0" w:color="auto"/>
        <w:bottom w:val="none" w:sz="0" w:space="0" w:color="auto"/>
        <w:right w:val="none" w:sz="0" w:space="0" w:color="auto"/>
      </w:divBdr>
      <w:divsChild>
        <w:div w:id="1062872445">
          <w:marLeft w:val="0"/>
          <w:marRight w:val="0"/>
          <w:marTop w:val="0"/>
          <w:marBottom w:val="0"/>
          <w:divBdr>
            <w:top w:val="none" w:sz="0" w:space="0" w:color="auto"/>
            <w:left w:val="none" w:sz="0" w:space="0" w:color="auto"/>
            <w:bottom w:val="none" w:sz="0" w:space="0" w:color="auto"/>
            <w:right w:val="none" w:sz="0" w:space="0" w:color="auto"/>
          </w:divBdr>
        </w:div>
      </w:divsChild>
    </w:div>
    <w:div w:id="1190527110">
      <w:bodyDiv w:val="1"/>
      <w:marLeft w:val="0"/>
      <w:marRight w:val="0"/>
      <w:marTop w:val="0"/>
      <w:marBottom w:val="0"/>
      <w:divBdr>
        <w:top w:val="none" w:sz="0" w:space="0" w:color="auto"/>
        <w:left w:val="none" w:sz="0" w:space="0" w:color="auto"/>
        <w:bottom w:val="none" w:sz="0" w:space="0" w:color="auto"/>
        <w:right w:val="none" w:sz="0" w:space="0" w:color="auto"/>
      </w:divBdr>
      <w:divsChild>
        <w:div w:id="307705415">
          <w:marLeft w:val="0"/>
          <w:marRight w:val="0"/>
          <w:marTop w:val="0"/>
          <w:marBottom w:val="0"/>
          <w:divBdr>
            <w:top w:val="none" w:sz="0" w:space="0" w:color="auto"/>
            <w:left w:val="none" w:sz="0" w:space="0" w:color="auto"/>
            <w:bottom w:val="none" w:sz="0" w:space="0" w:color="auto"/>
            <w:right w:val="none" w:sz="0" w:space="0" w:color="auto"/>
          </w:divBdr>
        </w:div>
      </w:divsChild>
    </w:div>
    <w:div w:id="1397162370">
      <w:bodyDiv w:val="1"/>
      <w:marLeft w:val="0"/>
      <w:marRight w:val="0"/>
      <w:marTop w:val="0"/>
      <w:marBottom w:val="0"/>
      <w:divBdr>
        <w:top w:val="none" w:sz="0" w:space="0" w:color="auto"/>
        <w:left w:val="none" w:sz="0" w:space="0" w:color="auto"/>
        <w:bottom w:val="none" w:sz="0" w:space="0" w:color="auto"/>
        <w:right w:val="none" w:sz="0" w:space="0" w:color="auto"/>
      </w:divBdr>
    </w:div>
    <w:div w:id="1425422396">
      <w:bodyDiv w:val="1"/>
      <w:marLeft w:val="0"/>
      <w:marRight w:val="0"/>
      <w:marTop w:val="0"/>
      <w:marBottom w:val="0"/>
      <w:divBdr>
        <w:top w:val="none" w:sz="0" w:space="0" w:color="auto"/>
        <w:left w:val="none" w:sz="0" w:space="0" w:color="auto"/>
        <w:bottom w:val="none" w:sz="0" w:space="0" w:color="auto"/>
        <w:right w:val="none" w:sz="0" w:space="0" w:color="auto"/>
      </w:divBdr>
      <w:divsChild>
        <w:div w:id="1193305741">
          <w:marLeft w:val="0"/>
          <w:marRight w:val="0"/>
          <w:marTop w:val="0"/>
          <w:marBottom w:val="0"/>
          <w:divBdr>
            <w:top w:val="none" w:sz="0" w:space="0" w:color="auto"/>
            <w:left w:val="none" w:sz="0" w:space="0" w:color="auto"/>
            <w:bottom w:val="none" w:sz="0" w:space="0" w:color="auto"/>
            <w:right w:val="none" w:sz="0" w:space="0" w:color="auto"/>
          </w:divBdr>
        </w:div>
      </w:divsChild>
    </w:div>
    <w:div w:id="1517571520">
      <w:bodyDiv w:val="1"/>
      <w:marLeft w:val="0"/>
      <w:marRight w:val="0"/>
      <w:marTop w:val="0"/>
      <w:marBottom w:val="0"/>
      <w:divBdr>
        <w:top w:val="none" w:sz="0" w:space="0" w:color="auto"/>
        <w:left w:val="none" w:sz="0" w:space="0" w:color="auto"/>
        <w:bottom w:val="none" w:sz="0" w:space="0" w:color="auto"/>
        <w:right w:val="none" w:sz="0" w:space="0" w:color="auto"/>
      </w:divBdr>
    </w:div>
    <w:div w:id="1544633703">
      <w:bodyDiv w:val="1"/>
      <w:marLeft w:val="0"/>
      <w:marRight w:val="0"/>
      <w:marTop w:val="0"/>
      <w:marBottom w:val="0"/>
      <w:divBdr>
        <w:top w:val="none" w:sz="0" w:space="0" w:color="auto"/>
        <w:left w:val="none" w:sz="0" w:space="0" w:color="auto"/>
        <w:bottom w:val="none" w:sz="0" w:space="0" w:color="auto"/>
        <w:right w:val="none" w:sz="0" w:space="0" w:color="auto"/>
      </w:divBdr>
    </w:div>
    <w:div w:id="1631127123">
      <w:bodyDiv w:val="1"/>
      <w:marLeft w:val="0"/>
      <w:marRight w:val="0"/>
      <w:marTop w:val="0"/>
      <w:marBottom w:val="0"/>
      <w:divBdr>
        <w:top w:val="none" w:sz="0" w:space="0" w:color="auto"/>
        <w:left w:val="none" w:sz="0" w:space="0" w:color="auto"/>
        <w:bottom w:val="none" w:sz="0" w:space="0" w:color="auto"/>
        <w:right w:val="none" w:sz="0" w:space="0" w:color="auto"/>
      </w:divBdr>
    </w:div>
    <w:div w:id="1664508488">
      <w:bodyDiv w:val="1"/>
      <w:marLeft w:val="0"/>
      <w:marRight w:val="0"/>
      <w:marTop w:val="0"/>
      <w:marBottom w:val="0"/>
      <w:divBdr>
        <w:top w:val="none" w:sz="0" w:space="0" w:color="auto"/>
        <w:left w:val="none" w:sz="0" w:space="0" w:color="auto"/>
        <w:bottom w:val="none" w:sz="0" w:space="0" w:color="auto"/>
        <w:right w:val="none" w:sz="0" w:space="0" w:color="auto"/>
      </w:divBdr>
    </w:div>
    <w:div w:id="1713581047">
      <w:bodyDiv w:val="1"/>
      <w:marLeft w:val="0"/>
      <w:marRight w:val="0"/>
      <w:marTop w:val="0"/>
      <w:marBottom w:val="0"/>
      <w:divBdr>
        <w:top w:val="none" w:sz="0" w:space="0" w:color="auto"/>
        <w:left w:val="none" w:sz="0" w:space="0" w:color="auto"/>
        <w:bottom w:val="none" w:sz="0" w:space="0" w:color="auto"/>
        <w:right w:val="none" w:sz="0" w:space="0" w:color="auto"/>
      </w:divBdr>
    </w:div>
    <w:div w:id="1718161750">
      <w:bodyDiv w:val="1"/>
      <w:marLeft w:val="0"/>
      <w:marRight w:val="0"/>
      <w:marTop w:val="0"/>
      <w:marBottom w:val="0"/>
      <w:divBdr>
        <w:top w:val="none" w:sz="0" w:space="0" w:color="auto"/>
        <w:left w:val="none" w:sz="0" w:space="0" w:color="auto"/>
        <w:bottom w:val="none" w:sz="0" w:space="0" w:color="auto"/>
        <w:right w:val="none" w:sz="0" w:space="0" w:color="auto"/>
      </w:divBdr>
    </w:div>
    <w:div w:id="1763574072">
      <w:bodyDiv w:val="1"/>
      <w:marLeft w:val="0"/>
      <w:marRight w:val="0"/>
      <w:marTop w:val="0"/>
      <w:marBottom w:val="0"/>
      <w:divBdr>
        <w:top w:val="none" w:sz="0" w:space="0" w:color="auto"/>
        <w:left w:val="none" w:sz="0" w:space="0" w:color="auto"/>
        <w:bottom w:val="none" w:sz="0" w:space="0" w:color="auto"/>
        <w:right w:val="none" w:sz="0" w:space="0" w:color="auto"/>
      </w:divBdr>
    </w:div>
    <w:div w:id="1793816856">
      <w:bodyDiv w:val="1"/>
      <w:marLeft w:val="0"/>
      <w:marRight w:val="0"/>
      <w:marTop w:val="0"/>
      <w:marBottom w:val="0"/>
      <w:divBdr>
        <w:top w:val="none" w:sz="0" w:space="0" w:color="auto"/>
        <w:left w:val="none" w:sz="0" w:space="0" w:color="auto"/>
        <w:bottom w:val="none" w:sz="0" w:space="0" w:color="auto"/>
        <w:right w:val="none" w:sz="0" w:space="0" w:color="auto"/>
      </w:divBdr>
    </w:div>
    <w:div w:id="1844006317">
      <w:bodyDiv w:val="1"/>
      <w:marLeft w:val="0"/>
      <w:marRight w:val="0"/>
      <w:marTop w:val="0"/>
      <w:marBottom w:val="0"/>
      <w:divBdr>
        <w:top w:val="none" w:sz="0" w:space="0" w:color="auto"/>
        <w:left w:val="none" w:sz="0" w:space="0" w:color="auto"/>
        <w:bottom w:val="none" w:sz="0" w:space="0" w:color="auto"/>
        <w:right w:val="none" w:sz="0" w:space="0" w:color="auto"/>
      </w:divBdr>
      <w:divsChild>
        <w:div w:id="65299059">
          <w:marLeft w:val="0"/>
          <w:marRight w:val="0"/>
          <w:marTop w:val="0"/>
          <w:marBottom w:val="0"/>
          <w:divBdr>
            <w:top w:val="none" w:sz="0" w:space="0" w:color="auto"/>
            <w:left w:val="none" w:sz="0" w:space="0" w:color="auto"/>
            <w:bottom w:val="none" w:sz="0" w:space="0" w:color="auto"/>
            <w:right w:val="none" w:sz="0" w:space="0" w:color="auto"/>
          </w:divBdr>
        </w:div>
      </w:divsChild>
    </w:div>
    <w:div w:id="1889877477">
      <w:bodyDiv w:val="1"/>
      <w:marLeft w:val="0"/>
      <w:marRight w:val="0"/>
      <w:marTop w:val="0"/>
      <w:marBottom w:val="0"/>
      <w:divBdr>
        <w:top w:val="none" w:sz="0" w:space="0" w:color="auto"/>
        <w:left w:val="none" w:sz="0" w:space="0" w:color="auto"/>
        <w:bottom w:val="none" w:sz="0" w:space="0" w:color="auto"/>
        <w:right w:val="none" w:sz="0" w:space="0" w:color="auto"/>
      </w:divBdr>
    </w:div>
    <w:div w:id="1937859478">
      <w:bodyDiv w:val="1"/>
      <w:marLeft w:val="0"/>
      <w:marRight w:val="0"/>
      <w:marTop w:val="0"/>
      <w:marBottom w:val="0"/>
      <w:divBdr>
        <w:top w:val="none" w:sz="0" w:space="0" w:color="auto"/>
        <w:left w:val="none" w:sz="0" w:space="0" w:color="auto"/>
        <w:bottom w:val="none" w:sz="0" w:space="0" w:color="auto"/>
        <w:right w:val="none" w:sz="0" w:space="0" w:color="auto"/>
      </w:divBdr>
    </w:div>
    <w:div w:id="21183271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www.&#1073;&#1072;&#1093;&#1072;&#1080;.kz/index.php/%D0%92%D1%81%D0%B5%D0%BC%D0%B8%D1%80%D0%BD%D1%8B%D0%B9_%D0%94%D0%BE%D0%BC_%D0%A1%D0%BF%D1%80%D0%B0%D0%B2%D0%B5%D0%B4%D0%BB%D0%B8%D0%B2%D0%BE%D1%81%D1%82%D0%B8" TargetMode="External"/><Relationship Id="rId26" Type="http://schemas.openxmlformats.org/officeDocument/2006/relationships/image" Target="media/image16.jpeg"/><Relationship Id="rId39" Type="http://schemas.openxmlformats.org/officeDocument/2006/relationships/image" Target="media/image26.jpeg"/><Relationship Id="rId21" Type="http://schemas.openxmlformats.org/officeDocument/2006/relationships/image" Target="media/image11.jpeg"/><Relationship Id="rId34" Type="http://schemas.openxmlformats.org/officeDocument/2006/relationships/image" Target="media/image24.jpg"/><Relationship Id="rId42" Type="http://schemas.openxmlformats.org/officeDocument/2006/relationships/image" Target="media/image28.png"/><Relationship Id="rId68" Type="http://schemas.openxmlformats.org/officeDocument/2006/relationships/image" Target="media/image29.png"/><Relationship Id="rId76" Type="http://schemas.openxmlformats.org/officeDocument/2006/relationships/image" Target="media/image34.emf"/><Relationship Id="rId84" Type="http://schemas.openxmlformats.org/officeDocument/2006/relationships/image" Target="media/image42.emf"/><Relationship Id="rId89" Type="http://schemas.openxmlformats.org/officeDocument/2006/relationships/image" Target="media/image47.emf"/><Relationship Id="rId97" Type="http://schemas.openxmlformats.org/officeDocument/2006/relationships/image" Target="media/image55.jpeg"/><Relationship Id="rId7" Type="http://schemas.openxmlformats.org/officeDocument/2006/relationships/settings" Target="settings.xml"/><Relationship Id="rId71" Type="http://schemas.openxmlformats.org/officeDocument/2006/relationships/hyperlink" Target="http://www.&#1073;&#1072;&#1093;&#1072;&#1080;.kz/" TargetMode="External"/><Relationship Id="rId92" Type="http://schemas.openxmlformats.org/officeDocument/2006/relationships/image" Target="media/image50.emf"/><Relationship Id="rId2" Type="http://schemas.openxmlformats.org/officeDocument/2006/relationships/customXml" Target="../customXml/item2.xml"/><Relationship Id="rId16" Type="http://schemas.openxmlformats.org/officeDocument/2006/relationships/image" Target="media/image10.jpeg"/><Relationship Id="rId29" Type="http://schemas.openxmlformats.org/officeDocument/2006/relationships/image" Target="media/image19.jpg"/><Relationship Id="rId11" Type="http://schemas.openxmlformats.org/officeDocument/2006/relationships/image" Target="media/image1.jpg"/><Relationship Id="rId24" Type="http://schemas.openxmlformats.org/officeDocument/2006/relationships/image" Target="media/image14.jpg"/><Relationship Id="rId32" Type="http://schemas.openxmlformats.org/officeDocument/2006/relationships/image" Target="media/image22.jpg"/><Relationship Id="rId37" Type="http://schemas.openxmlformats.org/officeDocument/2006/relationships/hyperlink" Target="http://chupin.ru/bahai.ru.library/answers/a018.html" TargetMode="External"/><Relationship Id="rId40" Type="http://schemas.openxmlformats.org/officeDocument/2006/relationships/image" Target="media/image27.jpeg"/><Relationship Id="rId74" Type="http://schemas.openxmlformats.org/officeDocument/2006/relationships/image" Target="media/image32.emf"/><Relationship Id="rId79" Type="http://schemas.openxmlformats.org/officeDocument/2006/relationships/image" Target="media/image37.emf"/><Relationship Id="rId87" Type="http://schemas.openxmlformats.org/officeDocument/2006/relationships/image" Target="media/image45.emf"/><Relationship Id="rId5" Type="http://schemas.openxmlformats.org/officeDocument/2006/relationships/numbering" Target="numbering.xml"/><Relationship Id="rId15" Type="http://schemas.openxmlformats.org/officeDocument/2006/relationships/image" Target="media/image9.jp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hyperlink" Target="http://www.spiritualportal.ru/viewtopic.php?p=2204" TargetMode="External"/><Relationship Id="rId82" Type="http://schemas.openxmlformats.org/officeDocument/2006/relationships/image" Target="media/image40.emf"/><Relationship Id="rId90" Type="http://schemas.openxmlformats.org/officeDocument/2006/relationships/image" Target="media/image48.emf"/><Relationship Id="rId95" Type="http://schemas.openxmlformats.org/officeDocument/2006/relationships/image" Target="media/image53.emf"/><Relationship Id="rId10" Type="http://schemas.openxmlformats.org/officeDocument/2006/relationships/endnotes" Target="endnotes.xml"/><Relationship Id="rId19" Type="http://schemas.openxmlformats.org/officeDocument/2006/relationships/hyperlink" Target="http://www.&#1073;&#1072;&#1093;&#1072;&#1080;.kz/index.php/%D0%92%D1%81%D0%B5%D0%BC%D0%B8%D1%80%D0%BD%D1%8B%D0%B9_%D0%94%D0%BE%D0%BC_%D0%A1%D0%BF%D1%80%D0%B0%D0%B2%D0%B5%D0%B4%D0%BB%D0%B8%D0%B2%D0%BE%D1%81%D1%82%D0%B8" TargetMode="External"/><Relationship Id="rId31" Type="http://schemas.openxmlformats.org/officeDocument/2006/relationships/image" Target="media/image21.jpg"/><Relationship Id="rId73" Type="http://schemas.openxmlformats.org/officeDocument/2006/relationships/image" Target="media/image31.emf"/><Relationship Id="rId78" Type="http://schemas.openxmlformats.org/officeDocument/2006/relationships/image" Target="media/image36.emf"/><Relationship Id="rId81" Type="http://schemas.openxmlformats.org/officeDocument/2006/relationships/image" Target="media/image39.png"/><Relationship Id="rId86" Type="http://schemas.openxmlformats.org/officeDocument/2006/relationships/image" Target="media/image44.emf"/><Relationship Id="rId94" Type="http://schemas.openxmlformats.org/officeDocument/2006/relationships/image" Target="media/image52.emf"/><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g"/><Relationship Id="rId35" Type="http://schemas.openxmlformats.org/officeDocument/2006/relationships/hyperlink" Target="http://voshod-solnca.ru" TargetMode="External"/><Relationship Id="rId69" Type="http://schemas.openxmlformats.org/officeDocument/2006/relationships/hyperlink" Target="http://www.&#1073;&#1072;&#1093;&#1072;&#1080;.kz/index.php/%D0%92%D1%81%D0%B5%D0%BC%D0%B8%D1%80%D0%BD%D1%8B%D0%B9_%D0%94%D0%BE%D0%BC_%D0%A1%D0%BF%D1%80%D0%B0%D0%B2%D0%B5%D0%B4%D0%BB%D0%B8%D0%B2%D0%BE%D1%81%D1%82%D0%B8" TargetMode="External"/><Relationship Id="rId77" Type="http://schemas.openxmlformats.org/officeDocument/2006/relationships/image" Target="media/image35.emf"/><Relationship Id="rId8" Type="http://schemas.openxmlformats.org/officeDocument/2006/relationships/webSettings" Target="webSettings.xml"/><Relationship Id="rId72" Type="http://schemas.openxmlformats.org/officeDocument/2006/relationships/image" Target="media/image30.emf"/><Relationship Id="rId80" Type="http://schemas.openxmlformats.org/officeDocument/2006/relationships/image" Target="media/image38.emf"/><Relationship Id="rId85" Type="http://schemas.openxmlformats.org/officeDocument/2006/relationships/image" Target="media/image43.emf"/><Relationship Id="rId93" Type="http://schemas.openxmlformats.org/officeDocument/2006/relationships/image" Target="media/image51.emf"/><Relationship Id="rId98"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www.&#1073;&#1072;&#1093;&#1072;&#1080;.kz/index.php/%D0%9F%D0%BE%D1%81%D0%BB%D0%B0%D0%BD%D0%B8%D0%B5_%D0%BA_%D0%90%D1%85%D0%BC%D0%B0%D0%B4%D1%83_%E2%80%94_%D0%91%D0%B0%D1%85%D0%B0%D1%83%D0%BB%D0%BB%D0%B0" TargetMode="Externa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5.png"/><Relationship Id="rId67" Type="http://schemas.openxmlformats.org/officeDocument/2006/relationships/image" Target="media/image14.png"/><Relationship Id="rId20" Type="http://schemas.openxmlformats.org/officeDocument/2006/relationships/hyperlink" Target="#&#1060;&#1086;&#1090;&#1086;&#1082;&#1086;&#1083;&#1083;&#1072;&#1078;"/><Relationship Id="rId41" Type="http://schemas.openxmlformats.org/officeDocument/2006/relationships/hyperlink" Target="http://www.bahaiarc.org/kb/bios/43-bios/961-thornton-chase" TargetMode="External"/><Relationship Id="rId70" Type="http://schemas.openxmlformats.org/officeDocument/2006/relationships/hyperlink" Target="http://www.&#1073;&#1072;&#1093;&#1072;&#1080;.kz/index.php/%D0%92%D1%81%D0%B5%D0%BC%D0%B8%D1%80%D0%BD%D1%8B%D0%B9_%D0%94%D0%BE%D0%BC_%D0%A1%D0%BF%D1%80%D0%B0%D0%B2%D0%B5%D0%B4%D0%BB%D0%B8%D0%B2%D0%BE%D1%81%D1%82%D0%B8" TargetMode="External"/><Relationship Id="rId75" Type="http://schemas.openxmlformats.org/officeDocument/2006/relationships/image" Target="media/image33.emf"/><Relationship Id="rId83" Type="http://schemas.openxmlformats.org/officeDocument/2006/relationships/image" Target="media/image41.emf"/><Relationship Id="rId88" Type="http://schemas.openxmlformats.org/officeDocument/2006/relationships/image" Target="media/image46.emf"/><Relationship Id="rId91" Type="http://schemas.openxmlformats.org/officeDocument/2006/relationships/image" Target="media/image49.emf"/><Relationship Id="rId96" Type="http://schemas.openxmlformats.org/officeDocument/2006/relationships/image" Target="media/image54.emf"/><Relationship Id="rId1" Type="http://schemas.openxmlformats.org/officeDocument/2006/relationships/customXml" Target="../customXml/item1.xml"/><Relationship Id="rId6"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hyperlink" Target="mailto:info@&#1073;&#1072;&#1093;&#1072;&#1080;.kz" TargetMode="External"/><Relationship Id="rId3" Type="http://schemas.openxmlformats.org/officeDocument/2006/relationships/hyperlink" Target="https://www.facebook.com/bahai.kz" TargetMode="External"/><Relationship Id="rId7" Type="http://schemas.openxmlformats.org/officeDocument/2006/relationships/hyperlink" Target="http://www.&#1073;&#1072;&#1093;&#1072;&#1080;.kz/" TargetMode="External"/><Relationship Id="rId12" Type="http://schemas.openxmlformats.org/officeDocument/2006/relationships/image" Target="media/image7.gif"/><Relationship Id="rId2" Type="http://schemas.openxmlformats.org/officeDocument/2006/relationships/image" Target="media/image2.jpeg"/><Relationship Id="rId1" Type="http://schemas.openxmlformats.org/officeDocument/2006/relationships/hyperlink" Target="https://www.facebook.com/pages/&#1054;&#1073;&#1097;&#1080;&#1085;&#1072;-&#1073;&#1072;&#1093;&#1072;&#1080;-&#1056;&#1086;&#1089;&#1089;&#1080;&#1080;-Bah&#225;&#237;-Community-of-Russia/1476428779277539" TargetMode="External"/><Relationship Id="rId6" Type="http://schemas.openxmlformats.org/officeDocument/2006/relationships/image" Target="media/image4.jpeg"/><Relationship Id="rId11" Type="http://schemas.openxmlformats.org/officeDocument/2006/relationships/hyperlink" Target="http://www.spiritualportal.ru/" TargetMode="External"/><Relationship Id="rId5" Type="http://schemas.openxmlformats.org/officeDocument/2006/relationships/hyperlink" Target="https://www.facebook.com/bahai.kg" TargetMode="External"/><Relationship Id="rId10" Type="http://schemas.openxmlformats.org/officeDocument/2006/relationships/image" Target="media/image6.jpeg"/><Relationship Id="rId4" Type="http://schemas.openxmlformats.org/officeDocument/2006/relationships/image" Target="media/image3.jpeg"/><Relationship Id="rId9" Type="http://schemas.openxmlformats.org/officeDocument/2006/relationships/hyperlink" Target="https://www.facebook.com/bahainews" TargetMode="External"/><Relationship Id="rId14" Type="http://schemas.openxmlformats.org/officeDocument/2006/relationships/image" Target="media/image8.jpeg"/></Relationships>
</file>

<file path=word/_rels/footer2.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hyperlink" Target="mailto:info@&#1073;&#1072;&#1093;&#1072;&#1080;.kz" TargetMode="External"/><Relationship Id="rId3" Type="http://schemas.openxmlformats.org/officeDocument/2006/relationships/hyperlink" Target="https://www.facebook.com/bahai.kz" TargetMode="External"/><Relationship Id="rId7" Type="http://schemas.openxmlformats.org/officeDocument/2006/relationships/hyperlink" Target="http://www.&#1073;&#1072;&#1093;&#1072;&#1080;.kz/" TargetMode="External"/><Relationship Id="rId12" Type="http://schemas.openxmlformats.org/officeDocument/2006/relationships/image" Target="media/image7.gif"/><Relationship Id="rId2" Type="http://schemas.openxmlformats.org/officeDocument/2006/relationships/image" Target="media/image2.jpeg"/><Relationship Id="rId1" Type="http://schemas.openxmlformats.org/officeDocument/2006/relationships/hyperlink" Target="https://www.facebook.com/pages/&#1054;&#1073;&#1097;&#1080;&#1085;&#1072;-&#1073;&#1072;&#1093;&#1072;&#1080;-&#1056;&#1086;&#1089;&#1089;&#1080;&#1080;-Bah&#225;&#237;-Community-of-Russia/1476428779277539" TargetMode="External"/><Relationship Id="rId6" Type="http://schemas.openxmlformats.org/officeDocument/2006/relationships/image" Target="media/image4.jpeg"/><Relationship Id="rId11" Type="http://schemas.openxmlformats.org/officeDocument/2006/relationships/hyperlink" Target="http://www.spiritualportal.ru/" TargetMode="External"/><Relationship Id="rId5" Type="http://schemas.openxmlformats.org/officeDocument/2006/relationships/hyperlink" Target="https://www.facebook.com/bahai.kg" TargetMode="External"/><Relationship Id="rId10" Type="http://schemas.openxmlformats.org/officeDocument/2006/relationships/image" Target="media/image6.jpeg"/><Relationship Id="rId4" Type="http://schemas.openxmlformats.org/officeDocument/2006/relationships/image" Target="media/image3.jpeg"/><Relationship Id="rId9" Type="http://schemas.openxmlformats.org/officeDocument/2006/relationships/hyperlink" Target="https://www.facebook.com/bahainews" TargetMode="External"/><Relationship Id="rId14" Type="http://schemas.openxmlformats.org/officeDocument/2006/relationships/image" Target="media/image8.jpeg"/></Relationships>
</file>

<file path=word/_rels/footnotes.xml.rels><?xml version="1.0" encoding="UTF-8" standalone="yes"?>
<Relationships xmlns="http://schemas.openxmlformats.org/package/2006/relationships"><Relationship Id="rId1" Type="http://schemas.openxmlformats.org/officeDocument/2006/relationships/hyperlink" Target="http://www.bahai-encyclopedia-project.org/attachments/Chase_Thornton.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Microsoft%20Office\Templates\1049\TimelessReport.dotx" TargetMode="External"/></Relationships>
</file>

<file path=word/theme/theme1.xml><?xml version="1.0" encoding="utf-8"?>
<a:theme xmlns:a="http://schemas.openxmlformats.org/drawingml/2006/main" name="Annual Report">
  <a:themeElements>
    <a:clrScheme name="word_design_set">
      <a:dk1>
        <a:srgbClr val="000000"/>
      </a:dk1>
      <a:lt1>
        <a:srgbClr val="FFFFFF"/>
      </a:lt1>
      <a:dk2>
        <a:srgbClr val="1F2123"/>
      </a:dk2>
      <a:lt2>
        <a:srgbClr val="DC9E1F"/>
      </a:lt2>
      <a:accent1>
        <a:srgbClr val="7E97AD"/>
      </a:accent1>
      <a:accent2>
        <a:srgbClr val="CC8E60"/>
      </a:accent2>
      <a:accent3>
        <a:srgbClr val="7A6A60"/>
      </a:accent3>
      <a:accent4>
        <a:srgbClr val="B4936D"/>
      </a:accent4>
      <a:accent5>
        <a:srgbClr val="67787B"/>
      </a:accent5>
      <a:accent6>
        <a:srgbClr val="9D936F"/>
      </a:accent6>
      <a:hlink>
        <a:srgbClr val="646464"/>
      </a:hlink>
      <a:folHlink>
        <a:srgbClr val="969696"/>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169</PublishDate>
  <Abstract>Выпуск №1, 171 г. Эры Бахаи — май 2014 года</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mappings xmlns="http://schemas.microsoft.com/pics">
  <picture>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</picture>
</mappings>
</file>

<file path=customXml/item4.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F4DA875-8FD9-48F7-9C32-CEA48A71D02C}">
  <ds:schemaRefs>
    <ds:schemaRef ds:uri="http://schemas.microsoft.com/sharepoint/v3/contenttype/forms"/>
  </ds:schemaRefs>
</ds:datastoreItem>
</file>

<file path=customXml/itemProps3.xml><?xml version="1.0" encoding="utf-8"?>
<ds:datastoreItem xmlns:ds="http://schemas.openxmlformats.org/officeDocument/2006/customXml" ds:itemID="{F679E4D8-73D9-412D-B716-777944E71373}">
  <ds:schemaRefs>
    <ds:schemaRef ds:uri="http://schemas.microsoft.com/pics"/>
  </ds:schemaRefs>
</ds:datastoreItem>
</file>

<file path=customXml/itemProps4.xml><?xml version="1.0" encoding="utf-8"?>
<ds:datastoreItem xmlns:ds="http://schemas.openxmlformats.org/officeDocument/2006/customXml" ds:itemID="{91AEDD7F-CCCA-48F0-B534-0523FFF3DA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TimelessReport.dotx</Template>
  <TotalTime>142</TotalTime>
  <Pages>28</Pages>
  <Words>9828</Words>
  <Characters>56024</Characters>
  <Application>Microsoft Office Word</Application>
  <DocSecurity>0</DocSecurity>
  <Lines>466</Lines>
  <Paragraphs>131</Paragraphs>
  <ScaleCrop>false</ScaleCrop>
  <HeadingPairs>
    <vt:vector size="6" baseType="variant">
      <vt:variant>
        <vt:lpstr>Название</vt:lpstr>
      </vt:variant>
      <vt:variant>
        <vt:i4>1</vt:i4>
      </vt:variant>
      <vt:variant>
        <vt:lpstr>Title</vt:lpstr>
      </vt:variant>
      <vt:variant>
        <vt:i4>1</vt:i4>
      </vt:variant>
      <vt:variant>
        <vt:lpstr>Headings</vt:lpstr>
      </vt:variant>
      <vt:variant>
        <vt:i4>20</vt:i4>
      </vt:variant>
    </vt:vector>
  </HeadingPairs>
  <TitlesOfParts>
    <vt:vector size="22" baseType="lpstr">
      <vt:lpstr>вестник бахаи</vt:lpstr>
      <vt:lpstr/>
      <vt:lpstr>Нашим акционерам</vt:lpstr>
      <vt:lpstr>    Стратегические основные положения</vt:lpstr>
      <vt:lpstr>    Основные финансовые положения</vt:lpstr>
      <vt:lpstr>    Основные положения о работе</vt:lpstr>
      <vt:lpstr>    Взгляд вперед</vt:lpstr>
      <vt:lpstr>Финансовая сводка</vt:lpstr>
      <vt:lpstr>Финансовые отчеты</vt:lpstr>
      <vt:lpstr>    Отчет о финансовом положении</vt:lpstr>
      <vt:lpstr>    Отчет о совокупном доходе (прибылях и убытках)</vt:lpstr>
      <vt:lpstr>    Отчет об изменениях собственного капитала</vt:lpstr>
      <vt:lpstr>    Отчет о движении денежных средств</vt:lpstr>
      <vt:lpstr>Примечания к финансовым отчетам</vt:lpstr>
      <vt:lpstr>    Счета</vt:lpstr>
      <vt:lpstr>    Задолженность</vt:lpstr>
      <vt:lpstr>    Действующее предприятие</vt:lpstr>
      <vt:lpstr>    Потенциальные обязательства</vt:lpstr>
      <vt:lpstr>    Основные положения</vt:lpstr>
      <vt:lpstr>Отчет независимого аудитора</vt:lpstr>
      <vt:lpstr>Контактные данные</vt:lpstr>
      <vt:lpstr>Сведения об организации</vt:lpstr>
    </vt:vector>
  </TitlesOfParts>
  <Company>Roper Industries</Company>
  <LinksUpToDate>false</LinksUpToDate>
  <CharactersWithSpaces>65721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вестник бахаи</dc:title>
  <dc:creator>Prometheus</dc:creator>
  <cp:lastModifiedBy>Марат Тунгатаров</cp:lastModifiedBy>
  <cp:revision>65</cp:revision>
  <cp:lastPrinted>2014-12-11T18:15:00Z</cp:lastPrinted>
  <dcterms:created xsi:type="dcterms:W3CDTF">2015-03-01T20:33:00Z</dcterms:created>
  <dcterms:modified xsi:type="dcterms:W3CDTF">2015-03-02T07:49:00Z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TC028350639991</vt:lpwstr>
  </property>
</Properties>
</file>